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888A"/>
        <w:tblLook w:val="04A0" w:firstRow="1" w:lastRow="0" w:firstColumn="1" w:lastColumn="0" w:noHBand="0" w:noVBand="1"/>
      </w:tblPr>
      <w:tblGrid>
        <w:gridCol w:w="9134"/>
      </w:tblGrid>
      <w:tr w:rsidR="004B373A" w:rsidTr="00350595">
        <w:tc>
          <w:tcPr>
            <w:tcW w:w="9134" w:type="dxa"/>
            <w:shd w:val="clear" w:color="auto" w:fill="00888A"/>
          </w:tcPr>
          <w:p w:rsidR="004B373A" w:rsidRPr="00726BB7" w:rsidRDefault="004B373A" w:rsidP="00350595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8"/>
                <w:szCs w:val="8"/>
                <w:lang w:val="fr-BE"/>
              </w:rPr>
            </w:pPr>
          </w:p>
          <w:p w:rsidR="004B373A" w:rsidRPr="00EF5E13" w:rsidRDefault="00F6039F" w:rsidP="00EF5E13">
            <w:pPr>
              <w:spacing w:before="120" w:after="120"/>
              <w:jc w:val="center"/>
              <w:rPr>
                <w:rFonts w:ascii="Century Gothic" w:hAnsi="Century Gothic"/>
                <w:b/>
                <w:color w:val="FFFFFF" w:themeColor="background1"/>
                <w:sz w:val="72"/>
                <w:szCs w:val="7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72"/>
                <w:szCs w:val="72"/>
                <w:lang w:val="fr-BE"/>
              </w:rPr>
              <w:t xml:space="preserve">LISTE </w:t>
            </w:r>
            <w:r w:rsidR="00B454DC">
              <w:rPr>
                <w:rFonts w:ascii="Century Gothic" w:hAnsi="Century Gothic"/>
                <w:b/>
                <w:color w:val="FFFFFF" w:themeColor="background1"/>
                <w:sz w:val="72"/>
                <w:szCs w:val="72"/>
                <w:lang w:val="fr-BE"/>
              </w:rPr>
              <w:t xml:space="preserve">DES </w:t>
            </w:r>
            <w:r>
              <w:rPr>
                <w:rFonts w:ascii="Century Gothic" w:hAnsi="Century Gothic"/>
                <w:b/>
                <w:color w:val="FFFFFF" w:themeColor="background1"/>
                <w:sz w:val="72"/>
                <w:szCs w:val="72"/>
                <w:lang w:val="fr-BE"/>
              </w:rPr>
              <w:t>LOGEMENTS</w:t>
            </w:r>
          </w:p>
          <w:p w:rsidR="004B373A" w:rsidRPr="00726BB7" w:rsidRDefault="004B373A" w:rsidP="00350595">
            <w:pPr>
              <w:jc w:val="right"/>
              <w:rPr>
                <w:rFonts w:ascii="Century Gothic" w:hAnsi="Century Gothic"/>
                <w:color w:val="000000"/>
                <w:sz w:val="8"/>
                <w:szCs w:val="8"/>
                <w:lang w:val="fr-BE"/>
              </w:rPr>
            </w:pPr>
          </w:p>
        </w:tc>
      </w:tr>
    </w:tbl>
    <w:p w:rsidR="00EF1B97" w:rsidRPr="00F6039F" w:rsidRDefault="00EF1B97" w:rsidP="00190AAD">
      <w:pPr>
        <w:jc w:val="center"/>
        <w:rPr>
          <w:rFonts w:ascii="Century Gothic" w:hAnsi="Century Gothic"/>
          <w:b/>
          <w:lang w:val="fr-BE"/>
        </w:rPr>
      </w:pPr>
    </w:p>
    <w:p w:rsidR="006A76C2" w:rsidRPr="007650CB" w:rsidRDefault="006A76C2" w:rsidP="006A76C2">
      <w:pPr>
        <w:jc w:val="both"/>
        <w:rPr>
          <w:rFonts w:ascii="Century Gothic" w:hAnsi="Century Gothic"/>
          <w:sz w:val="22"/>
          <w:szCs w:val="22"/>
          <w:lang w:val="fr-BE"/>
        </w:rPr>
      </w:pPr>
      <w:r w:rsidRPr="007650CB">
        <w:rPr>
          <w:rFonts w:ascii="Century Gothic" w:hAnsi="Century Gothic"/>
          <w:sz w:val="22"/>
          <w:szCs w:val="22"/>
          <w:lang w:val="fr-BE"/>
        </w:rPr>
        <w:t>Quelques précisions quant à la typologie des logements :</w:t>
      </w:r>
    </w:p>
    <w:p w:rsidR="006A76C2" w:rsidRPr="00650B77" w:rsidRDefault="006A76C2" w:rsidP="006A76C2">
      <w:pPr>
        <w:jc w:val="both"/>
        <w:rPr>
          <w:rFonts w:ascii="Century Gothic" w:hAnsi="Century Gothic"/>
          <w:sz w:val="16"/>
          <w:szCs w:val="16"/>
          <w:lang w:val="fr-BE"/>
        </w:rPr>
      </w:pPr>
    </w:p>
    <w:p w:rsidR="006A76C2" w:rsidRPr="00154965" w:rsidRDefault="00C7216D" w:rsidP="006A76C2">
      <w:pPr>
        <w:jc w:val="both"/>
        <w:rPr>
          <w:rFonts w:ascii="Century Gothic" w:hAnsi="Century Gothic"/>
          <w:b/>
          <w:color w:val="66B9B9"/>
          <w:u w:val="single"/>
          <w:lang w:val="fr-BE"/>
        </w:rPr>
      </w:pPr>
      <w:r w:rsidRPr="00154965">
        <w:rPr>
          <w:rFonts w:ascii="Century Gothic" w:hAnsi="Century Gothic"/>
          <w:b/>
          <w:color w:val="66B9B9"/>
          <w:u w:val="single"/>
          <w:lang w:val="fr-BE"/>
        </w:rPr>
        <w:t>Logement</w:t>
      </w:r>
      <w:r w:rsidR="006A76C2" w:rsidRPr="00154965">
        <w:rPr>
          <w:rFonts w:ascii="Century Gothic" w:hAnsi="Century Gothic"/>
          <w:b/>
          <w:color w:val="66B9B9"/>
          <w:u w:val="single"/>
          <w:lang w:val="fr-BE"/>
        </w:rPr>
        <w:t xml:space="preserve"> </w:t>
      </w:r>
      <w:r w:rsidRPr="00154965">
        <w:rPr>
          <w:rFonts w:ascii="Century Gothic" w:hAnsi="Century Gothic"/>
          <w:b/>
          <w:color w:val="66B9B9"/>
          <w:u w:val="single"/>
          <w:lang w:val="fr-BE"/>
        </w:rPr>
        <w:t>social</w:t>
      </w:r>
    </w:p>
    <w:p w:rsidR="000B788F" w:rsidRPr="00C7216D" w:rsidRDefault="00C7216D" w:rsidP="00C7216D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 w:rsidRPr="00C7216D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pour des </w:t>
      </w:r>
      <w:r w:rsidR="006A76C2" w:rsidRPr="00C7216D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ménages dits « en état de précarité » où « à revenus modestes ».  </w:t>
      </w:r>
    </w:p>
    <w:p w:rsidR="00831A22" w:rsidRPr="00650B77" w:rsidRDefault="00831A22" w:rsidP="006A76C2">
      <w:pPr>
        <w:jc w:val="both"/>
        <w:rPr>
          <w:rFonts w:ascii="Century Gothic" w:hAnsi="Century Gothic"/>
          <w:sz w:val="16"/>
          <w:szCs w:val="16"/>
          <w:lang w:val="fr-BE"/>
        </w:rPr>
      </w:pPr>
    </w:p>
    <w:p w:rsidR="006A76C2" w:rsidRPr="00154965" w:rsidRDefault="006A76C2" w:rsidP="006A76C2">
      <w:pPr>
        <w:jc w:val="both"/>
        <w:rPr>
          <w:rFonts w:ascii="Century Gothic" w:hAnsi="Century Gothic"/>
          <w:b/>
          <w:color w:val="66B9B9"/>
          <w:u w:val="single"/>
          <w:lang w:val="fr-BE"/>
        </w:rPr>
      </w:pPr>
      <w:r w:rsidRPr="00154965">
        <w:rPr>
          <w:rFonts w:ascii="Century Gothic" w:hAnsi="Century Gothic"/>
          <w:b/>
          <w:color w:val="66B9B9"/>
          <w:u w:val="single"/>
          <w:lang w:val="fr-BE"/>
        </w:rPr>
        <w:t>Logement</w:t>
      </w:r>
      <w:r w:rsidR="00595F6B" w:rsidRPr="00154965">
        <w:rPr>
          <w:rFonts w:ascii="Century Gothic" w:hAnsi="Century Gothic"/>
          <w:b/>
          <w:color w:val="66B9B9"/>
          <w:u w:val="single"/>
          <w:lang w:val="fr-BE"/>
        </w:rPr>
        <w:t xml:space="preserve"> moyen</w:t>
      </w:r>
    </w:p>
    <w:p w:rsidR="00C7216D" w:rsidRPr="00595F6B" w:rsidRDefault="00C7216D" w:rsidP="00595F6B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pour des candidats qui disposent de revenus supérieurs aux revenus de référence pour l’accès au logement social </w:t>
      </w:r>
    </w:p>
    <w:p w:rsidR="00831A22" w:rsidRPr="00650B77" w:rsidRDefault="00831A22" w:rsidP="006A76C2">
      <w:pPr>
        <w:jc w:val="both"/>
        <w:rPr>
          <w:rFonts w:ascii="Century Gothic" w:hAnsi="Century Gothic"/>
          <w:sz w:val="16"/>
          <w:szCs w:val="16"/>
          <w:lang w:val="fr-BE"/>
        </w:rPr>
      </w:pPr>
    </w:p>
    <w:p w:rsidR="0040573F" w:rsidRPr="00154965" w:rsidRDefault="00595F6B" w:rsidP="0040573F">
      <w:pPr>
        <w:jc w:val="both"/>
        <w:rPr>
          <w:rFonts w:ascii="Century Gothic" w:hAnsi="Century Gothic"/>
          <w:b/>
          <w:color w:val="66B9B9"/>
          <w:u w:val="single"/>
          <w:lang w:val="fr-BE"/>
        </w:rPr>
      </w:pPr>
      <w:r w:rsidRPr="00154965">
        <w:rPr>
          <w:rFonts w:ascii="Century Gothic" w:hAnsi="Century Gothic"/>
          <w:b/>
          <w:color w:val="66B9B9"/>
          <w:u w:val="single"/>
          <w:lang w:val="fr-BE"/>
        </w:rPr>
        <w:t>Logement</w:t>
      </w:r>
      <w:r w:rsidR="0040573F" w:rsidRPr="00154965">
        <w:rPr>
          <w:rFonts w:ascii="Century Gothic" w:hAnsi="Century Gothic"/>
          <w:b/>
          <w:color w:val="66B9B9"/>
          <w:u w:val="single"/>
          <w:lang w:val="fr-BE"/>
        </w:rPr>
        <w:t xml:space="preserve"> de transit</w:t>
      </w:r>
    </w:p>
    <w:p w:rsidR="00595F6B" w:rsidRDefault="00595F6B" w:rsidP="00595F6B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>pour</w:t>
      </w:r>
      <w:r w:rsidR="0040573F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des ménages </w:t>
      </w: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>« </w:t>
      </w:r>
      <w:r w:rsidR="0040573F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en état de précarité</w:t>
      </w: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> »</w:t>
      </w:r>
      <w:r w:rsidR="0040573F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ou privé</w:t>
      </w:r>
      <w:r w:rsidR="00D24B11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s</w:t>
      </w:r>
      <w:r w:rsidR="0040573F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de logement po</w:t>
      </w: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>ur des motifs de force majeure</w:t>
      </w:r>
    </w:p>
    <w:p w:rsidR="00595F6B" w:rsidRDefault="0040573F" w:rsidP="00595F6B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durée maximale d’occupation </w:t>
      </w:r>
      <w:r w:rsid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d’un </w:t>
      </w:r>
      <w:r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an (contrat de 6 mois</w:t>
      </w:r>
      <w:r w:rsid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1x</w:t>
      </w:r>
      <w:r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renouvelable</w:t>
      </w:r>
      <w:r w:rsid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)</w:t>
      </w:r>
    </w:p>
    <w:p w:rsidR="0040573F" w:rsidRPr="00595F6B" w:rsidRDefault="0040573F" w:rsidP="00595F6B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accompagnement</w:t>
      </w:r>
      <w:r w:rsidR="005D144E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social</w:t>
      </w:r>
      <w:r w:rsidR="00D24B11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des occupants</w:t>
      </w:r>
      <w:r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</w:t>
      </w:r>
    </w:p>
    <w:p w:rsidR="000E4B05" w:rsidRPr="00650B77" w:rsidRDefault="000E4B05" w:rsidP="006A76C2">
      <w:pPr>
        <w:jc w:val="both"/>
        <w:rPr>
          <w:rFonts w:ascii="Century Gothic" w:hAnsi="Century Gothic"/>
          <w:b/>
          <w:sz w:val="16"/>
          <w:szCs w:val="16"/>
          <w:u w:val="single"/>
          <w:lang w:val="fr-BE"/>
        </w:rPr>
      </w:pPr>
    </w:p>
    <w:p w:rsidR="006A76C2" w:rsidRPr="00154965" w:rsidRDefault="006A76C2" w:rsidP="006A76C2">
      <w:pPr>
        <w:jc w:val="both"/>
        <w:rPr>
          <w:rFonts w:ascii="Century Gothic" w:hAnsi="Century Gothic"/>
          <w:b/>
          <w:color w:val="66B9B9"/>
          <w:u w:val="single"/>
          <w:lang w:val="fr-BE"/>
        </w:rPr>
      </w:pPr>
      <w:r w:rsidRPr="00154965">
        <w:rPr>
          <w:rFonts w:ascii="Century Gothic" w:hAnsi="Century Gothic"/>
          <w:b/>
          <w:color w:val="66B9B9"/>
          <w:u w:val="single"/>
          <w:lang w:val="fr-BE"/>
        </w:rPr>
        <w:t>Logement d’insertion</w:t>
      </w:r>
    </w:p>
    <w:p w:rsidR="00595F6B" w:rsidRDefault="00595F6B" w:rsidP="00595F6B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>pour d</w:t>
      </w:r>
      <w:r w:rsidR="0040573F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es ménages </w:t>
      </w: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>« </w:t>
      </w:r>
      <w:r w:rsidR="0040573F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en état de précarité</w:t>
      </w: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> »</w:t>
      </w:r>
    </w:p>
    <w:p w:rsidR="00595F6B" w:rsidRDefault="0040573F" w:rsidP="00595F6B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logement mis à disposition duran</w:t>
      </w:r>
      <w:r w:rsid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t une période minimale de 3 ans</w:t>
      </w:r>
      <w:r w:rsidR="005D144E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</w:t>
      </w:r>
    </w:p>
    <w:p w:rsidR="006A76C2" w:rsidRPr="00595F6B" w:rsidRDefault="0040573F" w:rsidP="00595F6B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accompagnement social des occupants</w:t>
      </w:r>
    </w:p>
    <w:p w:rsidR="00F37C9B" w:rsidRPr="00650B77" w:rsidRDefault="00F37C9B" w:rsidP="0010225A">
      <w:pPr>
        <w:jc w:val="both"/>
        <w:rPr>
          <w:rFonts w:ascii="Century Gothic" w:hAnsi="Century Gothic"/>
          <w:sz w:val="16"/>
          <w:szCs w:val="16"/>
          <w:lang w:val="fr-BE"/>
        </w:rPr>
      </w:pPr>
    </w:p>
    <w:p w:rsidR="00831A22" w:rsidRPr="00154965" w:rsidRDefault="00595F6B" w:rsidP="00831A22">
      <w:pPr>
        <w:jc w:val="both"/>
        <w:rPr>
          <w:rFonts w:ascii="Century Gothic" w:hAnsi="Century Gothic"/>
          <w:b/>
          <w:color w:val="66B9B9"/>
          <w:u w:val="single"/>
          <w:lang w:val="fr-BE"/>
        </w:rPr>
      </w:pPr>
      <w:r w:rsidRPr="00154965">
        <w:rPr>
          <w:rFonts w:ascii="Century Gothic" w:hAnsi="Century Gothic"/>
          <w:b/>
          <w:color w:val="66B9B9"/>
          <w:u w:val="single"/>
          <w:lang w:val="fr-BE"/>
        </w:rPr>
        <w:t>Logement</w:t>
      </w:r>
      <w:r w:rsidR="00831A22" w:rsidRPr="00154965">
        <w:rPr>
          <w:rFonts w:ascii="Century Gothic" w:hAnsi="Century Gothic"/>
          <w:b/>
          <w:color w:val="66B9B9"/>
          <w:u w:val="single"/>
          <w:lang w:val="fr-BE"/>
        </w:rPr>
        <w:t xml:space="preserve"> à loyer d’équilibre</w:t>
      </w:r>
    </w:p>
    <w:p w:rsidR="00817821" w:rsidRPr="00595F6B" w:rsidRDefault="00817821" w:rsidP="00595F6B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loyer </w:t>
      </w:r>
      <w:r w:rsid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fixe de</w:t>
      </w:r>
      <w:r w:rsidR="00FC5DC2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495 € (</w:t>
      </w:r>
      <w:proofErr w:type="spellStart"/>
      <w:r w:rsidR="00FC5DC2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indexable</w:t>
      </w:r>
      <w:r w:rsidR="00D24B11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s</w:t>
      </w:r>
      <w:proofErr w:type="spellEnd"/>
      <w:r w:rsidR="00FC5DC2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)</w:t>
      </w:r>
      <w:r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</w:t>
      </w:r>
    </w:p>
    <w:p w:rsidR="00817821" w:rsidRPr="00595F6B" w:rsidRDefault="00817821" w:rsidP="00595F6B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35 logements ont pu être </w:t>
      </w:r>
      <w:r w:rsidR="00565AD8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déclarés</w:t>
      </w:r>
      <w:r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</w:t>
      </w:r>
      <w:r w:rsid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a</w:t>
      </w:r>
      <w:r w:rsidR="00595F6B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près avis de la SWL, </w:t>
      </w:r>
      <w:r w:rsidR="00565AD8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(29 à la </w:t>
      </w:r>
      <w:proofErr w:type="spellStart"/>
      <w:r w:rsidR="00565AD8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Cresse</w:t>
      </w:r>
      <w:proofErr w:type="spellEnd"/>
      <w:r w:rsidR="00565AD8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de </w:t>
      </w:r>
      <w:proofErr w:type="spellStart"/>
      <w:r w:rsidR="00565AD8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Lorichamp</w:t>
      </w:r>
      <w:proofErr w:type="spellEnd"/>
      <w:r w:rsidR="00565AD8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à MARCHE et 6 rue de l’Aurore à MARLOIE). </w:t>
      </w:r>
      <w:r w:rsid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Toutefois</w:t>
      </w:r>
      <w:r w:rsidR="00565AD8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</w:t>
      </w:r>
      <w:r w:rsid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l</w:t>
      </w:r>
      <w:r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>e changement d’affectation ne pourra intervenir qu’au</w:t>
      </w:r>
      <w:r w:rsidR="00F2305D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départ des locataires en place</w:t>
      </w:r>
      <w:r w:rsidR="00FC5DC2" w:rsidRPr="00595F6B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</w:t>
      </w:r>
    </w:p>
    <w:p w:rsidR="00817821" w:rsidRPr="00650B77" w:rsidRDefault="00817821" w:rsidP="00817821">
      <w:pPr>
        <w:ind w:left="708"/>
        <w:jc w:val="both"/>
        <w:rPr>
          <w:rFonts w:ascii="Century Gothic" w:hAnsi="Century Gothic"/>
          <w:sz w:val="16"/>
          <w:szCs w:val="16"/>
          <w:lang w:val="fr-BE"/>
        </w:rPr>
      </w:pPr>
    </w:p>
    <w:p w:rsidR="00595F6B" w:rsidRPr="00154965" w:rsidRDefault="00595F6B" w:rsidP="00595F6B">
      <w:pPr>
        <w:jc w:val="both"/>
        <w:rPr>
          <w:rFonts w:ascii="Century Gothic" w:hAnsi="Century Gothic"/>
          <w:b/>
          <w:color w:val="66B9B9"/>
          <w:u w:val="single"/>
          <w:lang w:val="fr-BE"/>
        </w:rPr>
      </w:pPr>
      <w:r w:rsidRPr="00154965">
        <w:rPr>
          <w:rFonts w:ascii="Century Gothic" w:hAnsi="Century Gothic"/>
          <w:b/>
          <w:color w:val="66B9B9"/>
          <w:u w:val="single"/>
          <w:lang w:val="fr-BE"/>
        </w:rPr>
        <w:t>Logement « Article 132 »</w:t>
      </w:r>
    </w:p>
    <w:p w:rsidR="00650B77" w:rsidRDefault="00650B77" w:rsidP="00650B77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logement donné en location </w:t>
      </w:r>
      <w:r w:rsidR="00595F6B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à un CPAS ou à tout organisme à finalité sociale </w:t>
      </w:r>
      <w:r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(</w:t>
      </w:r>
      <w:proofErr w:type="spellStart"/>
      <w:r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asbl</w:t>
      </w:r>
      <w:proofErr w:type="spellEnd"/>
      <w:r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ANDAGE</w:t>
      </w:r>
      <w:r w:rsidR="002D1964">
        <w:rPr>
          <w:rFonts w:ascii="Century Gothic" w:hAnsi="Century Gothic"/>
          <w:color w:val="000000" w:themeColor="text1"/>
          <w:sz w:val="22"/>
          <w:szCs w:val="22"/>
          <w:lang w:val="fr-BE"/>
        </w:rPr>
        <w:t>,…</w:t>
      </w:r>
      <w:r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) </w:t>
      </w:r>
    </w:p>
    <w:p w:rsidR="00595F6B" w:rsidRPr="00650B77" w:rsidRDefault="00650B77" w:rsidP="00650B77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mis à disposition </w:t>
      </w:r>
      <w:r w:rsidR="00595F6B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d’un ménag</w:t>
      </w: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>e bénéficiant de l’aide sociale</w:t>
      </w:r>
    </w:p>
    <w:p w:rsidR="00CF44E0" w:rsidRPr="007650CB" w:rsidRDefault="00CF44E0" w:rsidP="0010225A">
      <w:pPr>
        <w:jc w:val="both"/>
        <w:rPr>
          <w:rFonts w:ascii="Century Gothic" w:hAnsi="Century Gothic"/>
          <w:sz w:val="22"/>
          <w:szCs w:val="22"/>
          <w:lang w:val="fr-BE"/>
        </w:rPr>
      </w:pPr>
    </w:p>
    <w:p w:rsidR="00E114E7" w:rsidRPr="00154965" w:rsidRDefault="00E114E7" w:rsidP="00E114E7">
      <w:pPr>
        <w:jc w:val="both"/>
        <w:rPr>
          <w:rFonts w:ascii="Century Gothic" w:hAnsi="Century Gothic"/>
          <w:b/>
          <w:color w:val="66B9B9"/>
          <w:u w:val="single"/>
          <w:lang w:val="fr-BE"/>
        </w:rPr>
      </w:pPr>
      <w:r w:rsidRPr="00154965">
        <w:rPr>
          <w:rFonts w:ascii="Century Gothic" w:hAnsi="Century Gothic"/>
          <w:b/>
          <w:color w:val="66B9B9"/>
          <w:u w:val="single"/>
          <w:lang w:val="fr-BE"/>
        </w:rPr>
        <w:t>Logement</w:t>
      </w:r>
      <w:r w:rsidR="00CF44E0" w:rsidRPr="00154965">
        <w:rPr>
          <w:rFonts w:ascii="Century Gothic" w:hAnsi="Century Gothic"/>
          <w:b/>
          <w:color w:val="66B9B9"/>
          <w:u w:val="single"/>
          <w:lang w:val="fr-BE"/>
        </w:rPr>
        <w:t xml:space="preserve"> </w:t>
      </w:r>
      <w:r w:rsidR="00B3446C" w:rsidRPr="00154965">
        <w:rPr>
          <w:rFonts w:ascii="Century Gothic" w:hAnsi="Century Gothic"/>
          <w:b/>
          <w:color w:val="66B9B9"/>
          <w:u w:val="single"/>
          <w:lang w:val="fr-BE"/>
        </w:rPr>
        <w:t>accessible, adaptable ou adapté</w:t>
      </w:r>
    </w:p>
    <w:p w:rsidR="00F37C9B" w:rsidRPr="00650B77" w:rsidRDefault="00650B77" w:rsidP="00650B77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Logement </w:t>
      </w:r>
      <w:r w:rsidRPr="00650B77">
        <w:rPr>
          <w:rFonts w:ascii="Century Gothic" w:hAnsi="Century Gothic"/>
          <w:b/>
          <w:color w:val="000000" w:themeColor="text1"/>
          <w:sz w:val="22"/>
          <w:szCs w:val="22"/>
          <w:lang w:val="fr-BE"/>
        </w:rPr>
        <w:t>accessible</w:t>
      </w:r>
      <w:r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 : permettre </w:t>
      </w:r>
      <w:r w:rsidR="00C17331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aux </w:t>
      </w:r>
      <w:r w:rsidR="00834C3F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P</w:t>
      </w:r>
      <w:r w:rsidR="00C17331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ersonnes à </w:t>
      </w:r>
      <w:r w:rsidR="00834C3F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M</w:t>
      </w:r>
      <w:r w:rsidR="00C17331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obilité </w:t>
      </w:r>
      <w:r w:rsidR="00834C3F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R</w:t>
      </w:r>
      <w:r w:rsidR="00C17331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éduite </w:t>
      </w:r>
      <w:r w:rsidR="00834C3F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(PMR) </w:t>
      </w:r>
      <w:r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d’accéder au logement </w:t>
      </w:r>
      <w:r w:rsidR="00C17331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afin de préserver le</w:t>
      </w:r>
      <w:r w:rsidR="00834C3F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ur</w:t>
      </w:r>
      <w:r w:rsidR="00C17331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degré d’autonomie</w:t>
      </w:r>
      <w:r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(aménagement des abords, </w:t>
      </w:r>
      <w:r w:rsidR="00F37C9B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parkings </w:t>
      </w:r>
      <w:r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et</w:t>
      </w:r>
      <w:r w:rsidR="00F37C9B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parties communes </w:t>
      </w:r>
      <w:r w:rsidR="000A3CEC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des</w:t>
      </w:r>
      <w:r w:rsidR="00B3446C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</w:t>
      </w:r>
      <w:r w:rsidR="00F10AA4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bâtiment</w:t>
      </w:r>
      <w:r w:rsidR="000A3CEC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s</w:t>
      </w: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>)</w:t>
      </w:r>
    </w:p>
    <w:p w:rsidR="00B3446C" w:rsidRPr="00650B77" w:rsidRDefault="00650B77" w:rsidP="00650B77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Logement </w:t>
      </w:r>
      <w:r w:rsidRPr="00650B77">
        <w:rPr>
          <w:rFonts w:ascii="Century Gothic" w:hAnsi="Century Gothic"/>
          <w:b/>
          <w:color w:val="000000" w:themeColor="text1"/>
          <w:sz w:val="22"/>
          <w:szCs w:val="22"/>
          <w:lang w:val="fr-BE"/>
        </w:rPr>
        <w:t>ad</w:t>
      </w:r>
      <w:r>
        <w:rPr>
          <w:rFonts w:ascii="Century Gothic" w:hAnsi="Century Gothic"/>
          <w:b/>
          <w:color w:val="000000" w:themeColor="text1"/>
          <w:sz w:val="22"/>
          <w:szCs w:val="22"/>
          <w:lang w:val="fr-BE"/>
        </w:rPr>
        <w:t>ap</w:t>
      </w:r>
      <w:r w:rsidRPr="00650B77">
        <w:rPr>
          <w:rFonts w:ascii="Century Gothic" w:hAnsi="Century Gothic"/>
          <w:b/>
          <w:color w:val="000000" w:themeColor="text1"/>
          <w:sz w:val="22"/>
          <w:szCs w:val="22"/>
          <w:lang w:val="fr-BE"/>
        </w:rPr>
        <w:t>table</w:t>
      </w:r>
      <w:r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 : logement </w:t>
      </w: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qui </w:t>
      </w:r>
      <w:r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peut être aisément transformé en u</w:t>
      </w: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>n logement adapté si nécessaire</w:t>
      </w:r>
      <w:r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</w:t>
      </w:r>
    </w:p>
    <w:p w:rsidR="00F37C9B" w:rsidRPr="00650B77" w:rsidRDefault="00650B77" w:rsidP="00650B77">
      <w:pPr>
        <w:pStyle w:val="Paragraphedeliste"/>
        <w:numPr>
          <w:ilvl w:val="0"/>
          <w:numId w:val="38"/>
        </w:numPr>
        <w:jc w:val="both"/>
        <w:rPr>
          <w:rFonts w:ascii="Century Gothic" w:hAnsi="Century Gothic"/>
          <w:color w:val="000000" w:themeColor="text1"/>
          <w:sz w:val="22"/>
          <w:szCs w:val="22"/>
          <w:lang w:val="fr-BE"/>
        </w:rPr>
      </w:pP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>L</w:t>
      </w:r>
      <w:r w:rsidR="00F37C9B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ogement </w:t>
      </w:r>
      <w:r w:rsidR="00F37C9B" w:rsidRPr="00650B77">
        <w:rPr>
          <w:rFonts w:ascii="Century Gothic" w:hAnsi="Century Gothic"/>
          <w:b/>
          <w:color w:val="000000" w:themeColor="text1"/>
          <w:sz w:val="22"/>
          <w:szCs w:val="22"/>
          <w:lang w:val="fr-BE"/>
        </w:rPr>
        <w:t>adapté</w:t>
      </w: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 : </w:t>
      </w:r>
      <w:r w:rsidR="00F37C9B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logement qui répond</w:t>
      </w:r>
      <w:r w:rsidR="00834C3F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</w:t>
      </w:r>
      <w:r w:rsidR="00F37C9B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directement au</w:t>
      </w:r>
      <w:r w:rsidR="0026264F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x besoins spécifiques d’une PMR</w:t>
      </w:r>
      <w:r w:rsidR="00F37C9B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en lui</w:t>
      </w:r>
      <w:r w:rsidR="00834C3F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</w:t>
      </w:r>
      <w:r w:rsidR="00F37C9B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p</w:t>
      </w:r>
      <w:r w:rsidR="0026264F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ermettant</w:t>
      </w:r>
      <w:r w:rsidR="00F37C9B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d’y circuler et d’en</w:t>
      </w:r>
      <w:r w:rsidR="00EA0EED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utiliser toutes les fonctions </w:t>
      </w:r>
      <w:r w:rsidR="00F37C9B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>de</w:t>
      </w:r>
      <w:r w:rsidR="00834C3F" w:rsidRPr="00650B77">
        <w:rPr>
          <w:rFonts w:ascii="Century Gothic" w:hAnsi="Century Gothic"/>
          <w:color w:val="000000" w:themeColor="text1"/>
          <w:sz w:val="22"/>
          <w:szCs w:val="22"/>
          <w:lang w:val="fr-BE"/>
        </w:rPr>
        <w:t xml:space="preserve"> </w:t>
      </w:r>
      <w:r>
        <w:rPr>
          <w:rFonts w:ascii="Century Gothic" w:hAnsi="Century Gothic"/>
          <w:color w:val="000000" w:themeColor="text1"/>
          <w:sz w:val="22"/>
          <w:szCs w:val="22"/>
          <w:lang w:val="fr-BE"/>
        </w:rPr>
        <w:t>manière autonome</w:t>
      </w:r>
    </w:p>
    <w:p w:rsidR="00652732" w:rsidRPr="00EF1B97" w:rsidRDefault="00652732" w:rsidP="00D9671D">
      <w:pPr>
        <w:jc w:val="both"/>
        <w:rPr>
          <w:rFonts w:ascii="Century Gothic" w:hAnsi="Century Gothic"/>
          <w:sz w:val="16"/>
          <w:szCs w:val="16"/>
          <w:lang w:val="fr-BE"/>
        </w:rPr>
      </w:pPr>
    </w:p>
    <w:p w:rsidR="00EA0EED" w:rsidRDefault="00EA0EED" w:rsidP="00D9671D">
      <w:pPr>
        <w:jc w:val="both"/>
        <w:rPr>
          <w:rFonts w:ascii="Century Gothic" w:hAnsi="Century Gothic"/>
          <w:sz w:val="16"/>
          <w:szCs w:val="16"/>
          <w:lang w:val="fr-BE"/>
        </w:rPr>
      </w:pPr>
    </w:p>
    <w:p w:rsidR="00EA0EED" w:rsidRDefault="00D9671D" w:rsidP="00EA0EED">
      <w:pPr>
        <w:jc w:val="both"/>
        <w:rPr>
          <w:rFonts w:ascii="Century Gothic" w:hAnsi="Century Gothic"/>
          <w:sz w:val="22"/>
          <w:szCs w:val="22"/>
          <w:lang w:val="fr-BE"/>
        </w:rPr>
      </w:pPr>
      <w:r w:rsidRPr="007650CB">
        <w:rPr>
          <w:rFonts w:ascii="Century Gothic" w:hAnsi="Century Gothic"/>
          <w:sz w:val="22"/>
          <w:szCs w:val="22"/>
          <w:lang w:val="fr-BE"/>
        </w:rPr>
        <w:t>Ci-après, par commune, le relevé des logements mis</w:t>
      </w:r>
      <w:r w:rsidR="00EA0EED">
        <w:rPr>
          <w:rFonts w:ascii="Century Gothic" w:hAnsi="Century Gothic"/>
          <w:sz w:val="22"/>
          <w:szCs w:val="22"/>
          <w:lang w:val="fr-BE"/>
        </w:rPr>
        <w:t xml:space="preserve"> à disposition de la population : </w:t>
      </w:r>
    </w:p>
    <w:p w:rsidR="00EF1B97" w:rsidRPr="00EF1B97" w:rsidRDefault="00EF1B97" w:rsidP="00EA0EED">
      <w:pPr>
        <w:jc w:val="both"/>
        <w:rPr>
          <w:rFonts w:ascii="Century Gothic" w:hAnsi="Century Gothic"/>
          <w:sz w:val="16"/>
          <w:szCs w:val="16"/>
          <w:lang w:val="fr-BE"/>
        </w:rPr>
      </w:pPr>
    </w:p>
    <w:p w:rsidR="00EF1B97" w:rsidRDefault="001B5552" w:rsidP="00EF1B97">
      <w:pPr>
        <w:jc w:val="center"/>
        <w:rPr>
          <w:rFonts w:ascii="Century Gothic" w:hAnsi="Century Gothic"/>
          <w:i/>
          <w:sz w:val="20"/>
          <w:szCs w:val="20"/>
          <w:lang w:val="fr-BE"/>
        </w:rPr>
      </w:pPr>
      <w:r w:rsidRPr="00EF1B97">
        <w:rPr>
          <w:rFonts w:ascii="Century Gothic" w:hAnsi="Century Gothic"/>
          <w:i/>
          <w:sz w:val="20"/>
          <w:szCs w:val="20"/>
          <w:u w:val="single"/>
          <w:lang w:val="fr-BE"/>
        </w:rPr>
        <w:t>Légende</w:t>
      </w:r>
      <w:r w:rsidRPr="00EF1B97">
        <w:rPr>
          <w:rFonts w:ascii="Century Gothic" w:hAnsi="Century Gothic"/>
          <w:i/>
          <w:sz w:val="20"/>
          <w:szCs w:val="20"/>
          <w:lang w:val="fr-BE"/>
        </w:rPr>
        <w:t xml:space="preserve"> : </w:t>
      </w:r>
    </w:p>
    <w:p w:rsidR="00615A4B" w:rsidRPr="00EF1B97" w:rsidRDefault="001B5552" w:rsidP="00EF1B97">
      <w:pPr>
        <w:jc w:val="center"/>
        <w:rPr>
          <w:rFonts w:ascii="Century Gothic" w:hAnsi="Century Gothic"/>
          <w:i/>
          <w:sz w:val="20"/>
          <w:szCs w:val="20"/>
          <w:lang w:val="fr-BE"/>
        </w:rPr>
      </w:pPr>
      <w:r w:rsidRPr="00EF1B97">
        <w:rPr>
          <w:rFonts w:ascii="Century Gothic" w:hAnsi="Century Gothic"/>
          <w:i/>
          <w:sz w:val="20"/>
          <w:szCs w:val="20"/>
          <w:lang w:val="fr-BE"/>
        </w:rPr>
        <w:t>M : Maison</w:t>
      </w:r>
      <w:r w:rsidR="00EF1B97" w:rsidRPr="00EF1B97">
        <w:rPr>
          <w:rFonts w:ascii="Century Gothic" w:hAnsi="Century Gothic"/>
          <w:i/>
          <w:sz w:val="20"/>
          <w:szCs w:val="20"/>
          <w:lang w:val="fr-BE"/>
        </w:rPr>
        <w:t xml:space="preserve"> - </w:t>
      </w:r>
      <w:r w:rsidRPr="00EF1B97">
        <w:rPr>
          <w:rFonts w:ascii="Century Gothic" w:hAnsi="Century Gothic"/>
          <w:i/>
          <w:sz w:val="20"/>
          <w:szCs w:val="20"/>
          <w:lang w:val="fr-BE"/>
        </w:rPr>
        <w:t>A : Appartement</w:t>
      </w:r>
      <w:r w:rsidR="00EF1B97" w:rsidRPr="00EF1B97">
        <w:rPr>
          <w:rFonts w:ascii="Century Gothic" w:hAnsi="Century Gothic"/>
          <w:i/>
          <w:sz w:val="20"/>
          <w:szCs w:val="20"/>
          <w:lang w:val="fr-BE"/>
        </w:rPr>
        <w:t xml:space="preserve"> - </w:t>
      </w:r>
      <w:r w:rsidRPr="00EF1B97">
        <w:rPr>
          <w:rFonts w:ascii="Century Gothic" w:hAnsi="Century Gothic"/>
          <w:i/>
          <w:sz w:val="20"/>
          <w:szCs w:val="20"/>
          <w:lang w:val="fr-BE"/>
        </w:rPr>
        <w:t>S : Studio</w:t>
      </w:r>
      <w:r w:rsidR="00EF1B97" w:rsidRPr="00EF1B97">
        <w:rPr>
          <w:rFonts w:ascii="Century Gothic" w:hAnsi="Century Gothic"/>
          <w:i/>
          <w:sz w:val="20"/>
          <w:szCs w:val="20"/>
          <w:lang w:val="fr-BE"/>
        </w:rPr>
        <w:t xml:space="preserve"> - </w:t>
      </w:r>
      <w:r w:rsidRPr="00EF1B97">
        <w:rPr>
          <w:rFonts w:ascii="Century Gothic" w:hAnsi="Century Gothic"/>
          <w:i/>
          <w:sz w:val="20"/>
          <w:szCs w:val="20"/>
          <w:lang w:val="fr-BE"/>
        </w:rPr>
        <w:t>AC :</w:t>
      </w:r>
      <w:r w:rsidR="00EF1B97">
        <w:rPr>
          <w:rFonts w:ascii="Century Gothic" w:hAnsi="Century Gothic"/>
          <w:i/>
          <w:sz w:val="20"/>
          <w:szCs w:val="20"/>
          <w:lang w:val="fr-BE"/>
        </w:rPr>
        <w:t xml:space="preserve"> </w:t>
      </w:r>
      <w:r w:rsidRPr="00EF1B97">
        <w:rPr>
          <w:rFonts w:ascii="Century Gothic" w:hAnsi="Century Gothic"/>
          <w:i/>
          <w:sz w:val="20"/>
          <w:szCs w:val="20"/>
          <w:lang w:val="fr-BE"/>
        </w:rPr>
        <w:t>Ancienne Commune</w:t>
      </w:r>
      <w:r w:rsidR="002755D3" w:rsidRPr="00EF1B97">
        <w:rPr>
          <w:rFonts w:ascii="Century Gothic" w:hAnsi="Century Gothic"/>
          <w:i/>
          <w:sz w:val="20"/>
          <w:szCs w:val="20"/>
          <w:lang w:val="fr-BE"/>
        </w:rPr>
        <w:br w:type="page"/>
      </w:r>
    </w:p>
    <w:tbl>
      <w:tblPr>
        <w:tblStyle w:val="Grilledutableau"/>
        <w:tblW w:w="0" w:type="auto"/>
        <w:tblInd w:w="108" w:type="dxa"/>
        <w:shd w:val="clear" w:color="auto" w:fill="00888A"/>
        <w:tblLook w:val="04A0" w:firstRow="1" w:lastRow="0" w:firstColumn="1" w:lastColumn="0" w:noHBand="0" w:noVBand="1"/>
      </w:tblPr>
      <w:tblGrid>
        <w:gridCol w:w="9072"/>
      </w:tblGrid>
      <w:tr w:rsidR="00874C89" w:rsidTr="0057398C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00888A"/>
          </w:tcPr>
          <w:p w:rsidR="00874C89" w:rsidRPr="00726BB7" w:rsidRDefault="00874C89" w:rsidP="00884013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8"/>
                <w:szCs w:val="8"/>
                <w:lang w:val="fr-BE"/>
              </w:rPr>
            </w:pPr>
          </w:p>
          <w:p w:rsidR="00874C89" w:rsidRPr="00874C89" w:rsidRDefault="00874C89" w:rsidP="00874C89">
            <w:pP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</w:pPr>
            <w:r w:rsidRPr="00874C89"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  <w:t>MARCHE-EN-FAMENNE</w:t>
            </w:r>
          </w:p>
          <w:p w:rsidR="00874C89" w:rsidRPr="00726BB7" w:rsidRDefault="00874C89" w:rsidP="00884013">
            <w:pPr>
              <w:jc w:val="right"/>
              <w:rPr>
                <w:rFonts w:ascii="Century Gothic" w:hAnsi="Century Gothic"/>
                <w:color w:val="000000"/>
                <w:sz w:val="8"/>
                <w:szCs w:val="8"/>
                <w:lang w:val="fr-BE"/>
              </w:rPr>
            </w:pPr>
          </w:p>
        </w:tc>
      </w:tr>
    </w:tbl>
    <w:p w:rsidR="00EE20F5" w:rsidRDefault="007C0B23" w:rsidP="007C0B23">
      <w:pPr>
        <w:ind w:left="-567" w:right="-428"/>
        <w:jc w:val="both"/>
        <w:rPr>
          <w:rFonts w:ascii="Century Gothic" w:hAnsi="Century Gothic"/>
          <w:sz w:val="18"/>
          <w:szCs w:val="18"/>
          <w:lang w:val="fr-BE"/>
        </w:rPr>
      </w:pPr>
      <w:r w:rsidRPr="007C0B23">
        <w:rPr>
          <w:rFonts w:ascii="Century Gothic" w:hAnsi="Century Gothic"/>
          <w:sz w:val="18"/>
          <w:szCs w:val="18"/>
          <w:lang w:val="fr-BE"/>
        </w:rPr>
        <w:tab/>
      </w:r>
      <w:r w:rsidRPr="007C0B23">
        <w:rPr>
          <w:rFonts w:ascii="Century Gothic" w:hAnsi="Century Gothic"/>
          <w:sz w:val="18"/>
          <w:szCs w:val="18"/>
          <w:lang w:val="fr-BE"/>
        </w:rPr>
        <w:tab/>
      </w:r>
      <w:r w:rsidRPr="007C0B23">
        <w:rPr>
          <w:rFonts w:ascii="Century Gothic" w:hAnsi="Century Gothic"/>
          <w:sz w:val="18"/>
          <w:szCs w:val="18"/>
          <w:lang w:val="fr-BE"/>
        </w:rPr>
        <w:tab/>
      </w:r>
      <w:r>
        <w:rPr>
          <w:rFonts w:ascii="Century Gothic" w:hAnsi="Century Gothic"/>
          <w:sz w:val="18"/>
          <w:szCs w:val="18"/>
          <w:lang w:val="fr-BE"/>
        </w:rPr>
        <w:tab/>
      </w:r>
      <w:r>
        <w:rPr>
          <w:rFonts w:ascii="Century Gothic" w:hAnsi="Century Gothic"/>
          <w:sz w:val="18"/>
          <w:szCs w:val="18"/>
          <w:lang w:val="fr-BE"/>
        </w:rPr>
        <w:tab/>
      </w:r>
      <w:r>
        <w:rPr>
          <w:rFonts w:ascii="Century Gothic" w:hAnsi="Century Gothic"/>
          <w:sz w:val="18"/>
          <w:szCs w:val="18"/>
          <w:lang w:val="fr-BE"/>
        </w:rPr>
        <w:tab/>
      </w:r>
      <w:r w:rsidRPr="007C0B23">
        <w:rPr>
          <w:rFonts w:ascii="Century Gothic" w:hAnsi="Century Gothic"/>
          <w:sz w:val="18"/>
          <w:szCs w:val="18"/>
          <w:lang w:val="fr-BE"/>
        </w:rPr>
        <w:tab/>
      </w:r>
      <w:r w:rsidR="00EE1A15" w:rsidRPr="007C0B23">
        <w:rPr>
          <w:rFonts w:ascii="Century Gothic" w:hAnsi="Century Gothic"/>
          <w:sz w:val="18"/>
          <w:szCs w:val="18"/>
          <w:lang w:val="fr-BE"/>
        </w:rPr>
        <w:t xml:space="preserve"> </w:t>
      </w:r>
      <w:r w:rsidR="00650B77">
        <w:rPr>
          <w:rFonts w:ascii="Century Gothic" w:hAnsi="Century Gothic"/>
          <w:sz w:val="18"/>
          <w:szCs w:val="18"/>
          <w:lang w:val="fr-BE"/>
        </w:rPr>
        <w:t xml:space="preserve">       </w:t>
      </w:r>
      <w:r>
        <w:rPr>
          <w:rFonts w:ascii="Century Gothic" w:hAnsi="Century Gothic"/>
          <w:sz w:val="18"/>
          <w:szCs w:val="18"/>
          <w:lang w:val="fr-BE"/>
        </w:rPr>
        <w:t xml:space="preserve">  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3"/>
        <w:gridCol w:w="705"/>
        <w:gridCol w:w="621"/>
        <w:gridCol w:w="621"/>
        <w:gridCol w:w="952"/>
        <w:gridCol w:w="1120"/>
      </w:tblGrid>
      <w:tr w:rsidR="007C0B23" w:rsidRPr="00B40551" w:rsidTr="00726407">
        <w:trPr>
          <w:trHeight w:val="708"/>
        </w:trPr>
        <w:tc>
          <w:tcPr>
            <w:tcW w:w="5053" w:type="dxa"/>
            <w:vMerge w:val="restart"/>
          </w:tcPr>
          <w:p w:rsidR="004A6F69" w:rsidRPr="00FC5E1D" w:rsidRDefault="00922AD4" w:rsidP="00EE20F5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692032" behindDoc="0" locked="0" layoutInCell="1" allowOverlap="1" wp14:anchorId="21C070CA" wp14:editId="6EB3C39B">
                  <wp:simplePos x="0" y="0"/>
                  <wp:positionH relativeFrom="margin">
                    <wp:posOffset>1583690</wp:posOffset>
                  </wp:positionH>
                  <wp:positionV relativeFrom="margin">
                    <wp:posOffset>1905</wp:posOffset>
                  </wp:positionV>
                  <wp:extent cx="1619885" cy="1074420"/>
                  <wp:effectExtent l="0" t="0" r="0" b="0"/>
                  <wp:wrapSquare wrapText="bothSides"/>
                  <wp:docPr id="244" name="Image 244" descr="aye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aye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6F69" w:rsidRPr="00FC5E1D">
              <w:rPr>
                <w:rFonts w:ascii="Century Gothic" w:hAnsi="Century Gothic"/>
                <w:b/>
                <w:lang w:val="fr-BE"/>
              </w:rPr>
              <w:t>AYE</w:t>
            </w:r>
          </w:p>
          <w:p w:rsidR="004A6F69" w:rsidRPr="00654DEC" w:rsidRDefault="004A6F69" w:rsidP="00EE20F5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>Devant les bois</w:t>
            </w:r>
          </w:p>
          <w:p w:rsidR="004A6F69" w:rsidRPr="004A6F69" w:rsidRDefault="004A6F69" w:rsidP="004A6F69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AC : AYE</w:t>
            </w:r>
          </w:p>
          <w:p w:rsidR="004A6F69" w:rsidRPr="00B44FC5" w:rsidRDefault="004A6F69" w:rsidP="00EE20F5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4A6F69" w:rsidRPr="00F169E5" w:rsidRDefault="004A6F69" w:rsidP="00EE20F5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CAILTEUX </w:t>
            </w:r>
          </w:p>
          <w:p w:rsidR="004A6F69" w:rsidRPr="00B40551" w:rsidRDefault="004A6F69" w:rsidP="008949EC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Ets LECOCQ</w:t>
            </w:r>
          </w:p>
        </w:tc>
        <w:tc>
          <w:tcPr>
            <w:tcW w:w="705" w:type="dxa"/>
            <w:vMerge w:val="restart"/>
          </w:tcPr>
          <w:p w:rsidR="004A6F69" w:rsidRPr="007C0B23" w:rsidRDefault="004A6F69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1979</w:t>
            </w:r>
          </w:p>
        </w:tc>
        <w:tc>
          <w:tcPr>
            <w:tcW w:w="621" w:type="dxa"/>
            <w:vAlign w:val="center"/>
          </w:tcPr>
          <w:p w:rsidR="004A6F69" w:rsidRPr="007C0B23" w:rsidRDefault="004A6F69" w:rsidP="00AF4854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9</w:t>
            </w:r>
            <w:r w:rsidR="00AF4854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21" w:type="dxa"/>
            <w:vAlign w:val="center"/>
          </w:tcPr>
          <w:p w:rsidR="004A6F69" w:rsidRPr="007C0B23" w:rsidRDefault="004A6F69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4A6F69" w:rsidRPr="007C0B23" w:rsidRDefault="004A6F69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vAlign w:val="center"/>
          </w:tcPr>
          <w:p w:rsidR="004A6F69" w:rsidRPr="007C0B23" w:rsidRDefault="00AF4854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73</w:t>
            </w:r>
            <w:r w:rsidR="004A6F69"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3 </w:t>
            </w:r>
            <w:proofErr w:type="spellStart"/>
            <w:r w:rsidR="004A6F69"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4A6F69" w:rsidRPr="007C0B23" w:rsidRDefault="004A6F69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18 à 4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7C0B23" w:rsidRPr="00B40551" w:rsidTr="00726407">
        <w:trPr>
          <w:trHeight w:val="707"/>
        </w:trPr>
        <w:tc>
          <w:tcPr>
            <w:tcW w:w="5053" w:type="dxa"/>
            <w:vMerge/>
          </w:tcPr>
          <w:p w:rsidR="004A6F69" w:rsidRPr="00FC5E1D" w:rsidRDefault="004A6F69" w:rsidP="00EE20F5">
            <w:pPr>
              <w:rPr>
                <w:b/>
                <w:noProof/>
              </w:rPr>
            </w:pPr>
          </w:p>
        </w:tc>
        <w:tc>
          <w:tcPr>
            <w:tcW w:w="705" w:type="dxa"/>
            <w:vMerge/>
          </w:tcPr>
          <w:p w:rsidR="004A6F69" w:rsidRPr="007C0B23" w:rsidRDefault="004A6F69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shd w:val="clear" w:color="auto" w:fill="8CCACA"/>
            <w:vAlign w:val="center"/>
          </w:tcPr>
          <w:p w:rsidR="004A6F69" w:rsidRPr="007C0B23" w:rsidRDefault="00EA0EE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</w:p>
        </w:tc>
        <w:tc>
          <w:tcPr>
            <w:tcW w:w="621" w:type="dxa"/>
            <w:shd w:val="clear" w:color="auto" w:fill="8CCACA"/>
            <w:vAlign w:val="center"/>
          </w:tcPr>
          <w:p w:rsidR="004A6F69" w:rsidRPr="007C0B23" w:rsidRDefault="004A6F69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shd w:val="clear" w:color="auto" w:fill="8CCACA"/>
            <w:vAlign w:val="center"/>
          </w:tcPr>
          <w:p w:rsidR="004A6F69" w:rsidRPr="007C0B23" w:rsidRDefault="004A6F69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Vendue</w:t>
            </w:r>
          </w:p>
        </w:tc>
        <w:tc>
          <w:tcPr>
            <w:tcW w:w="1120" w:type="dxa"/>
            <w:shd w:val="clear" w:color="auto" w:fill="8CCACA"/>
            <w:vAlign w:val="center"/>
          </w:tcPr>
          <w:p w:rsidR="004A6F69" w:rsidRPr="007C0B23" w:rsidRDefault="00AF4854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  <w:r w:rsidR="004A6F69"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3 </w:t>
            </w:r>
            <w:proofErr w:type="spellStart"/>
            <w:r w:rsidR="004A6F69"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921D17">
        <w:trPr>
          <w:trHeight w:val="862"/>
        </w:trPr>
        <w:tc>
          <w:tcPr>
            <w:tcW w:w="5053" w:type="dxa"/>
            <w:vMerge w:val="restart"/>
          </w:tcPr>
          <w:p w:rsidR="00921D17" w:rsidRPr="00FC5E1D" w:rsidRDefault="00921D17" w:rsidP="00603128">
            <w:pPr>
              <w:rPr>
                <w:rFonts w:ascii="Century Gothic" w:hAnsi="Century Gothic"/>
                <w:b/>
                <w:lang w:val="fr-BE"/>
              </w:rPr>
            </w:pPr>
            <w:r w:rsidRPr="00FC5E1D">
              <w:rPr>
                <w:rFonts w:ascii="Century Gothic" w:hAnsi="Century Gothic"/>
                <w:b/>
                <w:lang w:val="fr-BE"/>
              </w:rPr>
              <w:t xml:space="preserve">AYE </w:t>
            </w:r>
          </w:p>
          <w:p w:rsidR="00921D17" w:rsidRPr="00654DEC" w:rsidRDefault="00921D17" w:rsidP="00603128">
            <w:pPr>
              <w:rPr>
                <w:rFonts w:ascii="Century Gothic" w:hAnsi="Century Gothic"/>
                <w:noProof/>
                <w:sz w:val="22"/>
                <w:szCs w:val="22"/>
              </w:rPr>
            </w:pPr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>Sentier des écureuils</w:t>
            </w:r>
          </w:p>
          <w:p w:rsidR="00921D17" w:rsidRPr="004A6F69" w:rsidRDefault="00921D17" w:rsidP="004A6F69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AC : AYE</w:t>
            </w:r>
          </w:p>
          <w:p w:rsidR="00921D17" w:rsidRPr="00B44FC5" w:rsidRDefault="00921D17" w:rsidP="00603128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:rsidR="00921D17" w:rsidRPr="00755F50" w:rsidRDefault="00921D17" w:rsidP="009B1EC1">
            <w:pPr>
              <w:rPr>
                <w:rFonts w:ascii="Century Gothic" w:hAnsi="Century Gothic"/>
                <w:sz w:val="16"/>
                <w:szCs w:val="16"/>
                <w:lang w:val="nl-BE"/>
              </w:rPr>
            </w:pPr>
            <w:r w:rsidRPr="00755F50">
              <w:rPr>
                <w:rFonts w:ascii="Century Gothic" w:hAnsi="Century Gothic"/>
                <w:sz w:val="16"/>
                <w:szCs w:val="16"/>
                <w:lang w:val="nl-BE"/>
              </w:rPr>
              <w:t>Architecte</w:t>
            </w:r>
            <w:r w:rsidRPr="00755F50">
              <w:rPr>
                <w:rFonts w:ascii="Century Gothic" w:hAnsi="Century Gothic"/>
                <w:sz w:val="12"/>
                <w:szCs w:val="12"/>
                <w:lang w:val="nl-BE"/>
              </w:rPr>
              <w:t> </w:t>
            </w:r>
            <w:r w:rsidRPr="00755F50">
              <w:rPr>
                <w:rFonts w:ascii="Century Gothic" w:hAnsi="Century Gothic"/>
                <w:sz w:val="16"/>
                <w:szCs w:val="16"/>
                <w:lang w:val="nl-BE"/>
              </w:rPr>
              <w:t>:</w:t>
            </w:r>
            <w:r w:rsidRPr="00755F50">
              <w:rPr>
                <w:rFonts w:ascii="Century Gothic" w:hAnsi="Century Gothic"/>
                <w:sz w:val="12"/>
                <w:szCs w:val="12"/>
                <w:lang w:val="nl-BE"/>
              </w:rPr>
              <w:t xml:space="preserve"> </w:t>
            </w:r>
            <w:proofErr w:type="spellStart"/>
            <w:r w:rsidRPr="00755F50">
              <w:rPr>
                <w:rFonts w:ascii="Century Gothic" w:hAnsi="Century Gothic"/>
                <w:sz w:val="16"/>
                <w:szCs w:val="16"/>
                <w:lang w:val="nl-BE"/>
              </w:rPr>
              <w:t>H.Van</w:t>
            </w:r>
            <w:proofErr w:type="spellEnd"/>
            <w:r w:rsidRPr="00755F50">
              <w:rPr>
                <w:rFonts w:ascii="Century Gothic" w:hAnsi="Century Gothic"/>
                <w:sz w:val="12"/>
                <w:szCs w:val="12"/>
                <w:lang w:val="nl-BE"/>
              </w:rPr>
              <w:t xml:space="preserve"> </w:t>
            </w:r>
            <w:r w:rsidRPr="00755F50">
              <w:rPr>
                <w:rFonts w:ascii="Century Gothic" w:hAnsi="Century Gothic"/>
                <w:sz w:val="16"/>
                <w:szCs w:val="16"/>
                <w:lang w:val="nl-BE"/>
              </w:rPr>
              <w:t>DE</w:t>
            </w:r>
            <w:r w:rsidRPr="00755F50">
              <w:rPr>
                <w:rFonts w:ascii="Century Gothic" w:hAnsi="Century Gothic"/>
                <w:sz w:val="8"/>
                <w:szCs w:val="8"/>
                <w:lang w:val="nl-BE"/>
              </w:rPr>
              <w:t xml:space="preserve"> </w:t>
            </w:r>
            <w:r w:rsidRPr="00755F50">
              <w:rPr>
                <w:rFonts w:ascii="Century Gothic" w:hAnsi="Century Gothic"/>
                <w:sz w:val="16"/>
                <w:szCs w:val="16"/>
                <w:lang w:val="nl-BE"/>
              </w:rPr>
              <w:t>WALLE</w:t>
            </w:r>
          </w:p>
          <w:p w:rsidR="00921D17" w:rsidRPr="007C0B23" w:rsidRDefault="00921D17" w:rsidP="008E3ABD">
            <w:pPr>
              <w:rPr>
                <w:rFonts w:ascii="Century Gothic" w:hAnsi="Century Gothic"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897856" behindDoc="1" locked="0" layoutInCell="1" allowOverlap="1" wp14:anchorId="0164036E" wp14:editId="74E438A6">
                  <wp:simplePos x="0" y="0"/>
                  <wp:positionH relativeFrom="column">
                    <wp:posOffset>1887220</wp:posOffset>
                  </wp:positionH>
                  <wp:positionV relativeFrom="paragraph">
                    <wp:posOffset>-871855</wp:posOffset>
                  </wp:positionV>
                  <wp:extent cx="1620520" cy="1080135"/>
                  <wp:effectExtent l="19050" t="0" r="0" b="0"/>
                  <wp:wrapTight wrapText="bothSides">
                    <wp:wrapPolygon edited="0">
                      <wp:start x="-254" y="0"/>
                      <wp:lineTo x="-254" y="21333"/>
                      <wp:lineTo x="21583" y="21333"/>
                      <wp:lineTo x="21583" y="0"/>
                      <wp:lineTo x="-254" y="0"/>
                    </wp:wrapPolygon>
                  </wp:wrapTight>
                  <wp:docPr id="3" name="Image 2" descr="ecureuils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ecureuils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C0B23">
              <w:rPr>
                <w:rFonts w:ascii="Century Gothic" w:hAnsi="Century Gothic"/>
                <w:sz w:val="16"/>
                <w:szCs w:val="16"/>
                <w:lang w:val="fr-BE"/>
              </w:rPr>
              <w:t>Entrepreneur : Ets N. GEE</w:t>
            </w:r>
          </w:p>
        </w:tc>
        <w:tc>
          <w:tcPr>
            <w:tcW w:w="705" w:type="dxa"/>
            <w:vMerge w:val="restart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2001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3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3</w:t>
            </w: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921D17">
        <w:trPr>
          <w:trHeight w:val="767"/>
        </w:trPr>
        <w:tc>
          <w:tcPr>
            <w:tcW w:w="5053" w:type="dxa"/>
            <w:vMerge/>
          </w:tcPr>
          <w:p w:rsidR="00921D17" w:rsidRPr="00FC5E1D" w:rsidRDefault="00921D17" w:rsidP="00603128">
            <w:pPr>
              <w:rPr>
                <w:rFonts w:ascii="Century Gothic" w:hAnsi="Century Gothic"/>
                <w:b/>
                <w:lang w:val="fr-BE"/>
              </w:rPr>
            </w:pPr>
          </w:p>
        </w:tc>
        <w:tc>
          <w:tcPr>
            <w:tcW w:w="705" w:type="dxa"/>
            <w:vMerge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shd w:val="clear" w:color="auto" w:fill="66B9B9"/>
            <w:vAlign w:val="center"/>
          </w:tcPr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21" w:type="dxa"/>
            <w:shd w:val="clear" w:color="auto" w:fill="66B9B9"/>
            <w:vAlign w:val="center"/>
          </w:tcPr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shd w:val="clear" w:color="auto" w:fill="66B9B9"/>
            <w:vAlign w:val="center"/>
          </w:tcPr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Vendue</w:t>
            </w:r>
          </w:p>
        </w:tc>
        <w:tc>
          <w:tcPr>
            <w:tcW w:w="1120" w:type="dxa"/>
            <w:shd w:val="clear" w:color="auto" w:fill="66B9B9"/>
            <w:vAlign w:val="center"/>
          </w:tcPr>
          <w:p w:rsidR="00921D17" w:rsidRPr="007C0B23" w:rsidRDefault="00921D17" w:rsidP="00FF6C08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897"/>
        </w:trPr>
        <w:tc>
          <w:tcPr>
            <w:tcW w:w="5053" w:type="dxa"/>
            <w:vMerge w:val="restart"/>
          </w:tcPr>
          <w:p w:rsidR="00921D17" w:rsidRPr="00FC5E1D" w:rsidRDefault="00921D17" w:rsidP="00EE20F5">
            <w:pPr>
              <w:rPr>
                <w:rFonts w:ascii="Century Gothic" w:hAnsi="Century Gothic"/>
                <w:b/>
                <w:lang w:val="fr-BE"/>
              </w:rPr>
            </w:pPr>
            <w:r w:rsidRPr="00FC5E1D">
              <w:rPr>
                <w:rFonts w:ascii="Century Gothic" w:hAnsi="Century Gothic"/>
                <w:b/>
                <w:lang w:val="fr-BE"/>
              </w:rPr>
              <w:t>HARGIMONT</w:t>
            </w:r>
          </w:p>
          <w:p w:rsidR="00921D17" w:rsidRPr="00654DEC" w:rsidRDefault="00921D17" w:rsidP="00EE20F5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>Clos de Jemeppe</w:t>
            </w:r>
          </w:p>
          <w:p w:rsidR="00921D17" w:rsidRPr="004A6F69" w:rsidRDefault="00921D17" w:rsidP="004A6F69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HARGIMONT</w:t>
            </w:r>
          </w:p>
          <w:p w:rsidR="00921D17" w:rsidRPr="002755D3" w:rsidRDefault="00921D17" w:rsidP="002249A0">
            <w:pPr>
              <w:rPr>
                <w:rFonts w:ascii="Century Gothic" w:hAnsi="Century Gothic"/>
                <w:sz w:val="8"/>
                <w:szCs w:val="8"/>
                <w:lang w:val="fr-BE"/>
              </w:rPr>
            </w:pPr>
          </w:p>
          <w:p w:rsidR="00921D17" w:rsidRDefault="00921D17" w:rsidP="002249A0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B. DELHAISE</w:t>
            </w:r>
          </w:p>
          <w:p w:rsidR="00921D17" w:rsidRPr="006D38C7" w:rsidRDefault="00921D17" w:rsidP="00755F50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1</w:t>
            </w:r>
            <w:r w:rsidRPr="00755F50">
              <w:rPr>
                <w:rFonts w:ascii="Century Gothic" w:hAnsi="Century Gothic"/>
                <w:sz w:val="16"/>
                <w:szCs w:val="16"/>
                <w:vertAlign w:val="superscript"/>
                <w:lang w:val="fr-BE"/>
              </w:rPr>
              <w:t>ère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phase BERNARD – 2</w:t>
            </w:r>
            <w:r w:rsidRPr="00755F50">
              <w:rPr>
                <w:rFonts w:ascii="Century Gothic" w:hAnsi="Century Gothic"/>
                <w:sz w:val="16"/>
                <w:szCs w:val="16"/>
                <w:vertAlign w:val="superscript"/>
                <w:lang w:val="fr-BE"/>
              </w:rPr>
              <w:t>ème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phase </w:t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902976" behindDoc="1" locked="0" layoutInCell="1" allowOverlap="1" wp14:anchorId="725E2027" wp14:editId="20047A78">
                  <wp:simplePos x="0" y="0"/>
                  <wp:positionH relativeFrom="column">
                    <wp:posOffset>1860550</wp:posOffset>
                  </wp:positionH>
                  <wp:positionV relativeFrom="paragraph">
                    <wp:posOffset>-934085</wp:posOffset>
                  </wp:positionV>
                  <wp:extent cx="1619885" cy="1190625"/>
                  <wp:effectExtent l="19050" t="0" r="0" b="0"/>
                  <wp:wrapTight wrapText="bothSides">
                    <wp:wrapPolygon edited="0">
                      <wp:start x="-254" y="0"/>
                      <wp:lineTo x="-254" y="21427"/>
                      <wp:lineTo x="21592" y="21427"/>
                      <wp:lineTo x="21592" y="0"/>
                      <wp:lineTo x="-254" y="0"/>
                    </wp:wrapPolygon>
                  </wp:wrapTight>
                  <wp:docPr id="212" name="Image 4" descr="jemeppe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jemeppe 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SMEDT (Gros œuvre) -R.DENIS (Chauffage)</w:t>
            </w:r>
          </w:p>
        </w:tc>
        <w:tc>
          <w:tcPr>
            <w:tcW w:w="705" w:type="dxa"/>
            <w:vMerge w:val="restart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1995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6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6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c>
          <w:tcPr>
            <w:tcW w:w="5053" w:type="dxa"/>
            <w:vMerge/>
          </w:tcPr>
          <w:p w:rsidR="00921D17" w:rsidRPr="00FC5E1D" w:rsidRDefault="00921D17" w:rsidP="00EE20F5">
            <w:pPr>
              <w:rPr>
                <w:rFonts w:ascii="Century Gothic" w:hAnsi="Century Gothic"/>
                <w:b/>
                <w:lang w:val="fr-BE"/>
              </w:rPr>
            </w:pPr>
          </w:p>
        </w:tc>
        <w:tc>
          <w:tcPr>
            <w:tcW w:w="705" w:type="dxa"/>
            <w:vMerge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21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shd w:val="clear" w:color="auto" w:fill="8CCACA"/>
            <w:vAlign w:val="center"/>
          </w:tcPr>
          <w:p w:rsidR="00921D17" w:rsidRPr="007C0B23" w:rsidRDefault="00921D17" w:rsidP="000F27BA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Vendue</w:t>
            </w:r>
          </w:p>
        </w:tc>
        <w:tc>
          <w:tcPr>
            <w:tcW w:w="1120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c>
          <w:tcPr>
            <w:tcW w:w="5053" w:type="dxa"/>
            <w:tcBorders>
              <w:bottom w:val="single" w:sz="4" w:space="0" w:color="000000"/>
            </w:tcBorders>
          </w:tcPr>
          <w:p w:rsidR="00921D17" w:rsidRPr="004A58B6" w:rsidRDefault="00921D17" w:rsidP="002249A0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900928" behindDoc="0" locked="0" layoutInCell="1" allowOverlap="1" wp14:anchorId="66DB22A3" wp14:editId="7FCCA745">
                  <wp:simplePos x="0" y="0"/>
                  <wp:positionH relativeFrom="column">
                    <wp:posOffset>1513205</wp:posOffset>
                  </wp:positionH>
                  <wp:positionV relativeFrom="paragraph">
                    <wp:posOffset>6350</wp:posOffset>
                  </wp:positionV>
                  <wp:extent cx="1621790" cy="1231900"/>
                  <wp:effectExtent l="0" t="0" r="0" b="6350"/>
                  <wp:wrapSquare wrapText="bothSides"/>
                  <wp:docPr id="17" name="Image 1" descr="Hargimont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argimont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58B6">
              <w:rPr>
                <w:rFonts w:ascii="Century Gothic" w:hAnsi="Century Gothic"/>
                <w:b/>
                <w:lang w:val="fr-BE"/>
              </w:rPr>
              <w:t>HARGIMONT</w:t>
            </w:r>
          </w:p>
          <w:p w:rsidR="00921D17" w:rsidRPr="00654DEC" w:rsidRDefault="00921D17" w:rsidP="002249A0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>La Commanderie</w:t>
            </w:r>
          </w:p>
          <w:p w:rsidR="00921D17" w:rsidRPr="004A45A5" w:rsidRDefault="00921D17" w:rsidP="002249A0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HARGIMONT</w:t>
            </w:r>
          </w:p>
          <w:p w:rsidR="00921D17" w:rsidRPr="00CC2022" w:rsidRDefault="00921D17" w:rsidP="004A58B6">
            <w:pPr>
              <w:rPr>
                <w:rFonts w:ascii="Century Gothic" w:hAnsi="Century Gothic"/>
                <w:sz w:val="8"/>
                <w:szCs w:val="8"/>
                <w:lang w:val="fr-BE"/>
              </w:rPr>
            </w:pPr>
          </w:p>
          <w:p w:rsidR="00921D17" w:rsidRDefault="00921D17" w:rsidP="004A58B6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Ph. LECOCQ</w:t>
            </w:r>
          </w:p>
          <w:p w:rsidR="00921D17" w:rsidRPr="00B40551" w:rsidRDefault="00921D17" w:rsidP="00B36832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N.GEE (Gros-œuvre),DUVIVIER (</w:t>
            </w:r>
            <w:proofErr w:type="spellStart"/>
            <w:r>
              <w:rPr>
                <w:rFonts w:ascii="Century Gothic" w:hAnsi="Century Gothic"/>
                <w:sz w:val="16"/>
                <w:szCs w:val="16"/>
                <w:lang w:val="fr-BE"/>
              </w:rPr>
              <w:t>Chauffa-ge</w:t>
            </w:r>
            <w:proofErr w:type="spellEnd"/>
            <w:r>
              <w:rPr>
                <w:rFonts w:ascii="Century Gothic" w:hAnsi="Century Gothic"/>
                <w:sz w:val="16"/>
                <w:szCs w:val="16"/>
                <w:lang w:val="fr-BE"/>
              </w:rPr>
              <w:t>), HALLOY (Abords), SPRL MACORS (Parachèvements)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2002</w:t>
            </w:r>
          </w:p>
        </w:tc>
        <w:tc>
          <w:tcPr>
            <w:tcW w:w="621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23</w:t>
            </w:r>
          </w:p>
        </w:tc>
        <w:tc>
          <w:tcPr>
            <w:tcW w:w="621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52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4 à 1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10 à 2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9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714"/>
        </w:trPr>
        <w:tc>
          <w:tcPr>
            <w:tcW w:w="5053" w:type="dxa"/>
            <w:vMerge w:val="restart"/>
          </w:tcPr>
          <w:p w:rsidR="00921D17" w:rsidRPr="004A58B6" w:rsidRDefault="00921D17" w:rsidP="00EE20F5">
            <w:pPr>
              <w:rPr>
                <w:rFonts w:ascii="Century Gothic" w:hAnsi="Century Gothic"/>
                <w:b/>
                <w:lang w:val="fr-BE"/>
              </w:rPr>
            </w:pPr>
            <w:r w:rsidRPr="004A58B6">
              <w:rPr>
                <w:rFonts w:ascii="Century Gothic" w:hAnsi="Century Gothic"/>
                <w:b/>
                <w:lang w:val="fr-BE"/>
              </w:rPr>
              <w:t>MARCHE</w:t>
            </w:r>
          </w:p>
          <w:p w:rsidR="00921D17" w:rsidRPr="00654DEC" w:rsidRDefault="00921D17" w:rsidP="00EE20F5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>La Fourche</w:t>
            </w:r>
            <w:r w:rsidRPr="00654DEC">
              <w:rPr>
                <w:noProof/>
                <w:sz w:val="22"/>
                <w:szCs w:val="22"/>
              </w:rPr>
              <w:t xml:space="preserve"> </w:t>
            </w:r>
          </w:p>
          <w:p w:rsidR="00921D17" w:rsidRPr="004A6F69" w:rsidRDefault="00921D17" w:rsidP="004A45A5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MARCHE</w:t>
            </w:r>
          </w:p>
          <w:p w:rsidR="00921D17" w:rsidRPr="00B44FC5" w:rsidRDefault="00921D17" w:rsidP="00EE20F5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21D17" w:rsidRDefault="00921D17" w:rsidP="002249A0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WAUTERS</w:t>
            </w:r>
          </w:p>
          <w:p w:rsidR="00921D17" w:rsidRPr="00B40551" w:rsidRDefault="00921D17" w:rsidP="005E3970">
            <w:pPr>
              <w:rPr>
                <w:rFonts w:ascii="Century Gothic" w:hAnsi="Century Gothic"/>
                <w:lang w:val="fr-BE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val="en-US" w:eastAsia="en-US"/>
              </w:rPr>
              <w:drawing>
                <wp:anchor distT="0" distB="0" distL="114300" distR="114300" simplePos="0" relativeHeight="251908096" behindDoc="1" locked="0" layoutInCell="1" allowOverlap="1" wp14:anchorId="6939FD06" wp14:editId="70ACABDD">
                  <wp:simplePos x="0" y="0"/>
                  <wp:positionH relativeFrom="column">
                    <wp:posOffset>1513205</wp:posOffset>
                  </wp:positionH>
                  <wp:positionV relativeFrom="paragraph">
                    <wp:posOffset>-159385</wp:posOffset>
                  </wp:positionV>
                  <wp:extent cx="1621790" cy="810895"/>
                  <wp:effectExtent l="0" t="0" r="0" b="8255"/>
                  <wp:wrapTight wrapText="bothSides">
                    <wp:wrapPolygon edited="0">
                      <wp:start x="0" y="0"/>
                      <wp:lineTo x="0" y="21312"/>
                      <wp:lineTo x="21312" y="21312"/>
                      <wp:lineTo x="21312" y="0"/>
                      <wp:lineTo x="0" y="0"/>
                    </wp:wrapPolygon>
                  </wp:wrapTight>
                  <wp:docPr id="7" name="Image 0" descr="fourche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urche (15).jpg"/>
                          <pic:cNvPicPr/>
                        </pic:nvPicPr>
                        <pic:blipFill rotWithShape="1">
                          <a:blip r:embed="rId13" cstate="print"/>
                          <a:srcRect b="24931"/>
                          <a:stretch/>
                        </pic:blipFill>
                        <pic:spPr bwMode="auto">
                          <a:xfrm>
                            <a:off x="0" y="0"/>
                            <a:ext cx="1621790" cy="810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  <w:lang w:val="en-US" w:eastAsia="en-US"/>
              </w:rPr>
              <w:drawing>
                <wp:anchor distT="0" distB="0" distL="114300" distR="114300" simplePos="0" relativeHeight="251901952" behindDoc="1" locked="0" layoutInCell="1" allowOverlap="1" wp14:anchorId="2B4A3193" wp14:editId="585CAAA5">
                  <wp:simplePos x="0" y="0"/>
                  <wp:positionH relativeFrom="column">
                    <wp:posOffset>1510665</wp:posOffset>
                  </wp:positionH>
                  <wp:positionV relativeFrom="paragraph">
                    <wp:posOffset>-927735</wp:posOffset>
                  </wp:positionV>
                  <wp:extent cx="1618615" cy="612140"/>
                  <wp:effectExtent l="0" t="0" r="635" b="0"/>
                  <wp:wrapTight wrapText="bothSides">
                    <wp:wrapPolygon edited="0">
                      <wp:start x="0" y="0"/>
                      <wp:lineTo x="0" y="20838"/>
                      <wp:lineTo x="21354" y="20838"/>
                      <wp:lineTo x="21354" y="0"/>
                      <wp:lineTo x="0" y="0"/>
                    </wp:wrapPolygon>
                  </wp:wrapTight>
                  <wp:docPr id="210" name="Image 8" descr="fourche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 descr="fourche (3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t="25741" b="17608"/>
                          <a:stretch/>
                        </pic:blipFill>
                        <pic:spPr bwMode="auto">
                          <a:xfrm>
                            <a:off x="0" y="0"/>
                            <a:ext cx="161861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BENOIT &amp; HOUYOUX</w:t>
            </w:r>
          </w:p>
        </w:tc>
        <w:tc>
          <w:tcPr>
            <w:tcW w:w="705" w:type="dxa"/>
            <w:vMerge w:val="restart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1977</w:t>
            </w:r>
          </w:p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1978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147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7 à 1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12</w:t>
            </w:r>
            <w:r w:rsidR="00D20E32">
              <w:rPr>
                <w:rFonts w:ascii="Century Gothic" w:hAnsi="Century Gothic"/>
                <w:sz w:val="18"/>
                <w:szCs w:val="18"/>
                <w:lang w:val="fr-BE"/>
              </w:rPr>
              <w:t>7</w:t>
            </w: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D20E32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  <w:r w:rsidR="00D20E32">
              <w:rPr>
                <w:rFonts w:ascii="Century Gothic" w:hAnsi="Century Gothic"/>
                <w:sz w:val="18"/>
                <w:szCs w:val="18"/>
                <w:lang w:val="fr-BE"/>
              </w:rPr>
              <w:t>3</w:t>
            </w: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4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713"/>
        </w:trPr>
        <w:tc>
          <w:tcPr>
            <w:tcW w:w="5053" w:type="dxa"/>
            <w:vMerge/>
          </w:tcPr>
          <w:p w:rsidR="00921D17" w:rsidRPr="004A58B6" w:rsidRDefault="00921D17" w:rsidP="00EE20F5">
            <w:pPr>
              <w:rPr>
                <w:b/>
                <w:noProof/>
              </w:rPr>
            </w:pPr>
          </w:p>
        </w:tc>
        <w:tc>
          <w:tcPr>
            <w:tcW w:w="705" w:type="dxa"/>
            <w:vMerge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3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Art.132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0C159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1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0C159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0C159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4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713"/>
        </w:trPr>
        <w:tc>
          <w:tcPr>
            <w:tcW w:w="5053" w:type="dxa"/>
            <w:vMerge/>
          </w:tcPr>
          <w:p w:rsidR="00921D17" w:rsidRPr="004A58B6" w:rsidRDefault="00921D17" w:rsidP="00EE20F5">
            <w:pPr>
              <w:rPr>
                <w:b/>
                <w:noProof/>
              </w:rPr>
            </w:pPr>
          </w:p>
        </w:tc>
        <w:tc>
          <w:tcPr>
            <w:tcW w:w="705" w:type="dxa"/>
            <w:vMerge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21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Vendue</w:t>
            </w:r>
          </w:p>
        </w:tc>
        <w:tc>
          <w:tcPr>
            <w:tcW w:w="1120" w:type="dxa"/>
            <w:shd w:val="clear" w:color="auto" w:fill="8CCACA"/>
            <w:vAlign w:val="center"/>
          </w:tcPr>
          <w:p w:rsidR="00921D17" w:rsidRPr="007C0B23" w:rsidRDefault="00921D17" w:rsidP="000C159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307"/>
        </w:trPr>
        <w:tc>
          <w:tcPr>
            <w:tcW w:w="5053" w:type="dxa"/>
            <w:vMerge w:val="restart"/>
          </w:tcPr>
          <w:p w:rsidR="00921D17" w:rsidRPr="004A58B6" w:rsidRDefault="00921D17" w:rsidP="00D20E71">
            <w:pPr>
              <w:rPr>
                <w:rFonts w:ascii="Century Gothic" w:hAnsi="Century Gothic"/>
                <w:b/>
                <w:color w:val="000000"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904000" behindDoc="0" locked="0" layoutInCell="1" allowOverlap="1" wp14:anchorId="760B5866" wp14:editId="2C4B46CE">
                  <wp:simplePos x="0" y="0"/>
                  <wp:positionH relativeFrom="column">
                    <wp:posOffset>1848485</wp:posOffset>
                  </wp:positionH>
                  <wp:positionV relativeFrom="paragraph">
                    <wp:posOffset>-6985</wp:posOffset>
                  </wp:positionV>
                  <wp:extent cx="1626870" cy="1231900"/>
                  <wp:effectExtent l="19050" t="0" r="0" b="0"/>
                  <wp:wrapSquare wrapText="bothSides"/>
                  <wp:docPr id="215" name="Image 2" descr="P4020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P4020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58B6">
              <w:rPr>
                <w:rFonts w:ascii="Century Gothic" w:hAnsi="Century Gothic"/>
                <w:b/>
                <w:color w:val="000000"/>
                <w:lang w:val="fr-BE"/>
              </w:rPr>
              <w:t>MARCHE</w:t>
            </w:r>
          </w:p>
          <w:p w:rsidR="00921D17" w:rsidRPr="00654DEC" w:rsidRDefault="00921D17" w:rsidP="00D20E71">
            <w:pPr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</w:pPr>
            <w:r w:rsidRPr="00654DEC"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>Vieux-Marche</w:t>
            </w:r>
          </w:p>
          <w:p w:rsidR="00921D17" w:rsidRPr="004A6F69" w:rsidRDefault="00921D17" w:rsidP="004A45A5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MARCHE</w:t>
            </w:r>
          </w:p>
          <w:p w:rsidR="00921D17" w:rsidRPr="006055B1" w:rsidRDefault="00921D17" w:rsidP="00D20E71">
            <w:pPr>
              <w:rPr>
                <w:rFonts w:ascii="Century Gothic" w:hAnsi="Century Gothic"/>
                <w:color w:val="000000"/>
                <w:sz w:val="8"/>
                <w:szCs w:val="8"/>
                <w:lang w:val="fr-BE"/>
              </w:rPr>
            </w:pPr>
          </w:p>
          <w:p w:rsidR="00921D17" w:rsidRDefault="00921D17" w:rsidP="00D20E7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B. CHARIOT</w:t>
            </w:r>
          </w:p>
          <w:p w:rsidR="00921D17" w:rsidRDefault="00921D17" w:rsidP="00D20E7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</w:p>
          <w:p w:rsidR="00921D17" w:rsidRDefault="00921D17" w:rsidP="00D20E7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SPRL F. GILLET (Chauffage)  </w:t>
            </w:r>
          </w:p>
          <w:p w:rsidR="00921D17" w:rsidRPr="00513B74" w:rsidRDefault="00921D17" w:rsidP="00D20E7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>
              <w:rPr>
                <w:rFonts w:ascii="Century Gothic" w:hAnsi="Century Gothic"/>
                <w:sz w:val="16"/>
                <w:szCs w:val="16"/>
                <w:lang w:val="fr-BE"/>
              </w:rPr>
              <w:t>SPRL F. MARVILLE (Gros-œuvre)</w:t>
            </w:r>
          </w:p>
        </w:tc>
        <w:tc>
          <w:tcPr>
            <w:tcW w:w="705" w:type="dxa"/>
            <w:vMerge w:val="restart"/>
          </w:tcPr>
          <w:p w:rsidR="00921D17" w:rsidRPr="007C0B23" w:rsidRDefault="00921D1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1990</w:t>
            </w:r>
          </w:p>
          <w:p w:rsidR="00921D17" w:rsidRPr="007C0B23" w:rsidRDefault="00921D1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2008</w:t>
            </w:r>
          </w:p>
        </w:tc>
        <w:tc>
          <w:tcPr>
            <w:tcW w:w="621" w:type="dxa"/>
            <w:vAlign w:val="center"/>
          </w:tcPr>
          <w:p w:rsidR="00921D17" w:rsidRPr="007C0B23" w:rsidRDefault="000023C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</w:tcPr>
          <w:p w:rsidR="00921D17" w:rsidRDefault="00921D17" w:rsidP="00D20E7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1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0023C7" w:rsidRDefault="000023C7" w:rsidP="00D20E7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0023C7" w:rsidRPr="007C0B23" w:rsidRDefault="000023C7" w:rsidP="00D20E7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7398C">
              <w:rPr>
                <w:rFonts w:ascii="Century Gothic" w:hAnsi="Century Gothic"/>
                <w:b/>
                <w:color w:val="8CCACA"/>
                <w:sz w:val="18"/>
                <w:szCs w:val="18"/>
                <w:lang w:val="fr-BE"/>
              </w:rPr>
              <w:t>adapté</w:t>
            </w:r>
          </w:p>
        </w:tc>
      </w:tr>
      <w:tr w:rsidR="00921D17" w:rsidRPr="00B40551" w:rsidTr="000023C7">
        <w:trPr>
          <w:trHeight w:val="670"/>
        </w:trPr>
        <w:tc>
          <w:tcPr>
            <w:tcW w:w="5053" w:type="dxa"/>
            <w:vMerge/>
          </w:tcPr>
          <w:p w:rsidR="00921D17" w:rsidRPr="00B40551" w:rsidRDefault="00921D17" w:rsidP="00D20E71">
            <w:pPr>
              <w:rPr>
                <w:rFonts w:ascii="Century Gothic" w:hAnsi="Century Gothic"/>
                <w:color w:val="000000"/>
                <w:lang w:val="fr-BE"/>
              </w:rPr>
            </w:pPr>
          </w:p>
        </w:tc>
        <w:tc>
          <w:tcPr>
            <w:tcW w:w="705" w:type="dxa"/>
            <w:vMerge/>
          </w:tcPr>
          <w:p w:rsidR="00921D17" w:rsidRPr="007C0B23" w:rsidRDefault="00921D1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vAlign w:val="center"/>
          </w:tcPr>
          <w:p w:rsidR="00921D17" w:rsidRPr="007C0B23" w:rsidRDefault="00921D1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Insertion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0023C7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1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0023C7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0023C7" w:rsidRPr="00B40551" w:rsidTr="000023C7">
        <w:trPr>
          <w:trHeight w:val="552"/>
        </w:trPr>
        <w:tc>
          <w:tcPr>
            <w:tcW w:w="5053" w:type="dxa"/>
            <w:vMerge/>
          </w:tcPr>
          <w:p w:rsidR="000023C7" w:rsidRPr="00B40551" w:rsidRDefault="000023C7" w:rsidP="00D20E71">
            <w:pPr>
              <w:rPr>
                <w:rFonts w:ascii="Century Gothic" w:hAnsi="Century Gothic"/>
                <w:color w:val="000000"/>
                <w:lang w:val="fr-BE"/>
              </w:rPr>
            </w:pPr>
          </w:p>
        </w:tc>
        <w:tc>
          <w:tcPr>
            <w:tcW w:w="705" w:type="dxa"/>
            <w:vMerge/>
          </w:tcPr>
          <w:p w:rsidR="000023C7" w:rsidRPr="007C0B23" w:rsidRDefault="000023C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vAlign w:val="center"/>
          </w:tcPr>
          <w:p w:rsidR="000023C7" w:rsidRPr="007C0B23" w:rsidRDefault="000023C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21" w:type="dxa"/>
            <w:vAlign w:val="center"/>
          </w:tcPr>
          <w:p w:rsidR="000023C7" w:rsidRPr="007C0B23" w:rsidRDefault="000023C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52" w:type="dxa"/>
            <w:vAlign w:val="center"/>
          </w:tcPr>
          <w:p w:rsidR="000023C7" w:rsidRPr="007C0B23" w:rsidRDefault="000023C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Art.132</w:t>
            </w:r>
          </w:p>
        </w:tc>
        <w:tc>
          <w:tcPr>
            <w:tcW w:w="1120" w:type="dxa"/>
            <w:vAlign w:val="center"/>
          </w:tcPr>
          <w:p w:rsidR="000023C7" w:rsidRPr="007C0B23" w:rsidRDefault="000023C7" w:rsidP="000023C7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1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0023C7" w:rsidRPr="007C0B23" w:rsidRDefault="000023C7" w:rsidP="000023C7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2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1693"/>
        </w:trPr>
        <w:tc>
          <w:tcPr>
            <w:tcW w:w="5053" w:type="dxa"/>
          </w:tcPr>
          <w:p w:rsidR="00921D17" w:rsidRPr="004A58B6" w:rsidRDefault="00921D17" w:rsidP="00D20E71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907072" behindDoc="0" locked="0" layoutInCell="1" allowOverlap="1" wp14:anchorId="5EE80927" wp14:editId="06B3FF7A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0</wp:posOffset>
                  </wp:positionV>
                  <wp:extent cx="1621790" cy="1081405"/>
                  <wp:effectExtent l="19050" t="0" r="0" b="0"/>
                  <wp:wrapSquare wrapText="bothSides"/>
                  <wp:docPr id="233" name="Image 9" descr="fourch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 descr="fourch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58B6">
              <w:rPr>
                <w:rFonts w:ascii="Century Gothic" w:hAnsi="Century Gothic"/>
                <w:b/>
                <w:lang w:val="fr-BE"/>
              </w:rPr>
              <w:t>MARCHE</w:t>
            </w:r>
          </w:p>
          <w:p w:rsidR="00921D17" w:rsidRPr="00654DEC" w:rsidRDefault="00921D17" w:rsidP="00D20E71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>Rue des Pervenches</w:t>
            </w:r>
          </w:p>
          <w:p w:rsidR="00921D17" w:rsidRPr="004A6F69" w:rsidRDefault="00921D17" w:rsidP="004A45A5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MARCHE</w:t>
            </w:r>
          </w:p>
          <w:p w:rsidR="00921D17" w:rsidRPr="00B44FC5" w:rsidRDefault="00921D17" w:rsidP="00D20E7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21D17" w:rsidRPr="004E27C3" w:rsidRDefault="00921D17" w:rsidP="00D20E71">
            <w:pPr>
              <w:rPr>
                <w:rFonts w:ascii="Century Gothic" w:hAnsi="Century Gothic"/>
                <w:sz w:val="16"/>
                <w:szCs w:val="16"/>
                <w:lang w:val="nl-BE"/>
              </w:rPr>
            </w:pPr>
            <w:r>
              <w:rPr>
                <w:rFonts w:ascii="Century Gothic" w:hAnsi="Century Gothic"/>
                <w:sz w:val="16"/>
                <w:szCs w:val="16"/>
                <w:lang w:val="nl-BE"/>
              </w:rPr>
              <w:t>Architecte : H. V.</w:t>
            </w:r>
            <w:r w:rsidRPr="004E27C3">
              <w:rPr>
                <w:rFonts w:ascii="Century Gothic" w:hAnsi="Century Gothic"/>
                <w:sz w:val="16"/>
                <w:szCs w:val="16"/>
                <w:lang w:val="nl-BE"/>
              </w:rPr>
              <w:t>DE WALLE</w:t>
            </w:r>
          </w:p>
          <w:p w:rsidR="00921D17" w:rsidRPr="004E27C3" w:rsidRDefault="00921D17" w:rsidP="00D20E71">
            <w:pPr>
              <w:rPr>
                <w:rFonts w:ascii="Century Gothic" w:hAnsi="Century Gothic"/>
                <w:lang w:val="nl-BE"/>
              </w:rPr>
            </w:pPr>
            <w:r w:rsidRPr="004E27C3">
              <w:rPr>
                <w:rFonts w:ascii="Century Gothic" w:hAnsi="Century Gothic"/>
                <w:sz w:val="16"/>
                <w:szCs w:val="16"/>
                <w:lang w:val="nl-BE"/>
              </w:rPr>
              <w:t>Entrepreneur : B. JONKEAU</w:t>
            </w:r>
          </w:p>
        </w:tc>
        <w:tc>
          <w:tcPr>
            <w:tcW w:w="705" w:type="dxa"/>
          </w:tcPr>
          <w:p w:rsidR="00921D17" w:rsidRPr="007C0B23" w:rsidRDefault="00921D1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1995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6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D20E7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D20E7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6 à 2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1284"/>
        </w:trPr>
        <w:tc>
          <w:tcPr>
            <w:tcW w:w="5053" w:type="dxa"/>
            <w:vMerge w:val="restart"/>
          </w:tcPr>
          <w:p w:rsidR="00921D17" w:rsidRPr="004A58B6" w:rsidRDefault="00921D17" w:rsidP="00902950">
            <w:pPr>
              <w:rPr>
                <w:rFonts w:ascii="Century Gothic" w:hAnsi="Century Gothic"/>
                <w:b/>
                <w:lang w:val="fr-BE"/>
              </w:rPr>
            </w:pPr>
            <w:r w:rsidRPr="004A58B6">
              <w:rPr>
                <w:rFonts w:ascii="Century Gothic" w:hAnsi="Century Gothic"/>
                <w:b/>
                <w:lang w:val="fr-BE"/>
              </w:rPr>
              <w:lastRenderedPageBreak/>
              <w:t>MARCHE</w:t>
            </w:r>
          </w:p>
          <w:p w:rsidR="00921D17" w:rsidRPr="00654DEC" w:rsidRDefault="00921D17" w:rsidP="00902950">
            <w:pPr>
              <w:rPr>
                <w:noProof/>
                <w:sz w:val="22"/>
                <w:szCs w:val="22"/>
              </w:rPr>
            </w:pPr>
            <w:proofErr w:type="spellStart"/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>Cresse</w:t>
            </w:r>
            <w:proofErr w:type="spellEnd"/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 xml:space="preserve"> de </w:t>
            </w:r>
            <w:proofErr w:type="spellStart"/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>Lorichamp</w:t>
            </w:r>
            <w:proofErr w:type="spellEnd"/>
          </w:p>
          <w:p w:rsidR="00921D17" w:rsidRPr="004A6F69" w:rsidRDefault="00921D17" w:rsidP="004A45A5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MARCHE</w:t>
            </w:r>
          </w:p>
          <w:p w:rsidR="00921D17" w:rsidRPr="002755D3" w:rsidRDefault="00921D17" w:rsidP="00902950">
            <w:pPr>
              <w:rPr>
                <w:rFonts w:ascii="Century Gothic" w:hAnsi="Century Gothic"/>
                <w:sz w:val="8"/>
                <w:szCs w:val="8"/>
                <w:lang w:val="fr-BE"/>
              </w:rPr>
            </w:pPr>
          </w:p>
          <w:p w:rsidR="00921D17" w:rsidRPr="006055B1" w:rsidRDefault="00921D17" w:rsidP="00902950">
            <w:pPr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6055B1">
              <w:rPr>
                <w:rFonts w:ascii="Century Gothic" w:hAnsi="Century Gothic"/>
                <w:sz w:val="20"/>
                <w:szCs w:val="20"/>
                <w:lang w:val="fr-BE"/>
              </w:rPr>
              <w:t>1997-11 logements</w:t>
            </w:r>
          </w:p>
          <w:p w:rsidR="00921D17" w:rsidRDefault="00921D17" w:rsidP="006055B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 LECOCQ</w:t>
            </w:r>
          </w:p>
          <w:p w:rsidR="00921D17" w:rsidRDefault="00921D17" w:rsidP="006055B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val="en-US" w:eastAsia="en-US"/>
              </w:rPr>
              <w:drawing>
                <wp:anchor distT="0" distB="0" distL="114300" distR="114300" simplePos="0" relativeHeight="251909120" behindDoc="0" locked="0" layoutInCell="1" allowOverlap="1" wp14:anchorId="425CAAC9" wp14:editId="7810B516">
                  <wp:simplePos x="0" y="0"/>
                  <wp:positionH relativeFrom="column">
                    <wp:posOffset>1336675</wp:posOffset>
                  </wp:positionH>
                  <wp:positionV relativeFrom="paragraph">
                    <wp:posOffset>-833755</wp:posOffset>
                  </wp:positionV>
                  <wp:extent cx="1799590" cy="1191260"/>
                  <wp:effectExtent l="0" t="0" r="0" b="8890"/>
                  <wp:wrapSquare wrapText="bothSides"/>
                  <wp:docPr id="220" name="Image 4" descr="122-2267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122-2267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2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19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Ets N. GEE (Gros-œuvre), DUVIVIER &amp; FRANCOIS (Chauffage)</w:t>
            </w:r>
          </w:p>
          <w:p w:rsidR="00921D17" w:rsidRPr="002755D3" w:rsidRDefault="00921D17" w:rsidP="006055B1">
            <w:pPr>
              <w:rPr>
                <w:rFonts w:ascii="Century Gothic" w:hAnsi="Century Gothic"/>
                <w:sz w:val="8"/>
                <w:szCs w:val="8"/>
                <w:lang w:val="fr-BE"/>
              </w:rPr>
            </w:pPr>
          </w:p>
          <w:p w:rsidR="00921D17" w:rsidRPr="006055B1" w:rsidRDefault="00921D17" w:rsidP="006055B1">
            <w:pPr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6055B1">
              <w:rPr>
                <w:rFonts w:ascii="Century Gothic" w:hAnsi="Century Gothic"/>
                <w:sz w:val="20"/>
                <w:szCs w:val="20"/>
                <w:lang w:val="fr-BE"/>
              </w:rPr>
              <w:t>199</w:t>
            </w:r>
            <w:r>
              <w:rPr>
                <w:rFonts w:ascii="Century Gothic" w:hAnsi="Century Gothic"/>
                <w:sz w:val="20"/>
                <w:szCs w:val="20"/>
                <w:lang w:val="fr-BE"/>
              </w:rPr>
              <w:t xml:space="preserve">9-6 </w:t>
            </w:r>
            <w:r w:rsidRPr="006055B1">
              <w:rPr>
                <w:rFonts w:ascii="Century Gothic" w:hAnsi="Century Gothic"/>
                <w:sz w:val="20"/>
                <w:szCs w:val="20"/>
                <w:lang w:val="fr-BE"/>
              </w:rPr>
              <w:t>logements</w:t>
            </w:r>
          </w:p>
          <w:p w:rsidR="00921D17" w:rsidRDefault="00921D17" w:rsidP="006055B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 LECOCQ – P. COLLIGNON</w:t>
            </w:r>
          </w:p>
          <w:p w:rsidR="00921D17" w:rsidRDefault="00921D17" w:rsidP="006055B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val="en-US" w:eastAsia="en-US"/>
              </w:rPr>
              <w:drawing>
                <wp:anchor distT="0" distB="0" distL="114300" distR="114300" simplePos="0" relativeHeight="251910144" behindDoc="0" locked="0" layoutInCell="1" allowOverlap="1" wp14:anchorId="3400058E" wp14:editId="7FE1D619">
                  <wp:simplePos x="0" y="0"/>
                  <wp:positionH relativeFrom="column">
                    <wp:posOffset>1336675</wp:posOffset>
                  </wp:positionH>
                  <wp:positionV relativeFrom="paragraph">
                    <wp:posOffset>405130</wp:posOffset>
                  </wp:positionV>
                  <wp:extent cx="1799590" cy="1196975"/>
                  <wp:effectExtent l="0" t="0" r="0" b="3175"/>
                  <wp:wrapSquare wrapText="bothSides"/>
                  <wp:docPr id="221" name="Image 0" descr="122-2277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122-2277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6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19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Ets N.GEE (Gros-œuvre) &amp; Ets LOMBET (Chauffage)</w:t>
            </w:r>
          </w:p>
          <w:p w:rsidR="00921D17" w:rsidRPr="002755D3" w:rsidRDefault="00921D17" w:rsidP="006055B1">
            <w:pPr>
              <w:rPr>
                <w:rFonts w:ascii="Century Gothic" w:hAnsi="Century Gothic"/>
                <w:sz w:val="8"/>
                <w:szCs w:val="8"/>
                <w:lang w:val="fr-BE"/>
              </w:rPr>
            </w:pPr>
          </w:p>
          <w:p w:rsidR="00921D17" w:rsidRPr="006055B1" w:rsidRDefault="00921D17" w:rsidP="006055B1">
            <w:pPr>
              <w:rPr>
                <w:rFonts w:ascii="Century Gothic" w:hAnsi="Century Gothic"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noProof/>
                <w:sz w:val="8"/>
                <w:szCs w:val="8"/>
                <w:lang w:val="en-US" w:eastAsia="en-US"/>
              </w:rPr>
              <w:drawing>
                <wp:anchor distT="0" distB="0" distL="114300" distR="114300" simplePos="0" relativeHeight="251911168" behindDoc="0" locked="0" layoutInCell="1" allowOverlap="1" wp14:anchorId="15DF8228" wp14:editId="3A9102C9">
                  <wp:simplePos x="0" y="0"/>
                  <wp:positionH relativeFrom="column">
                    <wp:posOffset>1338580</wp:posOffset>
                  </wp:positionH>
                  <wp:positionV relativeFrom="paragraph">
                    <wp:posOffset>-907415</wp:posOffset>
                  </wp:positionV>
                  <wp:extent cx="1799590" cy="1251585"/>
                  <wp:effectExtent l="0" t="0" r="0" b="5715"/>
                  <wp:wrapSquare wrapText="bothSides"/>
                  <wp:docPr id="222" name="Image 11" descr="cresse 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cresse 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0"/>
                <w:szCs w:val="20"/>
                <w:lang w:val="fr-BE"/>
              </w:rPr>
              <w:t>2000-</w:t>
            </w:r>
            <w:r w:rsidRPr="006055B1">
              <w:rPr>
                <w:rFonts w:ascii="Century Gothic" w:hAnsi="Century Gothic"/>
                <w:sz w:val="20"/>
                <w:szCs w:val="20"/>
                <w:lang w:val="fr-BE"/>
              </w:rPr>
              <w:t>8 logements</w:t>
            </w:r>
          </w:p>
          <w:p w:rsidR="00921D17" w:rsidRDefault="00921D17" w:rsidP="006055B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P. LECOCQ</w:t>
            </w:r>
          </w:p>
          <w:p w:rsidR="00921D17" w:rsidRDefault="00921D17" w:rsidP="006055B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Ets N. GEE (Gros-œuvre) &amp; Ets LOMBET (Chauffage)</w:t>
            </w:r>
          </w:p>
          <w:p w:rsidR="00921D17" w:rsidRPr="002755D3" w:rsidRDefault="00921D17" w:rsidP="006055B1">
            <w:pPr>
              <w:rPr>
                <w:rFonts w:ascii="Century Gothic" w:hAnsi="Century Gothic"/>
                <w:sz w:val="8"/>
                <w:szCs w:val="8"/>
                <w:lang w:val="fr-BE"/>
              </w:rPr>
            </w:pPr>
          </w:p>
          <w:p w:rsidR="00921D17" w:rsidRPr="006055B1" w:rsidRDefault="00921D17" w:rsidP="006055B1">
            <w:pPr>
              <w:rPr>
                <w:rFonts w:ascii="Century Gothic" w:hAnsi="Century Gothic"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sz w:val="20"/>
                <w:szCs w:val="20"/>
                <w:lang w:val="fr-BE"/>
              </w:rPr>
              <w:t xml:space="preserve">2002- </w:t>
            </w:r>
            <w:r w:rsidRPr="006055B1">
              <w:rPr>
                <w:rFonts w:ascii="Century Gothic" w:hAnsi="Century Gothic"/>
                <w:sz w:val="20"/>
                <w:szCs w:val="20"/>
                <w:lang w:val="fr-BE"/>
              </w:rPr>
              <w:t>6 logements</w:t>
            </w:r>
          </w:p>
          <w:p w:rsidR="00921D17" w:rsidRDefault="00921D17" w:rsidP="006055B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P. LECOCQ</w:t>
            </w:r>
          </w:p>
          <w:p w:rsidR="00921D17" w:rsidRDefault="00921D17" w:rsidP="006055B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GRANJEAN</w:t>
            </w:r>
          </w:p>
          <w:p w:rsidR="00921D17" w:rsidRPr="002755D3" w:rsidRDefault="00921D17" w:rsidP="006055B1">
            <w:pPr>
              <w:rPr>
                <w:rFonts w:ascii="Century Gothic" w:hAnsi="Century Gothic"/>
                <w:sz w:val="8"/>
                <w:szCs w:val="8"/>
                <w:lang w:val="fr-BE"/>
              </w:rPr>
            </w:pPr>
          </w:p>
          <w:p w:rsidR="00921D17" w:rsidRPr="006055B1" w:rsidRDefault="00921D17" w:rsidP="006055B1">
            <w:pPr>
              <w:rPr>
                <w:rFonts w:ascii="Century Gothic" w:hAnsi="Century Gothic"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sz w:val="20"/>
                <w:szCs w:val="20"/>
                <w:lang w:val="fr-BE"/>
              </w:rPr>
              <w:t xml:space="preserve">2006- </w:t>
            </w:r>
            <w:r w:rsidRPr="006055B1">
              <w:rPr>
                <w:rFonts w:ascii="Century Gothic" w:hAnsi="Century Gothic"/>
                <w:sz w:val="20"/>
                <w:szCs w:val="20"/>
                <w:lang w:val="fr-BE"/>
              </w:rPr>
              <w:t>4 logements</w:t>
            </w:r>
          </w:p>
          <w:p w:rsidR="00921D17" w:rsidRDefault="00921D17" w:rsidP="006055B1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P. LECOCQ</w:t>
            </w:r>
          </w:p>
          <w:p w:rsidR="00921D17" w:rsidRPr="006055B1" w:rsidRDefault="00921D17" w:rsidP="00D9671D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val="en-US" w:eastAsia="en-US"/>
              </w:rPr>
              <w:drawing>
                <wp:anchor distT="0" distB="0" distL="114300" distR="114300" simplePos="0" relativeHeight="251912192" behindDoc="1" locked="0" layoutInCell="1" allowOverlap="1" wp14:anchorId="6824B315" wp14:editId="62F71334">
                  <wp:simplePos x="0" y="0"/>
                  <wp:positionH relativeFrom="column">
                    <wp:posOffset>1337310</wp:posOffset>
                  </wp:positionH>
                  <wp:positionV relativeFrom="paragraph">
                    <wp:posOffset>-473075</wp:posOffset>
                  </wp:positionV>
                  <wp:extent cx="1799590" cy="709930"/>
                  <wp:effectExtent l="0" t="0" r="0" b="0"/>
                  <wp:wrapTight wrapText="bothSides">
                    <wp:wrapPolygon edited="0">
                      <wp:start x="0" y="0"/>
                      <wp:lineTo x="0" y="20866"/>
                      <wp:lineTo x="21265" y="20866"/>
                      <wp:lineTo x="21265" y="0"/>
                      <wp:lineTo x="0" y="0"/>
                    </wp:wrapPolygon>
                  </wp:wrapTight>
                  <wp:docPr id="2" name="Image 7" descr="122-2265_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122-2265_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21164" b="26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TASIA</w:t>
            </w:r>
          </w:p>
        </w:tc>
        <w:tc>
          <w:tcPr>
            <w:tcW w:w="705" w:type="dxa"/>
            <w:vMerge w:val="restart"/>
          </w:tcPr>
          <w:p w:rsidR="00921D17" w:rsidRPr="007C0B23" w:rsidRDefault="00921D17" w:rsidP="0090295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1997</w:t>
            </w:r>
          </w:p>
          <w:p w:rsidR="00921D17" w:rsidRPr="007C0B23" w:rsidRDefault="00921D17" w:rsidP="0090295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à </w:t>
            </w:r>
          </w:p>
          <w:p w:rsidR="00921D17" w:rsidRPr="007C0B23" w:rsidRDefault="00921D17" w:rsidP="0090295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2006 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  <w:r w:rsidR="00FF6C08"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90295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90295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902950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2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902950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  <w:r w:rsidR="00FF6C08">
              <w:rPr>
                <w:rFonts w:ascii="Century Gothic" w:hAnsi="Century Gothic"/>
                <w:sz w:val="18"/>
                <w:szCs w:val="18"/>
                <w:lang w:val="fr-BE"/>
              </w:rPr>
              <w:t>8</w:t>
            </w: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902950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4 à 4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1283"/>
        </w:trPr>
        <w:tc>
          <w:tcPr>
            <w:tcW w:w="5053" w:type="dxa"/>
            <w:vMerge/>
          </w:tcPr>
          <w:p w:rsidR="00921D17" w:rsidRPr="004A58B6" w:rsidRDefault="00921D17" w:rsidP="00902950">
            <w:pPr>
              <w:rPr>
                <w:rFonts w:ascii="Century Gothic" w:hAnsi="Century Gothic"/>
                <w:b/>
                <w:lang w:val="fr-BE"/>
              </w:rPr>
            </w:pPr>
          </w:p>
        </w:tc>
        <w:tc>
          <w:tcPr>
            <w:tcW w:w="705" w:type="dxa"/>
            <w:vMerge/>
          </w:tcPr>
          <w:p w:rsidR="00921D17" w:rsidRPr="007C0B23" w:rsidRDefault="00921D17" w:rsidP="0090295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shd w:val="clear" w:color="auto" w:fill="8CCACA"/>
            <w:vAlign w:val="center"/>
          </w:tcPr>
          <w:p w:rsidR="00921D17" w:rsidRPr="007C0B23" w:rsidRDefault="00921D17" w:rsidP="00B3446C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3</w:t>
            </w:r>
          </w:p>
        </w:tc>
        <w:tc>
          <w:tcPr>
            <w:tcW w:w="621" w:type="dxa"/>
            <w:shd w:val="clear" w:color="auto" w:fill="8CCACA"/>
            <w:vAlign w:val="center"/>
          </w:tcPr>
          <w:p w:rsidR="00921D17" w:rsidRPr="007C0B23" w:rsidRDefault="00921D17" w:rsidP="0090295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shd w:val="clear" w:color="auto" w:fill="8CCACA"/>
            <w:vAlign w:val="center"/>
          </w:tcPr>
          <w:p w:rsidR="00921D17" w:rsidRPr="007C0B23" w:rsidRDefault="00921D17" w:rsidP="0090295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Vendue</w:t>
            </w:r>
          </w:p>
        </w:tc>
        <w:tc>
          <w:tcPr>
            <w:tcW w:w="1120" w:type="dxa"/>
            <w:shd w:val="clear" w:color="auto" w:fill="8CCACA"/>
            <w:vAlign w:val="center"/>
          </w:tcPr>
          <w:p w:rsidR="00921D17" w:rsidRPr="007C0B23" w:rsidRDefault="00921D17" w:rsidP="00902950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3</w:t>
            </w: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2266"/>
        </w:trPr>
        <w:tc>
          <w:tcPr>
            <w:tcW w:w="5053" w:type="dxa"/>
            <w:vMerge/>
          </w:tcPr>
          <w:p w:rsidR="00921D17" w:rsidRDefault="00921D17" w:rsidP="00902950">
            <w:pPr>
              <w:rPr>
                <w:noProof/>
              </w:rPr>
            </w:pPr>
          </w:p>
        </w:tc>
        <w:tc>
          <w:tcPr>
            <w:tcW w:w="705" w:type="dxa"/>
            <w:vMerge/>
          </w:tcPr>
          <w:p w:rsidR="00921D17" w:rsidRPr="007C0B23" w:rsidRDefault="00921D17" w:rsidP="0090295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vAlign w:val="center"/>
          </w:tcPr>
          <w:p w:rsidR="00921D17" w:rsidRPr="007C0B23" w:rsidRDefault="00FF6C08" w:rsidP="000C159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8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0C159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6055B1" w:rsidRDefault="00921D17" w:rsidP="000C1591">
            <w:pPr>
              <w:jc w:val="center"/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6055B1">
              <w:rPr>
                <w:rFonts w:ascii="Century Gothic" w:hAnsi="Century Gothic"/>
                <w:sz w:val="16"/>
                <w:szCs w:val="16"/>
                <w:lang w:val="fr-BE"/>
              </w:rPr>
              <w:t>Loyer équilibre</w:t>
            </w:r>
          </w:p>
        </w:tc>
        <w:tc>
          <w:tcPr>
            <w:tcW w:w="1120" w:type="dxa"/>
            <w:vAlign w:val="center"/>
          </w:tcPr>
          <w:p w:rsidR="00921D17" w:rsidRPr="007C0B23" w:rsidRDefault="00FF6C08" w:rsidP="000C159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8</w:t>
            </w:r>
            <w:r w:rsidR="00921D17"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3 </w:t>
            </w:r>
            <w:proofErr w:type="spellStart"/>
            <w:r w:rsidR="00921D17"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c>
          <w:tcPr>
            <w:tcW w:w="5053" w:type="dxa"/>
          </w:tcPr>
          <w:p w:rsidR="00921D17" w:rsidRPr="004A58B6" w:rsidRDefault="00921D17" w:rsidP="00513B74">
            <w:pPr>
              <w:rPr>
                <w:rFonts w:ascii="Century Gothic" w:hAnsi="Century Gothic"/>
                <w:b/>
                <w:lang w:val="fr-BE"/>
              </w:rPr>
            </w:pPr>
            <w:r w:rsidRPr="004A58B6">
              <w:rPr>
                <w:rFonts w:ascii="Century Gothic" w:hAnsi="Century Gothic"/>
                <w:b/>
                <w:lang w:val="fr-BE"/>
              </w:rPr>
              <w:t>MARCHE</w:t>
            </w:r>
          </w:p>
          <w:p w:rsidR="00921D17" w:rsidRPr="00654DEC" w:rsidRDefault="00921D17" w:rsidP="00513B74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proofErr w:type="spellStart"/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>Cresse</w:t>
            </w:r>
            <w:proofErr w:type="spellEnd"/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 xml:space="preserve"> de </w:t>
            </w:r>
            <w:proofErr w:type="spellStart"/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>Lorichamp</w:t>
            </w:r>
            <w:proofErr w:type="spellEnd"/>
          </w:p>
          <w:p w:rsidR="00921D17" w:rsidRPr="004A6F69" w:rsidRDefault="00921D17" w:rsidP="004A45A5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MARCHE</w:t>
            </w:r>
          </w:p>
          <w:p w:rsidR="00921D17" w:rsidRPr="00B44FC5" w:rsidRDefault="00921D17" w:rsidP="00513B74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21D17" w:rsidRDefault="00921D17" w:rsidP="00513B74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P. LECOCQ</w:t>
            </w:r>
          </w:p>
          <w:p w:rsidR="00921D17" w:rsidRPr="00B40551" w:rsidRDefault="00921D17" w:rsidP="00513B74">
            <w:pPr>
              <w:rPr>
                <w:rFonts w:ascii="Century Gothic" w:hAnsi="Century Gothic"/>
                <w:lang w:val="fr-BE"/>
              </w:rPr>
            </w:pPr>
            <w:r>
              <w:rPr>
                <w:rFonts w:ascii="Century Gothic" w:hAnsi="Century Gothic"/>
                <w:b/>
                <w:noProof/>
                <w:lang w:val="en-US" w:eastAsia="en-US"/>
              </w:rPr>
              <w:drawing>
                <wp:anchor distT="0" distB="0" distL="114300" distR="114300" simplePos="0" relativeHeight="251906048" behindDoc="1" locked="0" layoutInCell="1" allowOverlap="1" wp14:anchorId="3BA8A548" wp14:editId="4FD98A81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-685800</wp:posOffset>
                  </wp:positionV>
                  <wp:extent cx="1633220" cy="1081405"/>
                  <wp:effectExtent l="0" t="0" r="5080" b="4445"/>
                  <wp:wrapTight wrapText="bothSides">
                    <wp:wrapPolygon edited="0">
                      <wp:start x="0" y="0"/>
                      <wp:lineTo x="0" y="21308"/>
                      <wp:lineTo x="21415" y="21308"/>
                      <wp:lineTo x="21415" y="0"/>
                      <wp:lineTo x="0" y="0"/>
                    </wp:wrapPolygon>
                  </wp:wrapTight>
                  <wp:docPr id="223" name="Image 0" descr="13-11-06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13-11-06 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2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MEURICE</w:t>
            </w:r>
          </w:p>
        </w:tc>
        <w:tc>
          <w:tcPr>
            <w:tcW w:w="705" w:type="dxa"/>
          </w:tcPr>
          <w:p w:rsidR="00921D17" w:rsidRPr="007C0B23" w:rsidRDefault="00921D17" w:rsidP="00513B74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2001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513B74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513B74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513B74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Moyen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513B74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4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c>
          <w:tcPr>
            <w:tcW w:w="5053" w:type="dxa"/>
          </w:tcPr>
          <w:p w:rsidR="00921D17" w:rsidRPr="004A58B6" w:rsidRDefault="00921D17" w:rsidP="00EE20F5">
            <w:pPr>
              <w:rPr>
                <w:rFonts w:ascii="Century Gothic" w:hAnsi="Century Gothic"/>
                <w:b/>
                <w:lang w:val="fr-BE"/>
              </w:rPr>
            </w:pPr>
            <w:r w:rsidRPr="004A58B6">
              <w:rPr>
                <w:rFonts w:ascii="Century Gothic" w:hAnsi="Century Gothic"/>
                <w:b/>
                <w:lang w:val="fr-BE"/>
              </w:rPr>
              <w:t>MARCHE</w:t>
            </w:r>
          </w:p>
          <w:p w:rsidR="00921D17" w:rsidRPr="00654DEC" w:rsidRDefault="00921D17" w:rsidP="00EE20F5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 xml:space="preserve">Victor </w:t>
            </w:r>
            <w:proofErr w:type="spellStart"/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>Libert</w:t>
            </w:r>
            <w:proofErr w:type="spellEnd"/>
            <w:r w:rsidRPr="00654DEC">
              <w:rPr>
                <w:noProof/>
                <w:sz w:val="22"/>
                <w:szCs w:val="22"/>
              </w:rPr>
              <w:t xml:space="preserve"> </w:t>
            </w:r>
          </w:p>
          <w:p w:rsidR="00921D17" w:rsidRPr="004A6F69" w:rsidRDefault="00921D17" w:rsidP="004A45A5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MARCHE</w:t>
            </w:r>
          </w:p>
          <w:p w:rsidR="00921D17" w:rsidRPr="00B44FC5" w:rsidRDefault="00921D17" w:rsidP="00EE20F5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21D17" w:rsidRDefault="00921D17" w:rsidP="00FC5E1D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WISLEZ</w:t>
            </w:r>
          </w:p>
          <w:p w:rsidR="00921D17" w:rsidRPr="00B40551" w:rsidRDefault="00921D17" w:rsidP="0060425D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905024" behindDoc="0" locked="0" layoutInCell="1" allowOverlap="1" wp14:anchorId="67A35E69" wp14:editId="0169E366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-1002665</wp:posOffset>
                  </wp:positionV>
                  <wp:extent cx="1621790" cy="1081405"/>
                  <wp:effectExtent l="19050" t="0" r="0" b="0"/>
                  <wp:wrapSquare wrapText="bothSides"/>
                  <wp:docPr id="216" name="Image 10" descr="IMG_4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IMG_4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BERNARD</w:t>
            </w:r>
          </w:p>
        </w:tc>
        <w:tc>
          <w:tcPr>
            <w:tcW w:w="705" w:type="dxa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1996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8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7 à 1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2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D20E32" w:rsidRPr="00B40551" w:rsidTr="00D20E32">
        <w:trPr>
          <w:trHeight w:val="1014"/>
        </w:trPr>
        <w:tc>
          <w:tcPr>
            <w:tcW w:w="5053" w:type="dxa"/>
            <w:vMerge w:val="restart"/>
          </w:tcPr>
          <w:p w:rsidR="00D20E32" w:rsidRPr="00EE2E1C" w:rsidRDefault="00D20E32" w:rsidP="00726407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anchor distT="36576" distB="36576" distL="36576" distR="36576" simplePos="0" relativeHeight="251934720" behindDoc="1" locked="0" layoutInCell="1" allowOverlap="1" wp14:anchorId="4CAD520D" wp14:editId="30318EC5">
                  <wp:simplePos x="0" y="0"/>
                  <wp:positionH relativeFrom="column">
                    <wp:posOffset>1503045</wp:posOffset>
                  </wp:positionH>
                  <wp:positionV relativeFrom="paragraph">
                    <wp:posOffset>-9525</wp:posOffset>
                  </wp:positionV>
                  <wp:extent cx="1619885" cy="1307465"/>
                  <wp:effectExtent l="0" t="0" r="0" b="6985"/>
                  <wp:wrapTight wrapText="bothSides">
                    <wp:wrapPolygon edited="0">
                      <wp:start x="0" y="0"/>
                      <wp:lineTo x="0" y="21401"/>
                      <wp:lineTo x="21338" y="21401"/>
                      <wp:lineTo x="21338" y="0"/>
                      <wp:lineTo x="0" y="0"/>
                    </wp:wrapPolygon>
                  </wp:wrapTight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" r="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lang w:val="fr-BE"/>
              </w:rPr>
              <w:t>MARCHE</w:t>
            </w:r>
          </w:p>
          <w:p w:rsidR="00D20E32" w:rsidRPr="00726407" w:rsidRDefault="00D20E32" w:rsidP="00726407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726407">
              <w:rPr>
                <w:rFonts w:ascii="Century Gothic" w:hAnsi="Century Gothic"/>
                <w:sz w:val="22"/>
                <w:szCs w:val="22"/>
                <w:lang w:val="fr-BE"/>
              </w:rPr>
              <w:t>Chaussée de Liège</w:t>
            </w:r>
          </w:p>
          <w:p w:rsidR="00D20E32" w:rsidRPr="004A6F69" w:rsidRDefault="00D20E32" w:rsidP="00726407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MARCHE</w:t>
            </w:r>
          </w:p>
          <w:p w:rsidR="00D20E32" w:rsidRPr="00726407" w:rsidRDefault="00D20E32" w:rsidP="0072640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D20E32" w:rsidRPr="00EE2E1C" w:rsidRDefault="00D20E32" w:rsidP="00726407">
            <w:pPr>
              <w:rPr>
                <w:rFonts w:ascii="Century Gothic" w:hAnsi="Century Gothic"/>
                <w:sz w:val="16"/>
                <w:szCs w:val="16"/>
              </w:rPr>
            </w:pPr>
            <w:r w:rsidRPr="00EE2E1C">
              <w:rPr>
                <w:rFonts w:ascii="Century Gothic" w:hAnsi="Century Gothic"/>
                <w:sz w:val="16"/>
                <w:szCs w:val="16"/>
              </w:rPr>
              <w:t xml:space="preserve">Architecte : </w:t>
            </w:r>
            <w:r>
              <w:rPr>
                <w:rFonts w:ascii="Century Gothic" w:hAnsi="Century Gothic"/>
                <w:sz w:val="16"/>
                <w:szCs w:val="16"/>
              </w:rPr>
              <w:t>SPRL AW Architectes</w:t>
            </w:r>
          </w:p>
          <w:p w:rsidR="00D20E32" w:rsidRDefault="00D20E32" w:rsidP="00726407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EE2E1C">
              <w:rPr>
                <w:rFonts w:ascii="Century Gothic" w:hAnsi="Century Gothic"/>
                <w:sz w:val="16"/>
                <w:szCs w:val="16"/>
              </w:rPr>
              <w:t xml:space="preserve">Entrepreneur : 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>SA WUST</w:t>
            </w:r>
          </w:p>
          <w:p w:rsidR="00D20E32" w:rsidRPr="004A58B6" w:rsidRDefault="00D20E32" w:rsidP="00EE20F5">
            <w:pPr>
              <w:rPr>
                <w:rFonts w:ascii="Century Gothic" w:hAnsi="Century Gothic"/>
                <w:b/>
                <w:lang w:val="fr-BE"/>
              </w:rPr>
            </w:pPr>
          </w:p>
        </w:tc>
        <w:tc>
          <w:tcPr>
            <w:tcW w:w="705" w:type="dxa"/>
            <w:vMerge w:val="restart"/>
          </w:tcPr>
          <w:p w:rsidR="00D20E32" w:rsidRPr="005E72E5" w:rsidRDefault="00D20E32" w:rsidP="00C630FC">
            <w:pPr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2016</w:t>
            </w:r>
          </w:p>
        </w:tc>
        <w:tc>
          <w:tcPr>
            <w:tcW w:w="621" w:type="dxa"/>
            <w:vAlign w:val="center"/>
          </w:tcPr>
          <w:p w:rsidR="00D20E32" w:rsidRPr="005E72E5" w:rsidRDefault="00D20E32" w:rsidP="00D20E32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34</w:t>
            </w:r>
          </w:p>
        </w:tc>
        <w:tc>
          <w:tcPr>
            <w:tcW w:w="621" w:type="dxa"/>
            <w:vAlign w:val="center"/>
          </w:tcPr>
          <w:p w:rsidR="00D20E32" w:rsidRPr="005E72E5" w:rsidRDefault="00D20E32" w:rsidP="00726407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52" w:type="dxa"/>
            <w:vAlign w:val="center"/>
          </w:tcPr>
          <w:p w:rsidR="00D20E32" w:rsidRPr="005E72E5" w:rsidRDefault="00D20E32" w:rsidP="00726407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E72E5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vAlign w:val="center"/>
          </w:tcPr>
          <w:p w:rsidR="00D20E32" w:rsidRPr="005E72E5" w:rsidRDefault="00D20E32" w:rsidP="00726407">
            <w:pPr>
              <w:jc w:val="right"/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</w:pPr>
            <w:r w:rsidRPr="005E72E5"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>2</w:t>
            </w:r>
            <w:r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>4</w:t>
            </w:r>
            <w:r w:rsidRPr="005E72E5"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 xml:space="preserve"> à 1 </w:t>
            </w:r>
            <w:proofErr w:type="spellStart"/>
            <w:r w:rsidRPr="005E72E5"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>ch</w:t>
            </w:r>
            <w:proofErr w:type="spellEnd"/>
          </w:p>
          <w:p w:rsidR="00D20E32" w:rsidRDefault="00D20E32" w:rsidP="00726407">
            <w:pPr>
              <w:jc w:val="right"/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</w:pPr>
            <w:r w:rsidRPr="00C630FC">
              <w:rPr>
                <w:rFonts w:ascii="Century Gothic" w:hAnsi="Century Gothic"/>
                <w:b/>
                <w:color w:val="8CCACA"/>
                <w:sz w:val="14"/>
                <w:szCs w:val="14"/>
                <w:lang w:val="fr-BE"/>
              </w:rPr>
              <w:t>Adaptables</w:t>
            </w:r>
          </w:p>
          <w:p w:rsidR="00D20E32" w:rsidRPr="005E72E5" w:rsidRDefault="00D20E32" w:rsidP="00726407">
            <w:pPr>
              <w:jc w:val="right"/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</w:pPr>
            <w:r w:rsidRPr="005E72E5"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 xml:space="preserve">10 à 2 </w:t>
            </w:r>
            <w:proofErr w:type="spellStart"/>
            <w:r w:rsidRPr="005E72E5"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>ch</w:t>
            </w:r>
            <w:proofErr w:type="spellEnd"/>
          </w:p>
          <w:p w:rsidR="00D20E32" w:rsidRPr="00C630FC" w:rsidRDefault="00D20E32" w:rsidP="00C630FC">
            <w:pPr>
              <w:jc w:val="right"/>
              <w:rPr>
                <w:rFonts w:ascii="Century Gothic" w:hAnsi="Century Gothic"/>
                <w:b/>
                <w:color w:val="92CDDC" w:themeColor="accent5" w:themeTint="99"/>
                <w:sz w:val="14"/>
                <w:szCs w:val="14"/>
                <w:lang w:val="fr-BE"/>
              </w:rPr>
            </w:pPr>
            <w:r w:rsidRPr="00C630FC">
              <w:rPr>
                <w:rFonts w:ascii="Century Gothic" w:hAnsi="Century Gothic"/>
                <w:b/>
                <w:color w:val="8CCACA"/>
                <w:sz w:val="14"/>
                <w:szCs w:val="14"/>
                <w:lang w:val="fr-BE"/>
              </w:rPr>
              <w:t>Adaptables</w:t>
            </w:r>
          </w:p>
        </w:tc>
      </w:tr>
      <w:tr w:rsidR="00D20E32" w:rsidRPr="00B40551" w:rsidTr="00C630FC">
        <w:trPr>
          <w:trHeight w:val="930"/>
        </w:trPr>
        <w:tc>
          <w:tcPr>
            <w:tcW w:w="5053" w:type="dxa"/>
            <w:vMerge/>
          </w:tcPr>
          <w:p w:rsidR="00D20E32" w:rsidRPr="009E7B5E" w:rsidRDefault="00D20E32" w:rsidP="00726407">
            <w:pPr>
              <w:rPr>
                <w:noProof/>
                <w:lang w:val="fr-BE" w:eastAsia="en-US"/>
              </w:rPr>
            </w:pPr>
          </w:p>
        </w:tc>
        <w:tc>
          <w:tcPr>
            <w:tcW w:w="705" w:type="dxa"/>
            <w:vMerge/>
          </w:tcPr>
          <w:p w:rsidR="00D20E32" w:rsidRDefault="00D20E32" w:rsidP="00C630FC">
            <w:pPr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vAlign w:val="center"/>
          </w:tcPr>
          <w:p w:rsidR="00D20E32" w:rsidRDefault="00D20E32" w:rsidP="00726407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21" w:type="dxa"/>
            <w:vAlign w:val="center"/>
          </w:tcPr>
          <w:p w:rsidR="00D20E32" w:rsidRDefault="00D20E32" w:rsidP="00726407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52" w:type="dxa"/>
            <w:vAlign w:val="center"/>
          </w:tcPr>
          <w:p w:rsidR="00D20E32" w:rsidRPr="005E72E5" w:rsidRDefault="00D20E32" w:rsidP="00726407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Art. 132</w:t>
            </w:r>
          </w:p>
        </w:tc>
        <w:tc>
          <w:tcPr>
            <w:tcW w:w="1120" w:type="dxa"/>
            <w:vAlign w:val="center"/>
          </w:tcPr>
          <w:p w:rsidR="00D20E32" w:rsidRDefault="00D20E32" w:rsidP="00726407">
            <w:pPr>
              <w:jc w:val="right"/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 xml:space="preserve">2 à 1 </w:t>
            </w:r>
            <w:proofErr w:type="spellStart"/>
            <w:r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>ch</w:t>
            </w:r>
            <w:proofErr w:type="spellEnd"/>
          </w:p>
          <w:p w:rsidR="00D20E32" w:rsidRDefault="00D20E32" w:rsidP="00726407">
            <w:pPr>
              <w:jc w:val="right"/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</w:pPr>
            <w:r w:rsidRPr="00C630FC">
              <w:rPr>
                <w:rFonts w:ascii="Century Gothic" w:hAnsi="Century Gothic"/>
                <w:b/>
                <w:color w:val="8CCACA"/>
                <w:sz w:val="14"/>
                <w:szCs w:val="14"/>
                <w:lang w:val="fr-BE"/>
              </w:rPr>
              <w:t>Adaptables</w:t>
            </w:r>
          </w:p>
        </w:tc>
      </w:tr>
      <w:tr w:rsidR="00921D17" w:rsidRPr="00B40551" w:rsidTr="00726407">
        <w:trPr>
          <w:trHeight w:val="944"/>
        </w:trPr>
        <w:tc>
          <w:tcPr>
            <w:tcW w:w="5053" w:type="dxa"/>
            <w:vMerge w:val="restart"/>
          </w:tcPr>
          <w:p w:rsidR="00921D17" w:rsidRPr="004A58B6" w:rsidRDefault="00921D17" w:rsidP="00EE20F5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918336" behindDoc="0" locked="0" layoutInCell="1" allowOverlap="1" wp14:anchorId="56503A16" wp14:editId="5ED14983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8255</wp:posOffset>
                  </wp:positionV>
                  <wp:extent cx="1621790" cy="1081405"/>
                  <wp:effectExtent l="19050" t="0" r="0" b="0"/>
                  <wp:wrapSquare wrapText="bothSides"/>
                  <wp:docPr id="232" name="Image 4" descr="marloie 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marloie 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58B6">
              <w:rPr>
                <w:rFonts w:ascii="Century Gothic" w:hAnsi="Century Gothic"/>
                <w:b/>
                <w:lang w:val="fr-BE"/>
              </w:rPr>
              <w:t>MARLOIE</w:t>
            </w:r>
          </w:p>
          <w:p w:rsidR="00921D17" w:rsidRPr="00654DEC" w:rsidRDefault="00921D17" w:rsidP="00EE20F5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654DEC">
              <w:rPr>
                <w:rFonts w:ascii="Century Gothic" w:hAnsi="Century Gothic"/>
                <w:sz w:val="22"/>
                <w:szCs w:val="22"/>
                <w:lang w:val="fr-BE"/>
              </w:rPr>
              <w:t>Chêne à l’Himage</w:t>
            </w:r>
          </w:p>
          <w:p w:rsidR="00921D17" w:rsidRPr="004A6F69" w:rsidRDefault="00921D17" w:rsidP="004A45A5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WAHA</w:t>
            </w:r>
          </w:p>
          <w:p w:rsidR="00921D17" w:rsidRPr="00B44FC5" w:rsidRDefault="00921D17" w:rsidP="00EE20F5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21D17" w:rsidRDefault="00921D17" w:rsidP="00FC5E1D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MARECHAL - BRONNE</w:t>
            </w:r>
          </w:p>
          <w:p w:rsidR="00921D17" w:rsidRPr="00B40551" w:rsidRDefault="00921D17" w:rsidP="004A58B6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PALM</w:t>
            </w:r>
          </w:p>
        </w:tc>
        <w:tc>
          <w:tcPr>
            <w:tcW w:w="705" w:type="dxa"/>
            <w:vMerge w:val="restart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1980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4A45A5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113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27 à 2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4A45A5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86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c>
          <w:tcPr>
            <w:tcW w:w="5053" w:type="dxa"/>
            <w:vMerge/>
          </w:tcPr>
          <w:p w:rsidR="00921D17" w:rsidRPr="004A58B6" w:rsidRDefault="00921D17" w:rsidP="00EE20F5">
            <w:pPr>
              <w:rPr>
                <w:b/>
                <w:noProof/>
              </w:rPr>
            </w:pPr>
          </w:p>
        </w:tc>
        <w:tc>
          <w:tcPr>
            <w:tcW w:w="705" w:type="dxa"/>
            <w:vMerge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21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Vendue</w:t>
            </w:r>
          </w:p>
        </w:tc>
        <w:tc>
          <w:tcPr>
            <w:tcW w:w="1120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c>
          <w:tcPr>
            <w:tcW w:w="5053" w:type="dxa"/>
            <w:tcBorders>
              <w:bottom w:val="single" w:sz="4" w:space="0" w:color="000000"/>
            </w:tcBorders>
          </w:tcPr>
          <w:p w:rsidR="00921D17" w:rsidRPr="004A58B6" w:rsidRDefault="00921D17" w:rsidP="00EE20F5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b/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913216" behindDoc="0" locked="0" layoutInCell="1" allowOverlap="1" wp14:anchorId="498ADDE4" wp14:editId="6F6F4F2A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-6350</wp:posOffset>
                  </wp:positionV>
                  <wp:extent cx="1621790" cy="1081405"/>
                  <wp:effectExtent l="19050" t="0" r="0" b="0"/>
                  <wp:wrapSquare wrapText="bothSides"/>
                  <wp:docPr id="217" name="Image 3" descr="marloie 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marloie 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58B6">
              <w:rPr>
                <w:rFonts w:ascii="Century Gothic" w:hAnsi="Century Gothic"/>
                <w:b/>
                <w:lang w:val="fr-BE"/>
              </w:rPr>
              <w:t>MARLOIE</w:t>
            </w:r>
          </w:p>
          <w:p w:rsidR="00921D17" w:rsidRPr="00DC1F16" w:rsidRDefault="00921D17" w:rsidP="00EE20F5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DC1F16">
              <w:rPr>
                <w:rFonts w:ascii="Century Gothic" w:hAnsi="Century Gothic"/>
                <w:sz w:val="22"/>
                <w:szCs w:val="22"/>
                <w:lang w:val="fr-BE"/>
              </w:rPr>
              <w:t>Chêne à l’Himage</w:t>
            </w:r>
          </w:p>
          <w:p w:rsidR="00921D17" w:rsidRPr="004A6F69" w:rsidRDefault="00921D17" w:rsidP="004A45A5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WAHA</w:t>
            </w:r>
          </w:p>
          <w:p w:rsidR="00921D17" w:rsidRPr="00B44FC5" w:rsidRDefault="00921D17" w:rsidP="00EE20F5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21D17" w:rsidRDefault="00921D17" w:rsidP="00FC5E1D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MARECHAL - BRONNE</w:t>
            </w:r>
          </w:p>
          <w:p w:rsidR="00921D17" w:rsidRPr="00B40551" w:rsidRDefault="00921D17" w:rsidP="004A58B6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PALM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1980</w:t>
            </w:r>
          </w:p>
        </w:tc>
        <w:tc>
          <w:tcPr>
            <w:tcW w:w="621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90</w:t>
            </w:r>
          </w:p>
        </w:tc>
        <w:tc>
          <w:tcPr>
            <w:tcW w:w="621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52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30 à 1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60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1105"/>
        </w:trPr>
        <w:tc>
          <w:tcPr>
            <w:tcW w:w="5053" w:type="dxa"/>
            <w:vMerge w:val="restart"/>
            <w:tcBorders>
              <w:top w:val="single" w:sz="4" w:space="0" w:color="auto"/>
            </w:tcBorders>
          </w:tcPr>
          <w:p w:rsidR="00921D17" w:rsidRPr="004A58B6" w:rsidRDefault="00921D17" w:rsidP="00EE20F5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920384" behindDoc="0" locked="0" layoutInCell="1" allowOverlap="1" wp14:anchorId="531BEE50" wp14:editId="719252D1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-6350</wp:posOffset>
                  </wp:positionV>
                  <wp:extent cx="1621790" cy="1081405"/>
                  <wp:effectExtent l="19050" t="0" r="0" b="0"/>
                  <wp:wrapSquare wrapText="bothSides"/>
                  <wp:docPr id="218" name="Image 5" descr="marloie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marloie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A58B6">
              <w:rPr>
                <w:rFonts w:ascii="Century Gothic" w:hAnsi="Century Gothic"/>
                <w:b/>
                <w:lang w:val="fr-BE"/>
              </w:rPr>
              <w:t>MARLOIE</w:t>
            </w:r>
          </w:p>
          <w:p w:rsidR="00921D17" w:rsidRPr="00DC1F16" w:rsidRDefault="00921D17" w:rsidP="00EE20F5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DC1F16">
              <w:rPr>
                <w:rFonts w:ascii="Century Gothic" w:hAnsi="Century Gothic"/>
                <w:sz w:val="22"/>
                <w:szCs w:val="22"/>
                <w:lang w:val="fr-BE"/>
              </w:rPr>
              <w:t>Fontaine</w:t>
            </w:r>
          </w:p>
          <w:p w:rsidR="00921D17" w:rsidRPr="004A6F69" w:rsidRDefault="00921D17" w:rsidP="004A45A5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WAHA</w:t>
            </w:r>
          </w:p>
          <w:p w:rsidR="00921D17" w:rsidRPr="000E319B" w:rsidRDefault="00921D17" w:rsidP="00FC5E1D">
            <w:pPr>
              <w:rPr>
                <w:rFonts w:ascii="Century Gothic" w:hAnsi="Century Gothic"/>
                <w:sz w:val="8"/>
                <w:szCs w:val="8"/>
                <w:lang w:val="fr-BE"/>
              </w:rPr>
            </w:pPr>
          </w:p>
          <w:p w:rsidR="00921D17" w:rsidRDefault="00921D17" w:rsidP="00FC5E1D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WISLEZ</w:t>
            </w:r>
          </w:p>
          <w:p w:rsidR="00921D17" w:rsidRPr="00B40551" w:rsidRDefault="00921D17" w:rsidP="00DC1F16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 TIF (</w:t>
            </w:r>
            <w:proofErr w:type="spellStart"/>
            <w:r>
              <w:rPr>
                <w:rFonts w:ascii="Century Gothic" w:hAnsi="Century Gothic"/>
                <w:sz w:val="16"/>
                <w:szCs w:val="16"/>
                <w:lang w:val="fr-BE"/>
              </w:rPr>
              <w:t>Chauff</w:t>
            </w:r>
            <w:proofErr w:type="spellEnd"/>
            <w:r>
              <w:rPr>
                <w:rFonts w:ascii="Century Gothic" w:hAnsi="Century Gothic"/>
                <w:sz w:val="16"/>
                <w:szCs w:val="16"/>
                <w:lang w:val="fr-BE"/>
              </w:rPr>
              <w:t>)-REMACLE (</w:t>
            </w:r>
            <w:proofErr w:type="spellStart"/>
            <w:r>
              <w:rPr>
                <w:rFonts w:ascii="Century Gothic" w:hAnsi="Century Gothic"/>
                <w:sz w:val="16"/>
                <w:szCs w:val="16"/>
                <w:lang w:val="fr-BE"/>
              </w:rPr>
              <w:t>Elec</w:t>
            </w:r>
            <w:proofErr w:type="spellEnd"/>
            <w:r>
              <w:rPr>
                <w:rFonts w:ascii="Century Gothic" w:hAnsi="Century Gothic"/>
                <w:sz w:val="16"/>
                <w:szCs w:val="16"/>
                <w:lang w:val="fr-BE"/>
              </w:rPr>
              <w:t>.)-FRANCO (Toiture)-SOVET (Menuiserie)</w:t>
            </w:r>
          </w:p>
        </w:tc>
        <w:tc>
          <w:tcPr>
            <w:tcW w:w="705" w:type="dxa"/>
            <w:vMerge w:val="restart"/>
            <w:tcBorders>
              <w:top w:val="single" w:sz="4" w:space="0" w:color="auto"/>
            </w:tcBorders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1996</w:t>
            </w:r>
          </w:p>
        </w:tc>
        <w:tc>
          <w:tcPr>
            <w:tcW w:w="621" w:type="dxa"/>
            <w:tcBorders>
              <w:top w:val="single" w:sz="4" w:space="0" w:color="auto"/>
            </w:tcBorders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8</w:t>
            </w:r>
          </w:p>
        </w:tc>
        <w:tc>
          <w:tcPr>
            <w:tcW w:w="621" w:type="dxa"/>
            <w:tcBorders>
              <w:top w:val="single" w:sz="4" w:space="0" w:color="auto"/>
            </w:tcBorders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52" w:type="dxa"/>
            <w:tcBorders>
              <w:top w:val="single" w:sz="4" w:space="0" w:color="auto"/>
            </w:tcBorders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tcBorders>
              <w:top w:val="single" w:sz="4" w:space="0" w:color="auto"/>
            </w:tcBorders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3 à 1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4 à 2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400"/>
        </w:trPr>
        <w:tc>
          <w:tcPr>
            <w:tcW w:w="5053" w:type="dxa"/>
            <w:vMerge/>
          </w:tcPr>
          <w:p w:rsidR="00921D17" w:rsidRPr="00DC1F16" w:rsidRDefault="00921D17" w:rsidP="00EE20F5">
            <w:pPr>
              <w:rPr>
                <w:noProof/>
                <w:lang w:val="fr-BE" w:eastAsia="en-US"/>
              </w:rPr>
            </w:pPr>
          </w:p>
        </w:tc>
        <w:tc>
          <w:tcPr>
            <w:tcW w:w="705" w:type="dxa"/>
            <w:vMerge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3314" w:type="dxa"/>
            <w:gridSpan w:val="4"/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local stock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Famennoise</w:t>
            </w:r>
            <w:proofErr w:type="spellEnd"/>
          </w:p>
        </w:tc>
      </w:tr>
      <w:tr w:rsidR="00921D17" w:rsidRPr="00B40551" w:rsidTr="00726407">
        <w:trPr>
          <w:trHeight w:val="1790"/>
        </w:trPr>
        <w:tc>
          <w:tcPr>
            <w:tcW w:w="5053" w:type="dxa"/>
          </w:tcPr>
          <w:p w:rsidR="00921D17" w:rsidRPr="004A58B6" w:rsidRDefault="00921D17" w:rsidP="00EE20F5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rFonts w:ascii="Century Gothic" w:hAnsi="Century Gothic"/>
                <w:b/>
                <w:noProof/>
                <w:lang w:val="en-US" w:eastAsia="en-US"/>
              </w:rPr>
              <w:drawing>
                <wp:anchor distT="0" distB="0" distL="114300" distR="114300" simplePos="0" relativeHeight="251914240" behindDoc="0" locked="0" layoutInCell="1" allowOverlap="1" wp14:anchorId="64D4CDBA" wp14:editId="52E55181">
                  <wp:simplePos x="0" y="0"/>
                  <wp:positionH relativeFrom="column">
                    <wp:posOffset>1861185</wp:posOffset>
                  </wp:positionH>
                  <wp:positionV relativeFrom="paragraph">
                    <wp:posOffset>8890</wp:posOffset>
                  </wp:positionV>
                  <wp:extent cx="1613535" cy="1129030"/>
                  <wp:effectExtent l="0" t="0" r="0" b="0"/>
                  <wp:wrapSquare wrapText="bothSides"/>
                  <wp:docPr id="219" name="Image 6" descr="barvaux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barvaux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4A58B6">
              <w:rPr>
                <w:rFonts w:ascii="Century Gothic" w:hAnsi="Century Gothic"/>
                <w:b/>
                <w:lang w:val="fr-BE"/>
              </w:rPr>
              <w:t>MARLOIE</w:t>
            </w:r>
          </w:p>
          <w:p w:rsidR="00921D17" w:rsidRPr="00DC1F16" w:rsidRDefault="00921D17" w:rsidP="00EE20F5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DC1F16">
              <w:rPr>
                <w:rFonts w:ascii="Century Gothic" w:hAnsi="Century Gothic"/>
                <w:sz w:val="22"/>
                <w:szCs w:val="22"/>
                <w:lang w:val="fr-BE"/>
              </w:rPr>
              <w:t>Vieux conjoints</w:t>
            </w:r>
          </w:p>
          <w:p w:rsidR="00921D17" w:rsidRPr="004A6F69" w:rsidRDefault="00921D17" w:rsidP="004A45A5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WAHA</w:t>
            </w:r>
          </w:p>
          <w:p w:rsidR="00921D17" w:rsidRPr="00B44FC5" w:rsidRDefault="00921D17" w:rsidP="00EE20F5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21D17" w:rsidRDefault="00921D17" w:rsidP="00FC5E1D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Ph. LECOCQ</w:t>
            </w:r>
          </w:p>
          <w:p w:rsidR="00921D17" w:rsidRPr="00615A4B" w:rsidRDefault="00921D17" w:rsidP="00DC1F16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Ets COLLIGNON (Gros-œuvre)- Ets LOMBET (Chauffage)</w:t>
            </w:r>
          </w:p>
        </w:tc>
        <w:tc>
          <w:tcPr>
            <w:tcW w:w="705" w:type="dxa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1999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5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5 à 1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885"/>
        </w:trPr>
        <w:tc>
          <w:tcPr>
            <w:tcW w:w="5053" w:type="dxa"/>
            <w:vMerge w:val="restart"/>
          </w:tcPr>
          <w:p w:rsidR="00921D17" w:rsidRPr="004A58B6" w:rsidRDefault="00921D17" w:rsidP="00E41D79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rFonts w:ascii="Century Gothic" w:hAnsi="Century Gothic"/>
                <w:b/>
                <w:noProof/>
                <w:lang w:val="en-US" w:eastAsia="en-US"/>
              </w:rPr>
              <w:drawing>
                <wp:anchor distT="0" distB="0" distL="114300" distR="114300" simplePos="0" relativeHeight="251921408" behindDoc="0" locked="0" layoutInCell="1" allowOverlap="1" wp14:anchorId="63D29CF5" wp14:editId="21DC563F">
                  <wp:simplePos x="0" y="0"/>
                  <wp:positionH relativeFrom="column">
                    <wp:posOffset>1853565</wp:posOffset>
                  </wp:positionH>
                  <wp:positionV relativeFrom="paragraph">
                    <wp:posOffset>10795</wp:posOffset>
                  </wp:positionV>
                  <wp:extent cx="1621155" cy="1113155"/>
                  <wp:effectExtent l="0" t="0" r="0" b="0"/>
                  <wp:wrapSquare wrapText="bothSides"/>
                  <wp:docPr id="224" name="Image 7" descr="aurore 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 descr="aurore 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4A58B6">
              <w:rPr>
                <w:rFonts w:ascii="Century Gothic" w:hAnsi="Century Gothic"/>
                <w:b/>
                <w:lang w:val="fr-BE"/>
              </w:rPr>
              <w:t>MARLOIE</w:t>
            </w:r>
          </w:p>
          <w:p w:rsidR="00921D17" w:rsidRPr="00DC1F16" w:rsidRDefault="00921D17" w:rsidP="00E41D79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DC1F16">
              <w:rPr>
                <w:rFonts w:ascii="Century Gothic" w:hAnsi="Century Gothic"/>
                <w:sz w:val="22"/>
                <w:szCs w:val="22"/>
                <w:lang w:val="fr-BE"/>
              </w:rPr>
              <w:t xml:space="preserve">Ch. </w:t>
            </w:r>
            <w:proofErr w:type="spellStart"/>
            <w:r w:rsidRPr="00DC1F16">
              <w:rPr>
                <w:rFonts w:ascii="Century Gothic" w:hAnsi="Century Gothic"/>
                <w:sz w:val="22"/>
                <w:szCs w:val="22"/>
                <w:lang w:val="fr-BE"/>
              </w:rPr>
              <w:t>Malinchamps</w:t>
            </w:r>
            <w:proofErr w:type="spellEnd"/>
          </w:p>
          <w:p w:rsidR="00921D17" w:rsidRPr="004A6F69" w:rsidRDefault="00921D17" w:rsidP="004A45A5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MARCHE</w:t>
            </w:r>
          </w:p>
          <w:p w:rsidR="00921D17" w:rsidRPr="00B44FC5" w:rsidRDefault="00921D17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21D17" w:rsidRDefault="00921D17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Ph. LECOCQ</w:t>
            </w:r>
          </w:p>
          <w:p w:rsidR="00921D17" w:rsidRDefault="00921D17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</w:p>
          <w:p w:rsidR="00921D17" w:rsidRDefault="00921D17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>
              <w:rPr>
                <w:rFonts w:ascii="Century Gothic" w:hAnsi="Century Gothic"/>
                <w:sz w:val="16"/>
                <w:szCs w:val="16"/>
                <w:lang w:val="fr-BE"/>
              </w:rPr>
              <w:t>SA JONKEAU (Gros-œuvre)</w:t>
            </w:r>
          </w:p>
          <w:p w:rsidR="00921D17" w:rsidRPr="004A58B6" w:rsidRDefault="00921D17" w:rsidP="00E41D79">
            <w:pPr>
              <w:rPr>
                <w:b/>
                <w:noProof/>
              </w:rPr>
            </w:pPr>
            <w:r>
              <w:rPr>
                <w:rFonts w:ascii="Century Gothic" w:hAnsi="Century Gothic"/>
                <w:sz w:val="16"/>
                <w:szCs w:val="16"/>
                <w:lang w:val="fr-BE"/>
              </w:rPr>
              <w:t>Ets LOMBET (Chauffage)</w:t>
            </w:r>
          </w:p>
        </w:tc>
        <w:tc>
          <w:tcPr>
            <w:tcW w:w="705" w:type="dxa"/>
            <w:vMerge w:val="restart"/>
          </w:tcPr>
          <w:p w:rsidR="00921D17" w:rsidRPr="007C0B23" w:rsidRDefault="00921D1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1999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E41D79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3 à 2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E41D79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885"/>
        </w:trPr>
        <w:tc>
          <w:tcPr>
            <w:tcW w:w="5053" w:type="dxa"/>
            <w:vMerge/>
          </w:tcPr>
          <w:p w:rsidR="00921D17" w:rsidRDefault="00921D17" w:rsidP="00E41D79">
            <w:pPr>
              <w:rPr>
                <w:rFonts w:ascii="Century Gothic" w:hAnsi="Century Gothic"/>
                <w:b/>
                <w:noProof/>
                <w:lang w:val="en-US" w:eastAsia="en-US"/>
              </w:rPr>
            </w:pPr>
          </w:p>
        </w:tc>
        <w:tc>
          <w:tcPr>
            <w:tcW w:w="705" w:type="dxa"/>
            <w:vMerge/>
          </w:tcPr>
          <w:p w:rsidR="00921D17" w:rsidRPr="007C0B23" w:rsidRDefault="00921D1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vAlign w:val="center"/>
          </w:tcPr>
          <w:p w:rsidR="00921D17" w:rsidRPr="007C0B23" w:rsidRDefault="00921D1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1E729B" w:rsidRDefault="00921D17" w:rsidP="00E41D79">
            <w:pPr>
              <w:jc w:val="center"/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1E729B">
              <w:rPr>
                <w:rFonts w:ascii="Century Gothic" w:hAnsi="Century Gothic"/>
                <w:sz w:val="16"/>
                <w:szCs w:val="16"/>
                <w:lang w:val="fr-BE"/>
              </w:rPr>
              <w:t>Loyer équilibre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E41D79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597"/>
        </w:trPr>
        <w:tc>
          <w:tcPr>
            <w:tcW w:w="5053" w:type="dxa"/>
            <w:vMerge w:val="restart"/>
          </w:tcPr>
          <w:p w:rsidR="00921D17" w:rsidRPr="004A58B6" w:rsidRDefault="00921D17" w:rsidP="00EE20F5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899904" behindDoc="0" locked="0" layoutInCell="1" allowOverlap="1" wp14:anchorId="739C026C" wp14:editId="4315E52A">
                  <wp:simplePos x="0" y="0"/>
                  <wp:positionH relativeFrom="column">
                    <wp:posOffset>1861185</wp:posOffset>
                  </wp:positionH>
                  <wp:positionV relativeFrom="paragraph">
                    <wp:posOffset>1905</wp:posOffset>
                  </wp:positionV>
                  <wp:extent cx="1621155" cy="1129030"/>
                  <wp:effectExtent l="0" t="0" r="0" b="0"/>
                  <wp:wrapSquare wrapText="bothSides"/>
                  <wp:docPr id="225" name="Image 225" descr="aurore 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aurore 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4A58B6">
              <w:rPr>
                <w:rFonts w:ascii="Century Gothic" w:hAnsi="Century Gothic"/>
                <w:b/>
                <w:lang w:val="fr-BE"/>
              </w:rPr>
              <w:t>MARLOIE</w:t>
            </w:r>
          </w:p>
          <w:p w:rsidR="00921D17" w:rsidRPr="00DC1F16" w:rsidRDefault="00921D17" w:rsidP="00EE20F5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DC1F16">
              <w:rPr>
                <w:rFonts w:ascii="Century Gothic" w:hAnsi="Century Gothic"/>
                <w:sz w:val="22"/>
                <w:szCs w:val="22"/>
                <w:lang w:val="fr-BE"/>
              </w:rPr>
              <w:t>Rue de l’Aurore</w:t>
            </w:r>
          </w:p>
          <w:p w:rsidR="00921D17" w:rsidRPr="004A6F69" w:rsidRDefault="00921D17" w:rsidP="004A45A5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WAHA</w:t>
            </w:r>
          </w:p>
          <w:p w:rsidR="00921D17" w:rsidRPr="00B44FC5" w:rsidRDefault="00921D17" w:rsidP="00EE20F5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21D17" w:rsidRDefault="00921D17" w:rsidP="00FC5E1D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Ph. BOSQUEE</w:t>
            </w:r>
          </w:p>
          <w:p w:rsidR="00921D17" w:rsidRPr="00B40551" w:rsidRDefault="00921D17" w:rsidP="004A58B6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POCHET</w:t>
            </w:r>
          </w:p>
        </w:tc>
        <w:tc>
          <w:tcPr>
            <w:tcW w:w="705" w:type="dxa"/>
            <w:vMerge w:val="restart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2002</w:t>
            </w:r>
          </w:p>
        </w:tc>
        <w:tc>
          <w:tcPr>
            <w:tcW w:w="621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21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563"/>
        </w:trPr>
        <w:tc>
          <w:tcPr>
            <w:tcW w:w="5053" w:type="dxa"/>
            <w:vMerge/>
          </w:tcPr>
          <w:p w:rsidR="00921D17" w:rsidRDefault="00921D17" w:rsidP="00EE20F5">
            <w:pPr>
              <w:rPr>
                <w:noProof/>
              </w:rPr>
            </w:pPr>
          </w:p>
        </w:tc>
        <w:tc>
          <w:tcPr>
            <w:tcW w:w="705" w:type="dxa"/>
            <w:vMerge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21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Vendue</w:t>
            </w:r>
          </w:p>
        </w:tc>
        <w:tc>
          <w:tcPr>
            <w:tcW w:w="1120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557"/>
        </w:trPr>
        <w:tc>
          <w:tcPr>
            <w:tcW w:w="5053" w:type="dxa"/>
            <w:vMerge/>
          </w:tcPr>
          <w:p w:rsidR="00921D17" w:rsidRDefault="00921D17" w:rsidP="00EE20F5">
            <w:pPr>
              <w:rPr>
                <w:noProof/>
              </w:rPr>
            </w:pPr>
          </w:p>
        </w:tc>
        <w:tc>
          <w:tcPr>
            <w:tcW w:w="705" w:type="dxa"/>
            <w:vMerge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vAlign w:val="center"/>
          </w:tcPr>
          <w:p w:rsidR="00921D17" w:rsidRPr="007C0B23" w:rsidRDefault="00921D17" w:rsidP="008949EC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8949EC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DC1F16" w:rsidRDefault="00921D17" w:rsidP="008949EC">
            <w:pPr>
              <w:jc w:val="center"/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DC1F16">
              <w:rPr>
                <w:rFonts w:ascii="Century Gothic" w:hAnsi="Century Gothic"/>
                <w:sz w:val="16"/>
                <w:szCs w:val="16"/>
                <w:lang w:val="fr-BE"/>
              </w:rPr>
              <w:t>Loyer équilibre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8949EC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808"/>
        </w:trPr>
        <w:tc>
          <w:tcPr>
            <w:tcW w:w="5053" w:type="dxa"/>
            <w:vMerge w:val="restart"/>
          </w:tcPr>
          <w:p w:rsidR="00921D17" w:rsidRPr="00FD59F9" w:rsidRDefault="00921D17" w:rsidP="00EE20F5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919360" behindDoc="1" locked="0" layoutInCell="1" allowOverlap="1" wp14:anchorId="60758E3F" wp14:editId="18DEE18D">
                  <wp:simplePos x="0" y="0"/>
                  <wp:positionH relativeFrom="column">
                    <wp:posOffset>1875155</wp:posOffset>
                  </wp:positionH>
                  <wp:positionV relativeFrom="paragraph">
                    <wp:posOffset>635</wp:posOffset>
                  </wp:positionV>
                  <wp:extent cx="1621790" cy="1081405"/>
                  <wp:effectExtent l="19050" t="0" r="0" b="0"/>
                  <wp:wrapSquare wrapText="bothSides"/>
                  <wp:docPr id="249" name="Image 5" descr="7 prés 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 descr="7 prés 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59F9">
              <w:rPr>
                <w:rFonts w:ascii="Century Gothic" w:hAnsi="Century Gothic"/>
                <w:b/>
                <w:lang w:val="fr-BE"/>
              </w:rPr>
              <w:t>ON</w:t>
            </w:r>
          </w:p>
          <w:p w:rsidR="00921D17" w:rsidRPr="00DC1F16" w:rsidRDefault="00921D17" w:rsidP="00EE20F5">
            <w:pPr>
              <w:rPr>
                <w:noProof/>
                <w:sz w:val="22"/>
                <w:szCs w:val="22"/>
              </w:rPr>
            </w:pPr>
            <w:r w:rsidRPr="00DC1F16">
              <w:rPr>
                <w:rFonts w:ascii="Century Gothic" w:hAnsi="Century Gothic"/>
                <w:sz w:val="22"/>
                <w:szCs w:val="22"/>
                <w:lang w:val="fr-BE"/>
              </w:rPr>
              <w:t>7 Prés</w:t>
            </w:r>
            <w:r w:rsidRPr="00DC1F16">
              <w:rPr>
                <w:noProof/>
                <w:sz w:val="22"/>
                <w:szCs w:val="22"/>
              </w:rPr>
              <w:t xml:space="preserve"> </w:t>
            </w:r>
          </w:p>
          <w:p w:rsidR="00921D17" w:rsidRPr="004A6F69" w:rsidRDefault="00921D17" w:rsidP="004A45A5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ON</w:t>
            </w:r>
          </w:p>
          <w:p w:rsidR="00921D17" w:rsidRPr="00B44FC5" w:rsidRDefault="00921D17" w:rsidP="00EE20F5">
            <w:pPr>
              <w:rPr>
                <w:noProof/>
                <w:sz w:val="16"/>
                <w:szCs w:val="16"/>
              </w:rPr>
            </w:pPr>
          </w:p>
          <w:p w:rsidR="00921D17" w:rsidRDefault="00921D17" w:rsidP="00FD59F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MARECHAL</w:t>
            </w:r>
          </w:p>
          <w:p w:rsidR="00921D17" w:rsidRPr="00B40551" w:rsidRDefault="00921D17" w:rsidP="00FD59F9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HOUYOUX</w:t>
            </w:r>
          </w:p>
        </w:tc>
        <w:tc>
          <w:tcPr>
            <w:tcW w:w="705" w:type="dxa"/>
            <w:vMerge w:val="restart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1973</w:t>
            </w:r>
          </w:p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1974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  <w:r w:rsidR="00FF6C08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8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FF6C08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3</w:t>
            </w:r>
            <w:r w:rsidR="00FF6C08"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4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rPr>
          <w:trHeight w:val="713"/>
        </w:trPr>
        <w:tc>
          <w:tcPr>
            <w:tcW w:w="5053" w:type="dxa"/>
            <w:vMerge/>
          </w:tcPr>
          <w:p w:rsidR="00921D17" w:rsidRPr="00FD59F9" w:rsidRDefault="00921D17" w:rsidP="00EE20F5">
            <w:pPr>
              <w:rPr>
                <w:b/>
                <w:noProof/>
              </w:rPr>
            </w:pPr>
          </w:p>
        </w:tc>
        <w:tc>
          <w:tcPr>
            <w:tcW w:w="705" w:type="dxa"/>
            <w:vMerge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21" w:type="dxa"/>
            <w:shd w:val="clear" w:color="auto" w:fill="8CCACA"/>
            <w:vAlign w:val="center"/>
          </w:tcPr>
          <w:p w:rsidR="00921D17" w:rsidRPr="007C0B23" w:rsidRDefault="00FF6C08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</w:p>
        </w:tc>
        <w:tc>
          <w:tcPr>
            <w:tcW w:w="621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shd w:val="clear" w:color="auto" w:fill="8CCAC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Vendue</w:t>
            </w:r>
          </w:p>
        </w:tc>
        <w:tc>
          <w:tcPr>
            <w:tcW w:w="1120" w:type="dxa"/>
            <w:shd w:val="clear" w:color="auto" w:fill="8CCACA"/>
            <w:vAlign w:val="center"/>
          </w:tcPr>
          <w:p w:rsidR="00921D17" w:rsidRPr="007C0B23" w:rsidRDefault="00921D17" w:rsidP="00355E82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75550E" w:rsidP="00355E82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  <w:r w:rsidR="00921D17"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4 </w:t>
            </w:r>
            <w:proofErr w:type="spellStart"/>
            <w:r w:rsidR="00921D17"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FF6C08">
        <w:tc>
          <w:tcPr>
            <w:tcW w:w="5053" w:type="dxa"/>
            <w:tcBorders>
              <w:bottom w:val="single" w:sz="4" w:space="0" w:color="000000"/>
            </w:tcBorders>
          </w:tcPr>
          <w:p w:rsidR="00921D17" w:rsidRPr="00FD59F9" w:rsidRDefault="00921D17" w:rsidP="00FF6C08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923456" behindDoc="0" locked="0" layoutInCell="1" allowOverlap="1" wp14:anchorId="6B0086A9" wp14:editId="0E3AE73A">
                  <wp:simplePos x="0" y="0"/>
                  <wp:positionH relativeFrom="column">
                    <wp:posOffset>1875155</wp:posOffset>
                  </wp:positionH>
                  <wp:positionV relativeFrom="paragraph">
                    <wp:posOffset>-6350</wp:posOffset>
                  </wp:positionV>
                  <wp:extent cx="1621790" cy="1081405"/>
                  <wp:effectExtent l="19050" t="0" r="0" b="0"/>
                  <wp:wrapSquare wrapText="bothSides"/>
                  <wp:docPr id="227" name="Image 6" descr="oiseau bleu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oiseau bleu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D59F9">
              <w:rPr>
                <w:rFonts w:ascii="Century Gothic" w:hAnsi="Century Gothic"/>
                <w:b/>
                <w:lang w:val="fr-BE"/>
              </w:rPr>
              <w:t>ON</w:t>
            </w:r>
          </w:p>
          <w:p w:rsidR="00921D17" w:rsidRPr="00DC1F16" w:rsidRDefault="00921D17" w:rsidP="00FF6C08">
            <w:pPr>
              <w:rPr>
                <w:noProof/>
                <w:sz w:val="22"/>
                <w:szCs w:val="22"/>
              </w:rPr>
            </w:pPr>
            <w:r w:rsidRPr="00DC1F16">
              <w:rPr>
                <w:rFonts w:ascii="Century Gothic" w:hAnsi="Century Gothic"/>
                <w:sz w:val="22"/>
                <w:szCs w:val="22"/>
                <w:lang w:val="fr-BE"/>
              </w:rPr>
              <w:t>Oiseau Bleu</w:t>
            </w:r>
            <w:r w:rsidRPr="00DC1F16">
              <w:rPr>
                <w:noProof/>
                <w:sz w:val="22"/>
                <w:szCs w:val="22"/>
              </w:rPr>
              <w:t xml:space="preserve"> </w:t>
            </w:r>
          </w:p>
          <w:p w:rsidR="00921D17" w:rsidRPr="004A6F69" w:rsidRDefault="00921D17" w:rsidP="00FF6C08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ON</w:t>
            </w:r>
          </w:p>
          <w:p w:rsidR="00921D17" w:rsidRPr="00B44FC5" w:rsidRDefault="00921D17" w:rsidP="00FF6C08">
            <w:pPr>
              <w:rPr>
                <w:noProof/>
                <w:sz w:val="16"/>
                <w:szCs w:val="16"/>
              </w:rPr>
            </w:pPr>
          </w:p>
          <w:p w:rsidR="00921D17" w:rsidRDefault="00921D17" w:rsidP="00FF6C08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MARECHAL - BRONNE</w:t>
            </w:r>
          </w:p>
          <w:p w:rsidR="00921D17" w:rsidRPr="00B40551" w:rsidRDefault="00921D17" w:rsidP="00FF6C08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J. WUST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1980</w:t>
            </w:r>
          </w:p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1983</w:t>
            </w:r>
          </w:p>
        </w:tc>
        <w:tc>
          <w:tcPr>
            <w:tcW w:w="621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64</w:t>
            </w:r>
          </w:p>
        </w:tc>
        <w:tc>
          <w:tcPr>
            <w:tcW w:w="621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52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  <w:vAlign w:val="center"/>
          </w:tcPr>
          <w:p w:rsidR="00921D17" w:rsidRDefault="00921D17" w:rsidP="00FF6C08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1 </w:t>
            </w:r>
            <w:proofErr w:type="spellStart"/>
            <w:r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FF6C08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6</w:t>
            </w: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2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FF6C08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56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FF6C08">
        <w:tc>
          <w:tcPr>
            <w:tcW w:w="5053" w:type="dxa"/>
            <w:tcBorders>
              <w:bottom w:val="single" w:sz="4" w:space="0" w:color="000000"/>
            </w:tcBorders>
          </w:tcPr>
          <w:p w:rsidR="00921D17" w:rsidRPr="00FD59F9" w:rsidRDefault="00921D17" w:rsidP="00FF6C08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924480" behindDoc="1" locked="0" layoutInCell="1" allowOverlap="1" wp14:anchorId="1FCBF633" wp14:editId="6EB0B853">
                  <wp:simplePos x="0" y="0"/>
                  <wp:positionH relativeFrom="column">
                    <wp:posOffset>1522095</wp:posOffset>
                  </wp:positionH>
                  <wp:positionV relativeFrom="paragraph">
                    <wp:posOffset>-3810</wp:posOffset>
                  </wp:positionV>
                  <wp:extent cx="1619250" cy="1009650"/>
                  <wp:effectExtent l="0" t="0" r="0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17"/>
                          <a:stretch/>
                        </pic:blipFill>
                        <pic:spPr bwMode="auto">
                          <a:xfrm>
                            <a:off x="0" y="0"/>
                            <a:ext cx="16192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D59F9">
              <w:rPr>
                <w:rFonts w:ascii="Century Gothic" w:hAnsi="Century Gothic"/>
                <w:b/>
                <w:lang w:val="fr-BE"/>
              </w:rPr>
              <w:t>ON</w:t>
            </w:r>
          </w:p>
          <w:p w:rsidR="00921D17" w:rsidRPr="00DC1F16" w:rsidRDefault="00921D17" w:rsidP="00FF6C08">
            <w:pPr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DC1F16">
              <w:rPr>
                <w:rFonts w:ascii="Century Gothic" w:hAnsi="Century Gothic"/>
                <w:sz w:val="20"/>
                <w:szCs w:val="20"/>
                <w:lang w:val="fr-BE"/>
              </w:rPr>
              <w:t xml:space="preserve">Ferme de la </w:t>
            </w:r>
            <w:proofErr w:type="spellStart"/>
            <w:r w:rsidRPr="00DC1F16">
              <w:rPr>
                <w:rFonts w:ascii="Century Gothic" w:hAnsi="Century Gothic"/>
                <w:sz w:val="20"/>
                <w:szCs w:val="20"/>
                <w:lang w:val="fr-BE"/>
              </w:rPr>
              <w:t>Wamme</w:t>
            </w:r>
            <w:proofErr w:type="spellEnd"/>
          </w:p>
          <w:p w:rsidR="00921D17" w:rsidRPr="004A6F69" w:rsidRDefault="00921D17" w:rsidP="00FF6C08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ON</w:t>
            </w:r>
          </w:p>
          <w:p w:rsidR="00921D17" w:rsidRPr="00B44FC5" w:rsidRDefault="00921D17" w:rsidP="00FF6C08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21D17" w:rsidRDefault="00921D17" w:rsidP="00FF6C08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Ph. LECOCQ</w:t>
            </w:r>
          </w:p>
          <w:p w:rsidR="00921D17" w:rsidRPr="00B40551" w:rsidRDefault="00921D17" w:rsidP="00FF6C08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SPRL PONCIN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2006 à 2009</w:t>
            </w:r>
          </w:p>
        </w:tc>
        <w:tc>
          <w:tcPr>
            <w:tcW w:w="621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25</w:t>
            </w:r>
          </w:p>
        </w:tc>
        <w:tc>
          <w:tcPr>
            <w:tcW w:w="621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52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  <w:vAlign w:val="center"/>
          </w:tcPr>
          <w:p w:rsidR="00921D17" w:rsidRPr="007C0B23" w:rsidRDefault="00921D17" w:rsidP="00FF6C08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7 à 1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FF6C08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17 à 2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FF6C08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D17" w:rsidRPr="00EE2E1C" w:rsidRDefault="00921D17" w:rsidP="00A75B36">
            <w:pPr>
              <w:rPr>
                <w:noProof/>
              </w:rPr>
            </w:pPr>
            <w:r>
              <w:rPr>
                <w:rFonts w:ascii="Century Gothic" w:hAnsi="Century Gothic"/>
                <w:b/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917312" behindDoc="1" locked="0" layoutInCell="1" allowOverlap="1" wp14:anchorId="7569AB75" wp14:editId="71E3A8C1">
                  <wp:simplePos x="0" y="0"/>
                  <wp:positionH relativeFrom="column">
                    <wp:posOffset>1520190</wp:posOffset>
                  </wp:positionH>
                  <wp:positionV relativeFrom="paragraph">
                    <wp:posOffset>1905</wp:posOffset>
                  </wp:positionV>
                  <wp:extent cx="1619885" cy="1112520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1338" y="21082"/>
                      <wp:lineTo x="21338" y="0"/>
                      <wp:lineTo x="0" y="0"/>
                    </wp:wrapPolygon>
                  </wp:wrapTight>
                  <wp:docPr id="231" name="Image 3" descr="chafour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chafour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8788" r="6943" b="12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E2E1C">
              <w:rPr>
                <w:rFonts w:ascii="Century Gothic" w:hAnsi="Century Gothic"/>
                <w:b/>
                <w:lang w:val="fr-BE"/>
              </w:rPr>
              <w:t>ON</w:t>
            </w:r>
          </w:p>
          <w:p w:rsidR="00921D17" w:rsidRPr="00DC1F16" w:rsidRDefault="00921D17" w:rsidP="00A75B36">
            <w:pPr>
              <w:rPr>
                <w:rFonts w:ascii="Century Gothic" w:hAnsi="Century Gothic"/>
                <w:sz w:val="22"/>
                <w:szCs w:val="22"/>
              </w:rPr>
            </w:pPr>
            <w:proofErr w:type="spellStart"/>
            <w:r w:rsidRPr="00DC1F16">
              <w:rPr>
                <w:rFonts w:ascii="Century Gothic" w:hAnsi="Century Gothic"/>
                <w:sz w:val="22"/>
                <w:szCs w:val="22"/>
              </w:rPr>
              <w:t>Chafour</w:t>
            </w:r>
            <w:proofErr w:type="spellEnd"/>
          </w:p>
          <w:p w:rsidR="00921D17" w:rsidRPr="004A6F69" w:rsidRDefault="00921D17" w:rsidP="00355E82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ON</w:t>
            </w:r>
          </w:p>
          <w:p w:rsidR="00921D17" w:rsidRPr="00355E82" w:rsidRDefault="00921D17" w:rsidP="00A75B36">
            <w:pPr>
              <w:rPr>
                <w:noProof/>
                <w:sz w:val="16"/>
                <w:szCs w:val="16"/>
              </w:rPr>
            </w:pPr>
          </w:p>
          <w:p w:rsidR="00921D17" w:rsidRPr="00EE2E1C" w:rsidRDefault="00921D17" w:rsidP="00A75B36">
            <w:pPr>
              <w:rPr>
                <w:rFonts w:ascii="Century Gothic" w:hAnsi="Century Gothic"/>
                <w:sz w:val="16"/>
                <w:szCs w:val="16"/>
              </w:rPr>
            </w:pPr>
            <w:r w:rsidRPr="00EE2E1C">
              <w:rPr>
                <w:rFonts w:ascii="Century Gothic" w:hAnsi="Century Gothic"/>
                <w:sz w:val="16"/>
                <w:szCs w:val="16"/>
              </w:rPr>
              <w:t>Architecte : P-Ph. MOULIGNEAU</w:t>
            </w:r>
          </w:p>
          <w:p w:rsidR="00921D17" w:rsidRPr="00EE2E1C" w:rsidRDefault="00921D17" w:rsidP="002C47AD">
            <w:pPr>
              <w:rPr>
                <w:noProof/>
              </w:rPr>
            </w:pPr>
            <w:r w:rsidRPr="00EE2E1C">
              <w:rPr>
                <w:rFonts w:ascii="Century Gothic" w:hAnsi="Century Gothic"/>
                <w:sz w:val="16"/>
                <w:szCs w:val="16"/>
              </w:rPr>
              <w:t>Entrepreneur : SPRL DAMILOT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7" w:rsidRPr="007C0B23" w:rsidRDefault="00921D17" w:rsidP="00A75B36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2010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D17" w:rsidRPr="007C0B23" w:rsidRDefault="00921D17" w:rsidP="00A75B36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D17" w:rsidRPr="007C0B23" w:rsidRDefault="00921D17" w:rsidP="00A75B36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D17" w:rsidRPr="007C0B23" w:rsidRDefault="00921D17" w:rsidP="00A75B36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D17" w:rsidRPr="007C0B23" w:rsidRDefault="00921D17" w:rsidP="00A75B36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5 à 1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A75B36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2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A75B36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c>
          <w:tcPr>
            <w:tcW w:w="5053" w:type="dxa"/>
          </w:tcPr>
          <w:p w:rsidR="00921D17" w:rsidRPr="009B0647" w:rsidRDefault="00921D17" w:rsidP="00EE20F5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915264" behindDoc="0" locked="0" layoutInCell="1" allowOverlap="1" wp14:anchorId="3B114D0E" wp14:editId="21C5F020">
                  <wp:simplePos x="0" y="0"/>
                  <wp:positionH relativeFrom="column">
                    <wp:posOffset>1867535</wp:posOffset>
                  </wp:positionH>
                  <wp:positionV relativeFrom="paragraph">
                    <wp:posOffset>3175</wp:posOffset>
                  </wp:positionV>
                  <wp:extent cx="1614170" cy="1126490"/>
                  <wp:effectExtent l="19050" t="0" r="5080" b="0"/>
                  <wp:wrapSquare wrapText="bothSides"/>
                  <wp:docPr id="229" name="Image 229" descr="waha 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waha 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12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0647">
              <w:rPr>
                <w:rFonts w:ascii="Century Gothic" w:hAnsi="Century Gothic"/>
                <w:b/>
                <w:lang w:val="fr-BE"/>
              </w:rPr>
              <w:t>WAHA</w:t>
            </w:r>
          </w:p>
          <w:p w:rsidR="00921D17" w:rsidRPr="00DC1F16" w:rsidRDefault="00921D17" w:rsidP="00EE20F5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DC1F16">
              <w:rPr>
                <w:rFonts w:ascii="Century Gothic" w:hAnsi="Century Gothic"/>
                <w:sz w:val="22"/>
                <w:szCs w:val="22"/>
                <w:lang w:val="fr-BE"/>
              </w:rPr>
              <w:t>Rue de la Carrière</w:t>
            </w:r>
          </w:p>
          <w:p w:rsidR="00921D17" w:rsidRPr="0077465F" w:rsidRDefault="00921D17" w:rsidP="00355E82">
            <w:pPr>
              <w:rPr>
                <w:rFonts w:ascii="Century Gothic" w:hAnsi="Century Gothic"/>
                <w:color w:val="808080"/>
                <w:sz w:val="16"/>
                <w:szCs w:val="16"/>
              </w:rPr>
            </w:pPr>
            <w:r w:rsidRPr="0077465F">
              <w:rPr>
                <w:rFonts w:ascii="Century Gothic" w:hAnsi="Century Gothic"/>
                <w:color w:val="808080"/>
                <w:sz w:val="16"/>
                <w:szCs w:val="16"/>
              </w:rPr>
              <w:t>AC : WAHA</w:t>
            </w:r>
          </w:p>
          <w:p w:rsidR="00921D17" w:rsidRPr="0077465F" w:rsidRDefault="00921D17" w:rsidP="00EE20F5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921D17" w:rsidRPr="0077465F" w:rsidRDefault="00921D17" w:rsidP="00FC5E1D">
            <w:pPr>
              <w:rPr>
                <w:rFonts w:ascii="Century Gothic" w:hAnsi="Century Gothic"/>
                <w:sz w:val="16"/>
                <w:szCs w:val="16"/>
              </w:rPr>
            </w:pPr>
            <w:r w:rsidRPr="0077465F">
              <w:rPr>
                <w:rFonts w:ascii="Century Gothic" w:hAnsi="Century Gothic"/>
                <w:sz w:val="16"/>
                <w:szCs w:val="16"/>
              </w:rPr>
              <w:t>Architecte : E. BURNON</w:t>
            </w:r>
          </w:p>
          <w:p w:rsidR="00921D17" w:rsidRDefault="00921D1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</w:p>
          <w:p w:rsidR="00921D17" w:rsidRDefault="00921D1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>
              <w:rPr>
                <w:rFonts w:ascii="Century Gothic" w:hAnsi="Century Gothic"/>
                <w:sz w:val="16"/>
                <w:szCs w:val="16"/>
                <w:lang w:val="fr-BE"/>
              </w:rPr>
              <w:t>Ets P. COLLIGNON (Gros-Œuvre)</w:t>
            </w:r>
          </w:p>
          <w:p w:rsidR="00921D17" w:rsidRPr="00B40551" w:rsidRDefault="00921D17" w:rsidP="009B0647">
            <w:pPr>
              <w:rPr>
                <w:rFonts w:ascii="Century Gothic" w:hAnsi="Century Gothic"/>
                <w:lang w:val="fr-BE"/>
              </w:rPr>
            </w:pPr>
            <w:r>
              <w:rPr>
                <w:rFonts w:ascii="Century Gothic" w:hAnsi="Century Gothic"/>
                <w:sz w:val="16"/>
                <w:szCs w:val="16"/>
                <w:lang w:val="fr-BE"/>
              </w:rPr>
              <w:t>Ets FRANCOIS (Chauffage)</w:t>
            </w:r>
          </w:p>
        </w:tc>
        <w:tc>
          <w:tcPr>
            <w:tcW w:w="705" w:type="dxa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1997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6</w:t>
            </w:r>
          </w:p>
        </w:tc>
        <w:tc>
          <w:tcPr>
            <w:tcW w:w="621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vAlign w:val="center"/>
          </w:tcPr>
          <w:p w:rsidR="00921D17" w:rsidRPr="007C0B23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vAlign w:val="center"/>
          </w:tcPr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3 à 2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21D17" w:rsidRPr="007C0B23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3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21D17" w:rsidRPr="00B40551" w:rsidTr="00726407">
        <w:tc>
          <w:tcPr>
            <w:tcW w:w="5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7" w:rsidRPr="009B0647" w:rsidRDefault="00921D17" w:rsidP="00E41D79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916288" behindDoc="0" locked="0" layoutInCell="1" allowOverlap="1" wp14:anchorId="755EE8B2" wp14:editId="5511EF19">
                  <wp:simplePos x="0" y="0"/>
                  <wp:positionH relativeFrom="column">
                    <wp:posOffset>1889125</wp:posOffset>
                  </wp:positionH>
                  <wp:positionV relativeFrom="paragraph">
                    <wp:posOffset>1905</wp:posOffset>
                  </wp:positionV>
                  <wp:extent cx="1614170" cy="1081405"/>
                  <wp:effectExtent l="19050" t="0" r="5080" b="0"/>
                  <wp:wrapSquare wrapText="bothSides"/>
                  <wp:docPr id="230" name="Image 230" descr="waha 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waha 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B0647">
              <w:rPr>
                <w:rFonts w:ascii="Century Gothic" w:hAnsi="Century Gothic"/>
                <w:b/>
                <w:lang w:val="fr-BE"/>
              </w:rPr>
              <w:t>WAHA</w:t>
            </w:r>
          </w:p>
          <w:p w:rsidR="00921D17" w:rsidRPr="00DC1F16" w:rsidRDefault="00921D17" w:rsidP="00E41D79">
            <w:pPr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DC1F16">
              <w:rPr>
                <w:rFonts w:ascii="Century Gothic" w:hAnsi="Century Gothic"/>
                <w:sz w:val="20"/>
                <w:szCs w:val="20"/>
                <w:lang w:val="fr-BE"/>
              </w:rPr>
              <w:t>Rue du Maquis (2)</w:t>
            </w:r>
          </w:p>
          <w:p w:rsidR="00921D17" w:rsidRPr="00DC1F16" w:rsidRDefault="00921D17" w:rsidP="00E41D79">
            <w:pPr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DC1F16">
              <w:rPr>
                <w:rFonts w:ascii="Century Gothic" w:hAnsi="Century Gothic"/>
                <w:sz w:val="20"/>
                <w:szCs w:val="20"/>
                <w:lang w:val="fr-BE"/>
              </w:rPr>
              <w:t>Rue de la Carrière (2)</w:t>
            </w:r>
          </w:p>
          <w:p w:rsidR="00921D17" w:rsidRPr="004A6F69" w:rsidRDefault="00921D17" w:rsidP="00355E82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WAHA</w:t>
            </w:r>
          </w:p>
          <w:p w:rsidR="00921D17" w:rsidRPr="00355E82" w:rsidRDefault="00921D17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21D17" w:rsidRPr="009B0647" w:rsidRDefault="00921D17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9B0647">
              <w:rPr>
                <w:rFonts w:ascii="Century Gothic" w:hAnsi="Century Gothic"/>
                <w:sz w:val="16"/>
                <w:szCs w:val="16"/>
                <w:lang w:val="fr-BE"/>
              </w:rPr>
              <w:t xml:space="preserve">Architecte : 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Ph. LECOCQ</w:t>
            </w:r>
          </w:p>
          <w:p w:rsidR="00921D17" w:rsidRPr="009B0647" w:rsidRDefault="00921D17" w:rsidP="00E41D79">
            <w:pPr>
              <w:rPr>
                <w:noProof/>
              </w:rPr>
            </w:pPr>
            <w:r w:rsidRPr="009B0647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JONKEAU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D17" w:rsidRPr="007C0B23" w:rsidRDefault="00921D1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2002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D17" w:rsidRPr="007C0B23" w:rsidRDefault="00921D1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D17" w:rsidRPr="007C0B23" w:rsidRDefault="00921D1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D17" w:rsidRPr="007C0B23" w:rsidRDefault="00921D1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D17" w:rsidRPr="007C0B23" w:rsidRDefault="00921D17" w:rsidP="00E41D79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 xml:space="preserve">4 à 3 </w:t>
            </w:r>
            <w:proofErr w:type="spellStart"/>
            <w:r w:rsidRPr="007C0B23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</w:tbl>
    <w:p w:rsidR="00EE2E1C" w:rsidRDefault="00EE2E1C" w:rsidP="009B0647">
      <w:pPr>
        <w:rPr>
          <w:rFonts w:ascii="Century Gothic" w:hAnsi="Century Gothic"/>
          <w:lang w:val="fr-BE"/>
        </w:rPr>
      </w:pPr>
    </w:p>
    <w:p w:rsidR="005E72E5" w:rsidRDefault="005E72E5" w:rsidP="009B0647">
      <w:pPr>
        <w:rPr>
          <w:rFonts w:ascii="Century Gothic" w:hAnsi="Century Gothic"/>
          <w:lang w:val="fr-BE"/>
        </w:rPr>
      </w:pPr>
    </w:p>
    <w:p w:rsidR="005E72E5" w:rsidRDefault="005E72E5" w:rsidP="005E72E5">
      <w:pPr>
        <w:jc w:val="both"/>
        <w:rPr>
          <w:rFonts w:ascii="Century Gothic" w:hAnsi="Century Gothic"/>
          <w:lang w:val="fr-BE"/>
        </w:rPr>
      </w:pPr>
      <w:r>
        <w:rPr>
          <w:rFonts w:ascii="Century Gothic" w:hAnsi="Century Gothic"/>
          <w:b/>
          <w:color w:val="66B9B9"/>
          <w:lang w:val="fr-BE"/>
        </w:rPr>
        <w:t>Logements à l’étude</w:t>
      </w:r>
    </w:p>
    <w:tbl>
      <w:tblPr>
        <w:tblW w:w="91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95"/>
        <w:gridCol w:w="708"/>
        <w:gridCol w:w="623"/>
        <w:gridCol w:w="991"/>
        <w:gridCol w:w="1694"/>
      </w:tblGrid>
      <w:tr w:rsidR="005E72E5" w:rsidRPr="0026264F" w:rsidTr="00726407">
        <w:trPr>
          <w:trHeight w:val="1134"/>
          <w:jc w:val="center"/>
        </w:trPr>
        <w:tc>
          <w:tcPr>
            <w:tcW w:w="509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72E5" w:rsidRPr="00EE2E1C" w:rsidRDefault="005E72E5" w:rsidP="00884013">
            <w:pPr>
              <w:rPr>
                <w:noProof/>
              </w:rPr>
            </w:pPr>
            <w:r>
              <w:rPr>
                <w:rFonts w:ascii="Century Gothic" w:hAnsi="Century Gothic"/>
                <w:b/>
                <w:lang w:val="fr-BE"/>
              </w:rPr>
              <w:t>MARCHE</w:t>
            </w:r>
          </w:p>
          <w:p w:rsidR="005E72E5" w:rsidRPr="00EE2E1C" w:rsidRDefault="005E72E5" w:rsidP="0088401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Quartier La Fourche</w:t>
            </w:r>
          </w:p>
          <w:p w:rsidR="005E72E5" w:rsidRPr="00C60CFE" w:rsidRDefault="005E72E5" w:rsidP="00884013">
            <w:pPr>
              <w:jc w:val="right"/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</w:pPr>
            <w:r w:rsidRPr="00C60CFE"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  <w:t xml:space="preserve">Ancrage communal </w:t>
            </w:r>
            <w:r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  <w:t>2014-2016</w:t>
            </w:r>
          </w:p>
          <w:p w:rsidR="005E72E5" w:rsidRPr="00225B1D" w:rsidRDefault="005E72E5" w:rsidP="00884013">
            <w:pPr>
              <w:rPr>
                <w:rFonts w:ascii="Century Gothic" w:hAnsi="Century Gothic"/>
                <w:sz w:val="16"/>
                <w:szCs w:val="16"/>
                <w:lang w:val="nl-BE"/>
              </w:rPr>
            </w:pPr>
            <w:r w:rsidRPr="00225B1D">
              <w:rPr>
                <w:rFonts w:ascii="Century Gothic" w:hAnsi="Century Gothic"/>
                <w:sz w:val="16"/>
                <w:szCs w:val="16"/>
                <w:lang w:val="nl-BE"/>
              </w:rPr>
              <w:t xml:space="preserve">Architecte : </w:t>
            </w:r>
            <w:r w:rsidR="00225B1D" w:rsidRPr="00225B1D">
              <w:rPr>
                <w:rFonts w:ascii="Century Gothic" w:hAnsi="Century Gothic"/>
                <w:sz w:val="16"/>
                <w:szCs w:val="16"/>
                <w:lang w:val="nl-BE"/>
              </w:rPr>
              <w:t xml:space="preserve">AM </w:t>
            </w:r>
            <w:r w:rsidRPr="00225B1D">
              <w:rPr>
                <w:rFonts w:ascii="Century Gothic" w:hAnsi="Century Gothic"/>
                <w:sz w:val="16"/>
                <w:szCs w:val="16"/>
                <w:lang w:val="nl-BE"/>
              </w:rPr>
              <w:t xml:space="preserve">Atelier de </w:t>
            </w:r>
            <w:proofErr w:type="spellStart"/>
            <w:r w:rsidRPr="00225B1D">
              <w:rPr>
                <w:rFonts w:ascii="Century Gothic" w:hAnsi="Century Gothic"/>
                <w:sz w:val="16"/>
                <w:szCs w:val="16"/>
                <w:lang w:val="nl-BE"/>
              </w:rPr>
              <w:t>l’Arbre</w:t>
            </w:r>
            <w:proofErr w:type="spellEnd"/>
            <w:r w:rsidRPr="00225B1D">
              <w:rPr>
                <w:rFonts w:ascii="Century Gothic" w:hAnsi="Century Gothic"/>
                <w:sz w:val="16"/>
                <w:szCs w:val="16"/>
                <w:lang w:val="nl-BE"/>
              </w:rPr>
              <w:t xml:space="preserve"> </w:t>
            </w:r>
            <w:proofErr w:type="spellStart"/>
            <w:r w:rsidRPr="00225B1D">
              <w:rPr>
                <w:rFonts w:ascii="Century Gothic" w:hAnsi="Century Gothic"/>
                <w:sz w:val="16"/>
                <w:szCs w:val="16"/>
                <w:lang w:val="nl-BE"/>
              </w:rPr>
              <w:t>d’Or</w:t>
            </w:r>
            <w:proofErr w:type="spellEnd"/>
            <w:r w:rsidRPr="00225B1D">
              <w:rPr>
                <w:rFonts w:ascii="Century Gothic" w:hAnsi="Century Gothic"/>
                <w:sz w:val="16"/>
                <w:szCs w:val="16"/>
                <w:lang w:val="nl-BE"/>
              </w:rPr>
              <w:t xml:space="preserve"> (AAO)</w:t>
            </w:r>
            <w:r w:rsidR="00225B1D" w:rsidRPr="00225B1D">
              <w:rPr>
                <w:rFonts w:ascii="Century Gothic" w:hAnsi="Century Gothic"/>
                <w:sz w:val="16"/>
                <w:szCs w:val="16"/>
                <w:lang w:val="nl-BE"/>
              </w:rPr>
              <w:t xml:space="preserve"> </w:t>
            </w:r>
            <w:r w:rsidR="00225B1D">
              <w:rPr>
                <w:rFonts w:ascii="Century Gothic" w:hAnsi="Century Gothic"/>
                <w:sz w:val="16"/>
                <w:szCs w:val="16"/>
                <w:lang w:val="nl-BE"/>
              </w:rPr>
              <w:t>&amp; BGS</w:t>
            </w:r>
          </w:p>
          <w:p w:rsidR="005E72E5" w:rsidRDefault="005E72E5" w:rsidP="00884013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EE2E1C">
              <w:rPr>
                <w:rFonts w:ascii="Century Gothic" w:hAnsi="Century Gothic"/>
                <w:sz w:val="16"/>
                <w:szCs w:val="16"/>
              </w:rPr>
              <w:t xml:space="preserve">Entrepreneur : </w:t>
            </w:r>
            <w:r w:rsidRPr="003E7F3E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à désigner</w:t>
            </w:r>
          </w:p>
          <w:p w:rsidR="005E72E5" w:rsidRDefault="005E72E5" w:rsidP="00884013">
            <w:pPr>
              <w:rPr>
                <w:rFonts w:ascii="Century Gothic" w:hAnsi="Century Gothic"/>
                <w:b/>
                <w:lang w:val="fr-BE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2E5" w:rsidRPr="005E72E5" w:rsidRDefault="005E72E5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E72E5">
              <w:rPr>
                <w:rFonts w:ascii="Century Gothic" w:hAnsi="Century Gothic"/>
                <w:sz w:val="18"/>
                <w:szCs w:val="18"/>
                <w:lang w:val="fr-BE"/>
              </w:rPr>
              <w:t>12</w:t>
            </w:r>
          </w:p>
        </w:tc>
        <w:tc>
          <w:tcPr>
            <w:tcW w:w="6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72E5" w:rsidRPr="005E72E5" w:rsidRDefault="005E72E5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E72E5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9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72E5" w:rsidRPr="005E72E5" w:rsidRDefault="005E72E5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E72E5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69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5550E" w:rsidRDefault="005E72E5" w:rsidP="0088401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5E72E5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6 à 2 </w:t>
            </w:r>
            <w:proofErr w:type="spellStart"/>
            <w:r w:rsidRPr="005E72E5">
              <w:rPr>
                <w:rFonts w:ascii="Century Gothic" w:hAnsi="Century Gothic"/>
                <w:color w:val="000000"/>
                <w:sz w:val="18"/>
                <w:szCs w:val="18"/>
              </w:rPr>
              <w:t>ch</w:t>
            </w:r>
            <w:proofErr w:type="spellEnd"/>
          </w:p>
          <w:p w:rsidR="005E72E5" w:rsidRPr="005E72E5" w:rsidRDefault="0075550E" w:rsidP="0088401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8CCACA"/>
                <w:sz w:val="18"/>
                <w:szCs w:val="18"/>
                <w:lang w:val="fr-BE"/>
              </w:rPr>
              <w:t>6</w:t>
            </w:r>
            <w:r w:rsidRPr="0057398C">
              <w:rPr>
                <w:rFonts w:ascii="Century Gothic" w:hAnsi="Century Gothic"/>
                <w:b/>
                <w:color w:val="8CCACA"/>
                <w:sz w:val="18"/>
                <w:szCs w:val="18"/>
                <w:lang w:val="fr-BE"/>
              </w:rPr>
              <w:t xml:space="preserve"> adaptables</w:t>
            </w:r>
            <w:r w:rsidR="005E72E5" w:rsidRPr="005E72E5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</w:t>
            </w:r>
          </w:p>
          <w:p w:rsidR="005E72E5" w:rsidRPr="005E72E5" w:rsidRDefault="005E72E5" w:rsidP="0088401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5E72E5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6 à 4 </w:t>
            </w:r>
            <w:proofErr w:type="spellStart"/>
            <w:r w:rsidRPr="005E72E5">
              <w:rPr>
                <w:rFonts w:ascii="Century Gothic" w:hAnsi="Century Gothic"/>
                <w:color w:val="000000"/>
                <w:sz w:val="18"/>
                <w:szCs w:val="18"/>
              </w:rPr>
              <w:t>ch</w:t>
            </w:r>
            <w:proofErr w:type="spellEnd"/>
          </w:p>
          <w:p w:rsidR="005E72E5" w:rsidRPr="005E72E5" w:rsidRDefault="005E72E5" w:rsidP="00884013">
            <w:pPr>
              <w:jc w:val="right"/>
              <w:rPr>
                <w:rFonts w:ascii="Century Gothic" w:hAnsi="Century Gothic"/>
                <w:color w:val="92CDDC" w:themeColor="accent5" w:themeTint="99"/>
                <w:sz w:val="18"/>
                <w:szCs w:val="18"/>
              </w:rPr>
            </w:pPr>
            <w:r w:rsidRPr="0057398C">
              <w:rPr>
                <w:rFonts w:ascii="Century Gothic" w:hAnsi="Century Gothic"/>
                <w:b/>
                <w:color w:val="8CCACA"/>
                <w:sz w:val="18"/>
                <w:szCs w:val="18"/>
                <w:lang w:val="fr-BE"/>
              </w:rPr>
              <w:t>4 adaptables</w:t>
            </w:r>
          </w:p>
        </w:tc>
      </w:tr>
      <w:tr w:rsidR="005E72E5" w:rsidRPr="0026264F" w:rsidTr="00726407">
        <w:trPr>
          <w:trHeight w:val="1134"/>
          <w:jc w:val="center"/>
        </w:trPr>
        <w:tc>
          <w:tcPr>
            <w:tcW w:w="5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2E5" w:rsidRPr="00EE2E1C" w:rsidRDefault="005E72E5" w:rsidP="00884013">
            <w:pPr>
              <w:rPr>
                <w:noProof/>
              </w:rPr>
            </w:pPr>
            <w:r>
              <w:rPr>
                <w:rFonts w:ascii="Century Gothic" w:hAnsi="Century Gothic"/>
                <w:b/>
                <w:lang w:val="fr-BE"/>
              </w:rPr>
              <w:t>MARCHE</w:t>
            </w:r>
          </w:p>
          <w:p w:rsidR="005E72E5" w:rsidRPr="00EE2E1C" w:rsidRDefault="005E72E5" w:rsidP="0088401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Quartier La Fourche</w:t>
            </w:r>
          </w:p>
          <w:p w:rsidR="005E72E5" w:rsidRPr="00C60CFE" w:rsidRDefault="005E72E5" w:rsidP="00884013">
            <w:pPr>
              <w:jc w:val="right"/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</w:pPr>
            <w:r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  <w:t>Appel à projets « Quartier en transition »</w:t>
            </w:r>
          </w:p>
          <w:p w:rsidR="005E72E5" w:rsidRPr="00225B1D" w:rsidRDefault="005E72E5" w:rsidP="00884013">
            <w:pPr>
              <w:rPr>
                <w:rFonts w:ascii="Century Gothic" w:hAnsi="Century Gothic"/>
                <w:sz w:val="16"/>
                <w:szCs w:val="16"/>
                <w:lang w:val="nl-BE"/>
              </w:rPr>
            </w:pPr>
            <w:r w:rsidRPr="00225B1D">
              <w:rPr>
                <w:rFonts w:ascii="Century Gothic" w:hAnsi="Century Gothic"/>
                <w:sz w:val="16"/>
                <w:szCs w:val="16"/>
                <w:lang w:val="nl-BE"/>
              </w:rPr>
              <w:t xml:space="preserve">Architecte : </w:t>
            </w:r>
            <w:r w:rsidR="00225B1D" w:rsidRPr="00225B1D">
              <w:rPr>
                <w:rFonts w:ascii="Century Gothic" w:hAnsi="Century Gothic"/>
                <w:sz w:val="16"/>
                <w:szCs w:val="16"/>
                <w:lang w:val="nl-BE"/>
              </w:rPr>
              <w:t xml:space="preserve">AM </w:t>
            </w:r>
            <w:r w:rsidRPr="00225B1D">
              <w:rPr>
                <w:rFonts w:ascii="Century Gothic" w:hAnsi="Century Gothic"/>
                <w:sz w:val="16"/>
                <w:szCs w:val="16"/>
                <w:lang w:val="nl-BE"/>
              </w:rPr>
              <w:t xml:space="preserve">Atelier de </w:t>
            </w:r>
            <w:proofErr w:type="spellStart"/>
            <w:r w:rsidRPr="00225B1D">
              <w:rPr>
                <w:rFonts w:ascii="Century Gothic" w:hAnsi="Century Gothic"/>
                <w:sz w:val="16"/>
                <w:szCs w:val="16"/>
                <w:lang w:val="nl-BE"/>
              </w:rPr>
              <w:t>l’Arbre</w:t>
            </w:r>
            <w:proofErr w:type="spellEnd"/>
            <w:r w:rsidRPr="00225B1D">
              <w:rPr>
                <w:rFonts w:ascii="Century Gothic" w:hAnsi="Century Gothic"/>
                <w:sz w:val="16"/>
                <w:szCs w:val="16"/>
                <w:lang w:val="nl-BE"/>
              </w:rPr>
              <w:t xml:space="preserve"> d’or (AAO)</w:t>
            </w:r>
            <w:r w:rsidR="00225B1D" w:rsidRPr="00225B1D">
              <w:rPr>
                <w:rFonts w:ascii="Century Gothic" w:hAnsi="Century Gothic"/>
                <w:sz w:val="16"/>
                <w:szCs w:val="16"/>
                <w:lang w:val="nl-BE"/>
              </w:rPr>
              <w:t>&amp;</w:t>
            </w:r>
            <w:r w:rsidR="00225B1D">
              <w:rPr>
                <w:rFonts w:ascii="Century Gothic" w:hAnsi="Century Gothic"/>
                <w:sz w:val="16"/>
                <w:szCs w:val="16"/>
                <w:lang w:val="nl-BE"/>
              </w:rPr>
              <w:t xml:space="preserve"> BGS</w:t>
            </w:r>
          </w:p>
          <w:p w:rsidR="005E72E5" w:rsidRDefault="005E72E5" w:rsidP="00884013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EE2E1C">
              <w:rPr>
                <w:rFonts w:ascii="Century Gothic" w:hAnsi="Century Gothic"/>
                <w:sz w:val="16"/>
                <w:szCs w:val="16"/>
              </w:rPr>
              <w:t xml:space="preserve">Entrepreneur : </w:t>
            </w:r>
            <w:r w:rsidRPr="003E7F3E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à désigner</w:t>
            </w:r>
          </w:p>
          <w:p w:rsidR="005E72E5" w:rsidRDefault="005E72E5" w:rsidP="00884013">
            <w:pPr>
              <w:rPr>
                <w:rFonts w:ascii="Century Gothic" w:hAnsi="Century Gothic"/>
                <w:b/>
                <w:lang w:val="fr-BE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2E5" w:rsidRPr="005E72E5" w:rsidRDefault="005E72E5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E72E5">
              <w:rPr>
                <w:rFonts w:ascii="Century Gothic" w:hAnsi="Century Gothic"/>
                <w:sz w:val="18"/>
                <w:szCs w:val="18"/>
                <w:lang w:val="fr-BE"/>
              </w:rPr>
              <w:t>34</w:t>
            </w:r>
          </w:p>
        </w:tc>
        <w:tc>
          <w:tcPr>
            <w:tcW w:w="62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E72E5" w:rsidRPr="005E72E5" w:rsidRDefault="005E72E5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E72E5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E72E5" w:rsidRPr="005E72E5" w:rsidRDefault="005E72E5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E72E5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E72E5" w:rsidRPr="005E72E5" w:rsidRDefault="005E72E5" w:rsidP="00C630FC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5E72E5">
              <w:rPr>
                <w:rFonts w:ascii="Century Gothic" w:hAnsi="Century Gothic"/>
                <w:color w:val="000000"/>
                <w:sz w:val="18"/>
                <w:szCs w:val="18"/>
              </w:rPr>
              <w:t>2</w:t>
            </w:r>
            <w:r w:rsidR="0075550E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5 à 2 </w:t>
            </w:r>
            <w:proofErr w:type="spellStart"/>
            <w:r w:rsidRPr="005E72E5">
              <w:rPr>
                <w:rFonts w:ascii="Century Gothic" w:hAnsi="Century Gothic"/>
                <w:color w:val="000000"/>
                <w:sz w:val="18"/>
                <w:szCs w:val="18"/>
              </w:rPr>
              <w:t>ch</w:t>
            </w:r>
            <w:proofErr w:type="spellEnd"/>
            <w:r w:rsidRPr="005E72E5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</w:t>
            </w:r>
          </w:p>
          <w:p w:rsidR="005E72E5" w:rsidRPr="0057398C" w:rsidRDefault="0075550E" w:rsidP="00884013">
            <w:pPr>
              <w:jc w:val="right"/>
              <w:rPr>
                <w:rFonts w:ascii="Century Gothic" w:hAnsi="Century Gothic"/>
                <w:color w:val="8CCACA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8CCACA"/>
                <w:sz w:val="18"/>
                <w:szCs w:val="18"/>
                <w:lang w:val="fr-BE"/>
              </w:rPr>
              <w:t>14</w:t>
            </w:r>
            <w:r w:rsidR="005E72E5" w:rsidRPr="0057398C">
              <w:rPr>
                <w:rFonts w:ascii="Century Gothic" w:hAnsi="Century Gothic"/>
                <w:b/>
                <w:color w:val="8CCACA"/>
                <w:sz w:val="18"/>
                <w:szCs w:val="18"/>
                <w:lang w:val="fr-BE"/>
              </w:rPr>
              <w:t xml:space="preserve"> adaptables</w:t>
            </w:r>
          </w:p>
          <w:p w:rsidR="0075550E" w:rsidRDefault="0075550E" w:rsidP="0088401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>
              <w:rPr>
                <w:rFonts w:ascii="Century Gothic" w:hAnsi="Century Gothic"/>
                <w:color w:val="000000"/>
                <w:sz w:val="18"/>
                <w:szCs w:val="18"/>
              </w:rPr>
              <w:t xml:space="preserve">3 à 3 </w:t>
            </w:r>
            <w:proofErr w:type="spellStart"/>
            <w:r>
              <w:rPr>
                <w:rFonts w:ascii="Century Gothic" w:hAnsi="Century Gothic"/>
                <w:color w:val="000000"/>
                <w:sz w:val="18"/>
                <w:szCs w:val="18"/>
              </w:rPr>
              <w:t>ch</w:t>
            </w:r>
            <w:proofErr w:type="spellEnd"/>
          </w:p>
          <w:p w:rsidR="005E72E5" w:rsidRPr="005E72E5" w:rsidRDefault="005E72E5" w:rsidP="0088401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5E72E5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6 à 4 </w:t>
            </w:r>
            <w:proofErr w:type="spellStart"/>
            <w:r w:rsidRPr="005E72E5">
              <w:rPr>
                <w:rFonts w:ascii="Century Gothic" w:hAnsi="Century Gothic"/>
                <w:color w:val="000000"/>
                <w:sz w:val="18"/>
                <w:szCs w:val="18"/>
              </w:rPr>
              <w:t>ch</w:t>
            </w:r>
            <w:proofErr w:type="spellEnd"/>
          </w:p>
          <w:p w:rsidR="005E72E5" w:rsidRPr="005E72E5" w:rsidRDefault="0075550E" w:rsidP="00884013">
            <w:pPr>
              <w:jc w:val="right"/>
              <w:rPr>
                <w:rFonts w:ascii="Century Gothic" w:hAnsi="Century Gothic"/>
                <w:color w:val="92CDDC" w:themeColor="accent5" w:themeTint="99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8CCACA"/>
                <w:sz w:val="18"/>
                <w:szCs w:val="18"/>
                <w:lang w:val="fr-BE"/>
              </w:rPr>
              <w:t>5</w:t>
            </w:r>
            <w:r w:rsidR="005E72E5" w:rsidRPr="0057398C">
              <w:rPr>
                <w:rFonts w:ascii="Century Gothic" w:hAnsi="Century Gothic"/>
                <w:b/>
                <w:color w:val="8CCACA"/>
                <w:sz w:val="18"/>
                <w:szCs w:val="18"/>
                <w:lang w:val="fr-BE"/>
              </w:rPr>
              <w:t xml:space="preserve"> adaptables</w:t>
            </w:r>
          </w:p>
        </w:tc>
      </w:tr>
    </w:tbl>
    <w:p w:rsidR="005E72E5" w:rsidRPr="005E72E5" w:rsidRDefault="005E72E5" w:rsidP="009B0647">
      <w:pPr>
        <w:rPr>
          <w:rFonts w:ascii="Century Gothic" w:hAnsi="Century Gothic"/>
        </w:rPr>
      </w:pPr>
    </w:p>
    <w:p w:rsidR="005E72E5" w:rsidRDefault="005E72E5">
      <w:pPr>
        <w:rPr>
          <w:rFonts w:ascii="Century Gothic" w:hAnsi="Century Gothic"/>
          <w:lang w:val="fr-BE"/>
        </w:rPr>
      </w:pPr>
      <w:r>
        <w:rPr>
          <w:rFonts w:ascii="Century Gothic" w:hAnsi="Century Gothic"/>
          <w:lang w:val="fr-BE"/>
        </w:rPr>
        <w:br w:type="page"/>
      </w:r>
    </w:p>
    <w:p w:rsidR="00901134" w:rsidRDefault="00901134" w:rsidP="009B0647">
      <w:pPr>
        <w:rPr>
          <w:rFonts w:ascii="Century Gothic" w:hAnsi="Century Gothic"/>
          <w:lang w:val="fr-BE"/>
        </w:rPr>
      </w:pPr>
    </w:p>
    <w:tbl>
      <w:tblPr>
        <w:tblStyle w:val="Grilledutableau"/>
        <w:tblW w:w="0" w:type="auto"/>
        <w:tblInd w:w="108" w:type="dxa"/>
        <w:shd w:val="clear" w:color="auto" w:fill="00888A"/>
        <w:tblLook w:val="04A0" w:firstRow="1" w:lastRow="0" w:firstColumn="1" w:lastColumn="0" w:noHBand="0" w:noVBand="1"/>
      </w:tblPr>
      <w:tblGrid>
        <w:gridCol w:w="9072"/>
      </w:tblGrid>
      <w:tr w:rsidR="00874C89" w:rsidTr="0057398C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00888A"/>
          </w:tcPr>
          <w:p w:rsidR="00874C89" w:rsidRPr="00726BB7" w:rsidRDefault="00874C89" w:rsidP="00884013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8"/>
                <w:szCs w:val="8"/>
                <w:lang w:val="fr-BE"/>
              </w:rPr>
            </w:pPr>
          </w:p>
          <w:p w:rsidR="00874C89" w:rsidRPr="00874C89" w:rsidRDefault="00874C89" w:rsidP="00884013">
            <w:pP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  <w:t>HOTTON</w:t>
            </w:r>
          </w:p>
          <w:p w:rsidR="00874C89" w:rsidRPr="00726BB7" w:rsidRDefault="00874C89" w:rsidP="00884013">
            <w:pPr>
              <w:jc w:val="right"/>
              <w:rPr>
                <w:rFonts w:ascii="Century Gothic" w:hAnsi="Century Gothic"/>
                <w:color w:val="000000"/>
                <w:sz w:val="8"/>
                <w:szCs w:val="8"/>
                <w:lang w:val="fr-BE"/>
              </w:rPr>
            </w:pPr>
          </w:p>
        </w:tc>
      </w:tr>
    </w:tbl>
    <w:p w:rsidR="00874C89" w:rsidRDefault="00874C89" w:rsidP="009B0647">
      <w:pPr>
        <w:rPr>
          <w:rFonts w:ascii="Century Gothic" w:hAnsi="Century Gothic"/>
          <w:lang w:val="fr-BE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2"/>
        <w:gridCol w:w="706"/>
        <w:gridCol w:w="617"/>
        <w:gridCol w:w="615"/>
        <w:gridCol w:w="990"/>
        <w:gridCol w:w="1122"/>
      </w:tblGrid>
      <w:tr w:rsidR="00C0464D" w:rsidRPr="00B40551" w:rsidTr="001B5552">
        <w:trPr>
          <w:trHeight w:val="510"/>
        </w:trPr>
        <w:tc>
          <w:tcPr>
            <w:tcW w:w="5022" w:type="dxa"/>
            <w:vMerge w:val="restart"/>
          </w:tcPr>
          <w:p w:rsidR="00C0464D" w:rsidRPr="009B0647" w:rsidRDefault="00C0464D" w:rsidP="009B0647">
            <w:pPr>
              <w:rPr>
                <w:rFonts w:ascii="Century Gothic" w:hAnsi="Century Gothic"/>
                <w:b/>
                <w:lang w:val="fr-BE"/>
              </w:rPr>
            </w:pPr>
            <w:r w:rsidRPr="009B0647">
              <w:rPr>
                <w:rFonts w:ascii="Century Gothic" w:hAnsi="Century Gothic"/>
                <w:b/>
                <w:lang w:val="fr-BE"/>
              </w:rPr>
              <w:t>BOURDON</w:t>
            </w:r>
          </w:p>
          <w:p w:rsidR="00C0464D" w:rsidRPr="00DC1F16" w:rsidRDefault="00C0464D" w:rsidP="009B0647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DC1F16">
              <w:rPr>
                <w:rFonts w:ascii="Century Gothic" w:hAnsi="Century Gothic"/>
                <w:sz w:val="22"/>
                <w:szCs w:val="22"/>
                <w:lang w:val="fr-BE"/>
              </w:rPr>
              <w:t>Entre-deux-</w:t>
            </w:r>
            <w:proofErr w:type="spellStart"/>
            <w:r w:rsidRPr="00DC1F16">
              <w:rPr>
                <w:rFonts w:ascii="Century Gothic" w:hAnsi="Century Gothic"/>
                <w:sz w:val="22"/>
                <w:szCs w:val="22"/>
                <w:lang w:val="fr-BE"/>
              </w:rPr>
              <w:t>Hys</w:t>
            </w:r>
            <w:proofErr w:type="spellEnd"/>
          </w:p>
          <w:p w:rsidR="00C0464D" w:rsidRPr="004A6F69" w:rsidRDefault="00C0464D" w:rsidP="006957FD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MARENNE</w:t>
            </w:r>
          </w:p>
          <w:p w:rsidR="00C0464D" w:rsidRPr="006957FD" w:rsidRDefault="00C0464D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C0464D" w:rsidRDefault="00C0464D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MARECHAL – BRONNE </w:t>
            </w:r>
          </w:p>
          <w:p w:rsidR="00C0464D" w:rsidRPr="00B40551" w:rsidRDefault="00C0464D" w:rsidP="00B44FC5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J. WUST</w:t>
            </w:r>
            <w:r>
              <w:rPr>
                <w:rFonts w:ascii="Century Gothic" w:hAnsi="Century Gothic"/>
                <w:noProof/>
                <w:lang w:val="en-US" w:eastAsia="en-US"/>
              </w:rPr>
              <w:drawing>
                <wp:anchor distT="0" distB="0" distL="114300" distR="114300" simplePos="0" relativeHeight="251746304" behindDoc="1" locked="0" layoutInCell="1" allowOverlap="1" wp14:anchorId="51FD43CA" wp14:editId="7C1E8A73">
                  <wp:simplePos x="0" y="0"/>
                  <wp:positionH relativeFrom="column">
                    <wp:posOffset>1882775</wp:posOffset>
                  </wp:positionH>
                  <wp:positionV relativeFrom="paragraph">
                    <wp:posOffset>-987425</wp:posOffset>
                  </wp:positionV>
                  <wp:extent cx="1619250" cy="1054100"/>
                  <wp:effectExtent l="19050" t="0" r="0" b="0"/>
                  <wp:wrapTight wrapText="bothSides">
                    <wp:wrapPolygon edited="0">
                      <wp:start x="-254" y="0"/>
                      <wp:lineTo x="-254" y="21080"/>
                      <wp:lineTo x="21600" y="21080"/>
                      <wp:lineTo x="21600" y="0"/>
                      <wp:lineTo x="-254" y="0"/>
                    </wp:wrapPolygon>
                  </wp:wrapTight>
                  <wp:docPr id="157" name="Image 1" descr="bour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bour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10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6" w:type="dxa"/>
            <w:vMerge w:val="restart"/>
          </w:tcPr>
          <w:p w:rsidR="00C0464D" w:rsidRPr="00DC1F16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1980</w:t>
            </w:r>
          </w:p>
          <w:p w:rsidR="00C0464D" w:rsidRPr="00DC1F16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1982</w:t>
            </w:r>
          </w:p>
        </w:tc>
        <w:tc>
          <w:tcPr>
            <w:tcW w:w="617" w:type="dxa"/>
            <w:vAlign w:val="center"/>
          </w:tcPr>
          <w:p w:rsidR="00C0464D" w:rsidRPr="00DC1F16" w:rsidRDefault="00C0464D" w:rsidP="00921D17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  <w:r w:rsidR="00921D17">
              <w:rPr>
                <w:rFonts w:ascii="Century Gothic" w:hAnsi="Century Gothic"/>
                <w:sz w:val="18"/>
                <w:szCs w:val="18"/>
                <w:lang w:val="fr-BE"/>
              </w:rPr>
              <w:t>6</w:t>
            </w:r>
          </w:p>
        </w:tc>
        <w:tc>
          <w:tcPr>
            <w:tcW w:w="615" w:type="dxa"/>
            <w:vAlign w:val="center"/>
          </w:tcPr>
          <w:p w:rsidR="00C0464D" w:rsidRPr="00DC1F16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90" w:type="dxa"/>
            <w:vAlign w:val="center"/>
          </w:tcPr>
          <w:p w:rsidR="00C0464D" w:rsidRPr="00DC1F16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2" w:type="dxa"/>
            <w:vAlign w:val="center"/>
          </w:tcPr>
          <w:p w:rsidR="00C0464D" w:rsidRPr="00DC1F16" w:rsidRDefault="00C0464D" w:rsidP="00921D17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  <w:r w:rsidR="00921D17">
              <w:rPr>
                <w:rFonts w:ascii="Century Gothic" w:hAnsi="Century Gothic"/>
                <w:sz w:val="18"/>
                <w:szCs w:val="18"/>
                <w:lang w:val="fr-BE"/>
              </w:rPr>
              <w:t>6</w:t>
            </w: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 </w:t>
            </w:r>
            <w:r w:rsidR="00923700" w:rsidRPr="00DC1F16">
              <w:rPr>
                <w:rFonts w:ascii="Century Gothic" w:hAnsi="Century Gothic"/>
                <w:sz w:val="18"/>
                <w:szCs w:val="18"/>
                <w:lang w:val="fr-BE"/>
              </w:rPr>
              <w:t>à 4c</w:t>
            </w: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h</w:t>
            </w:r>
          </w:p>
        </w:tc>
      </w:tr>
      <w:tr w:rsidR="00C0464D" w:rsidRPr="00B40551" w:rsidTr="001B5552">
        <w:trPr>
          <w:trHeight w:val="510"/>
        </w:trPr>
        <w:tc>
          <w:tcPr>
            <w:tcW w:w="5022" w:type="dxa"/>
            <w:vMerge/>
          </w:tcPr>
          <w:p w:rsidR="00C0464D" w:rsidRPr="009B0647" w:rsidRDefault="00C0464D" w:rsidP="009B0647">
            <w:pPr>
              <w:rPr>
                <w:rFonts w:ascii="Century Gothic" w:hAnsi="Century Gothic"/>
                <w:b/>
                <w:lang w:val="fr-BE"/>
              </w:rPr>
            </w:pPr>
          </w:p>
        </w:tc>
        <w:tc>
          <w:tcPr>
            <w:tcW w:w="706" w:type="dxa"/>
            <w:vMerge/>
          </w:tcPr>
          <w:p w:rsidR="00C0464D" w:rsidRPr="00DC1F16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17" w:type="dxa"/>
            <w:vAlign w:val="center"/>
          </w:tcPr>
          <w:p w:rsidR="00C0464D" w:rsidRPr="00DC1F16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15" w:type="dxa"/>
            <w:vAlign w:val="center"/>
          </w:tcPr>
          <w:p w:rsidR="00C0464D" w:rsidRPr="00DC1F16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90" w:type="dxa"/>
            <w:vAlign w:val="center"/>
          </w:tcPr>
          <w:p w:rsidR="00C0464D" w:rsidRPr="00DC1F16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Art. 132</w:t>
            </w:r>
          </w:p>
        </w:tc>
        <w:tc>
          <w:tcPr>
            <w:tcW w:w="1122" w:type="dxa"/>
            <w:vAlign w:val="center"/>
          </w:tcPr>
          <w:p w:rsidR="00C0464D" w:rsidRPr="00DC1F16" w:rsidRDefault="00C0464D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4 </w:t>
            </w:r>
            <w:proofErr w:type="spellStart"/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C0464D" w:rsidRPr="00B40551" w:rsidTr="0057398C">
        <w:trPr>
          <w:trHeight w:val="510"/>
        </w:trPr>
        <w:tc>
          <w:tcPr>
            <w:tcW w:w="5022" w:type="dxa"/>
            <w:vMerge/>
          </w:tcPr>
          <w:p w:rsidR="00C0464D" w:rsidRPr="009B0647" w:rsidRDefault="00C0464D" w:rsidP="009B0647">
            <w:pPr>
              <w:rPr>
                <w:rFonts w:ascii="Century Gothic" w:hAnsi="Century Gothic"/>
                <w:b/>
                <w:lang w:val="fr-BE"/>
              </w:rPr>
            </w:pPr>
          </w:p>
        </w:tc>
        <w:tc>
          <w:tcPr>
            <w:tcW w:w="706" w:type="dxa"/>
            <w:vMerge/>
          </w:tcPr>
          <w:p w:rsidR="00C0464D" w:rsidRPr="00DC1F16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17" w:type="dxa"/>
            <w:shd w:val="clear" w:color="auto" w:fill="8CCACA"/>
            <w:vAlign w:val="center"/>
          </w:tcPr>
          <w:p w:rsidR="00C0464D" w:rsidRPr="00DC1F16" w:rsidRDefault="00921D1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</w:p>
        </w:tc>
        <w:tc>
          <w:tcPr>
            <w:tcW w:w="615" w:type="dxa"/>
            <w:shd w:val="clear" w:color="auto" w:fill="8CCACA"/>
            <w:vAlign w:val="center"/>
          </w:tcPr>
          <w:p w:rsidR="00C0464D" w:rsidRPr="00DC1F16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90" w:type="dxa"/>
            <w:shd w:val="clear" w:color="auto" w:fill="8CCACA"/>
            <w:vAlign w:val="center"/>
          </w:tcPr>
          <w:p w:rsidR="00C0464D" w:rsidRPr="00DC1F16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Vendue</w:t>
            </w:r>
          </w:p>
        </w:tc>
        <w:tc>
          <w:tcPr>
            <w:tcW w:w="1122" w:type="dxa"/>
            <w:shd w:val="clear" w:color="auto" w:fill="8CCACA"/>
            <w:vAlign w:val="center"/>
          </w:tcPr>
          <w:p w:rsidR="00C0464D" w:rsidRPr="00DC1F16" w:rsidRDefault="00921D1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  <w:r w:rsidR="00C0464D"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4 </w:t>
            </w:r>
            <w:proofErr w:type="spellStart"/>
            <w:r w:rsidR="00C0464D" w:rsidRPr="00DC1F16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E0089D" w:rsidRPr="00B40551" w:rsidTr="001B5552">
        <w:tc>
          <w:tcPr>
            <w:tcW w:w="5022" w:type="dxa"/>
          </w:tcPr>
          <w:p w:rsidR="00E0089D" w:rsidRPr="009B0647" w:rsidRDefault="00922AD4" w:rsidP="00E0089D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33664" behindDoc="0" locked="0" layoutInCell="1" allowOverlap="1" wp14:anchorId="07D67682" wp14:editId="498CFC38">
                  <wp:simplePos x="0" y="0"/>
                  <wp:positionH relativeFrom="column">
                    <wp:posOffset>1878965</wp:posOffset>
                  </wp:positionH>
                  <wp:positionV relativeFrom="paragraph">
                    <wp:posOffset>2540</wp:posOffset>
                  </wp:positionV>
                  <wp:extent cx="1619885" cy="1079500"/>
                  <wp:effectExtent l="19050" t="0" r="0" b="0"/>
                  <wp:wrapSquare wrapText="bothSides"/>
                  <wp:docPr id="67" name="Image 67" descr="102-0250_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102-0250_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089D" w:rsidRPr="009B0647">
              <w:rPr>
                <w:rFonts w:ascii="Century Gothic" w:hAnsi="Century Gothic"/>
                <w:b/>
                <w:lang w:val="fr-BE"/>
              </w:rPr>
              <w:t>BOURDON</w:t>
            </w:r>
          </w:p>
          <w:p w:rsidR="00E0089D" w:rsidRPr="00DC1F16" w:rsidRDefault="00E0089D" w:rsidP="00E0089D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DC1F16">
              <w:rPr>
                <w:rFonts w:ascii="Century Gothic" w:hAnsi="Century Gothic"/>
                <w:sz w:val="22"/>
                <w:szCs w:val="22"/>
                <w:lang w:val="fr-BE"/>
              </w:rPr>
              <w:t>Entre-deux-</w:t>
            </w:r>
            <w:proofErr w:type="spellStart"/>
            <w:r w:rsidRPr="00DC1F16">
              <w:rPr>
                <w:rFonts w:ascii="Century Gothic" w:hAnsi="Century Gothic"/>
                <w:sz w:val="22"/>
                <w:szCs w:val="22"/>
                <w:lang w:val="fr-BE"/>
              </w:rPr>
              <w:t>Hys</w:t>
            </w:r>
            <w:proofErr w:type="spellEnd"/>
          </w:p>
          <w:p w:rsidR="006957FD" w:rsidRPr="004A6F69" w:rsidRDefault="006957FD" w:rsidP="006957FD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MARENNE</w:t>
            </w:r>
          </w:p>
          <w:p w:rsidR="00E0089D" w:rsidRPr="006957FD" w:rsidRDefault="00E0089D" w:rsidP="00E0089D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E0089D" w:rsidRDefault="00E0089D" w:rsidP="00E0089D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8E3ABD">
              <w:rPr>
                <w:rFonts w:ascii="Century Gothic" w:hAnsi="Century Gothic"/>
                <w:sz w:val="16"/>
                <w:szCs w:val="16"/>
                <w:lang w:val="fr-BE"/>
              </w:rPr>
              <w:t xml:space="preserve">F. 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MAQUET</w:t>
            </w:r>
          </w:p>
          <w:p w:rsidR="00E0089D" w:rsidRPr="00B40551" w:rsidRDefault="00E0089D" w:rsidP="00E0089D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7B2E42">
              <w:rPr>
                <w:rFonts w:ascii="Century Gothic" w:hAnsi="Century Gothic"/>
                <w:sz w:val="16"/>
                <w:szCs w:val="16"/>
                <w:lang w:val="fr-BE"/>
              </w:rPr>
              <w:t xml:space="preserve">SA 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G</w:t>
            </w:r>
            <w:r w:rsidR="007B2E42">
              <w:rPr>
                <w:rFonts w:ascii="Century Gothic" w:hAnsi="Century Gothic"/>
                <w:sz w:val="16"/>
                <w:szCs w:val="16"/>
                <w:lang w:val="fr-BE"/>
              </w:rPr>
              <w:t>R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ANJEAN</w:t>
            </w:r>
          </w:p>
        </w:tc>
        <w:tc>
          <w:tcPr>
            <w:tcW w:w="706" w:type="dxa"/>
          </w:tcPr>
          <w:p w:rsidR="00E0089D" w:rsidRPr="00DC1F16" w:rsidRDefault="00E0089D" w:rsidP="00E0089D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2001</w:t>
            </w:r>
          </w:p>
        </w:tc>
        <w:tc>
          <w:tcPr>
            <w:tcW w:w="617" w:type="dxa"/>
            <w:vAlign w:val="center"/>
          </w:tcPr>
          <w:p w:rsidR="00E0089D" w:rsidRPr="00DC1F16" w:rsidRDefault="00E0089D" w:rsidP="00E0089D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</w:p>
        </w:tc>
        <w:tc>
          <w:tcPr>
            <w:tcW w:w="615" w:type="dxa"/>
            <w:vAlign w:val="center"/>
          </w:tcPr>
          <w:p w:rsidR="00E0089D" w:rsidRPr="00DC1F16" w:rsidRDefault="00E0089D" w:rsidP="00E0089D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90" w:type="dxa"/>
            <w:vAlign w:val="center"/>
          </w:tcPr>
          <w:p w:rsidR="00E0089D" w:rsidRPr="00DC1F16" w:rsidRDefault="00E0089D" w:rsidP="00E0089D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2" w:type="dxa"/>
            <w:vAlign w:val="center"/>
          </w:tcPr>
          <w:p w:rsidR="00E0089D" w:rsidRPr="00DC1F16" w:rsidRDefault="00965534" w:rsidP="00E0089D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</w:t>
            </w:r>
            <w:r w:rsidR="00E0089D"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à 2 </w:t>
            </w:r>
            <w:proofErr w:type="spellStart"/>
            <w:r w:rsidR="00E0089D" w:rsidRPr="00DC1F16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E0089D" w:rsidRPr="00DC1F16" w:rsidRDefault="00965534" w:rsidP="00965534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</w:t>
            </w:r>
            <w:r w:rsidR="00E0089D"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à 3 </w:t>
            </w:r>
            <w:proofErr w:type="spellStart"/>
            <w:r w:rsidR="00E0089D" w:rsidRPr="00DC1F16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B0647" w:rsidRPr="00B40551" w:rsidTr="001B5552">
        <w:tc>
          <w:tcPr>
            <w:tcW w:w="5022" w:type="dxa"/>
          </w:tcPr>
          <w:p w:rsidR="009B0647" w:rsidRPr="009B0647" w:rsidRDefault="00922AD4" w:rsidP="00E41D79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31616" behindDoc="0" locked="0" layoutInCell="1" allowOverlap="1" wp14:anchorId="51E5D21B" wp14:editId="78BA39D6">
                  <wp:simplePos x="0" y="0"/>
                  <wp:positionH relativeFrom="column">
                    <wp:posOffset>1878965</wp:posOffset>
                  </wp:positionH>
                  <wp:positionV relativeFrom="paragraph">
                    <wp:posOffset>0</wp:posOffset>
                  </wp:positionV>
                  <wp:extent cx="1619885" cy="1116330"/>
                  <wp:effectExtent l="19050" t="0" r="0" b="0"/>
                  <wp:wrapSquare wrapText="bothSides"/>
                  <wp:docPr id="66" name="Image 66" descr="128-2879_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128-2879_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0647" w:rsidRPr="009B0647">
              <w:rPr>
                <w:rFonts w:ascii="Century Gothic" w:hAnsi="Century Gothic"/>
                <w:b/>
                <w:lang w:val="fr-BE"/>
              </w:rPr>
              <w:t>BOURDON</w:t>
            </w:r>
          </w:p>
          <w:p w:rsidR="009B0647" w:rsidRDefault="009B0647" w:rsidP="00E41D79">
            <w:pPr>
              <w:rPr>
                <w:rFonts w:ascii="Century Gothic" w:hAnsi="Century Gothic"/>
                <w:lang w:val="fr-BE"/>
              </w:rPr>
            </w:pPr>
            <w:r w:rsidRPr="00B40551">
              <w:rPr>
                <w:rFonts w:ascii="Century Gothic" w:hAnsi="Century Gothic"/>
                <w:lang w:val="fr-BE"/>
              </w:rPr>
              <w:t>Entre-deux-</w:t>
            </w:r>
            <w:proofErr w:type="spellStart"/>
            <w:r w:rsidRPr="00B40551">
              <w:rPr>
                <w:rFonts w:ascii="Century Gothic" w:hAnsi="Century Gothic"/>
                <w:lang w:val="fr-BE"/>
              </w:rPr>
              <w:t>Hys</w:t>
            </w:r>
            <w:proofErr w:type="spellEnd"/>
          </w:p>
          <w:p w:rsidR="006957FD" w:rsidRPr="004A6F69" w:rsidRDefault="006957FD" w:rsidP="006957FD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MARENNE</w:t>
            </w:r>
          </w:p>
          <w:p w:rsidR="009B0647" w:rsidRPr="006957FD" w:rsidRDefault="009B0647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B0647" w:rsidRDefault="009B0647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B. LALOUX</w:t>
            </w:r>
          </w:p>
          <w:p w:rsidR="009B0647" w:rsidRPr="00B40551" w:rsidRDefault="009B0647" w:rsidP="00E0089D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CC2022">
              <w:rPr>
                <w:rFonts w:ascii="Century Gothic" w:hAnsi="Century Gothic"/>
                <w:sz w:val="16"/>
                <w:szCs w:val="16"/>
                <w:lang w:val="fr-BE"/>
              </w:rPr>
              <w:t>SPRL C.</w:t>
            </w:r>
            <w:r w:rsidR="00E0089D">
              <w:rPr>
                <w:rFonts w:ascii="Century Gothic" w:hAnsi="Century Gothic"/>
                <w:sz w:val="16"/>
                <w:szCs w:val="16"/>
                <w:lang w:val="fr-BE"/>
              </w:rPr>
              <w:t>MACORS</w:t>
            </w:r>
          </w:p>
        </w:tc>
        <w:tc>
          <w:tcPr>
            <w:tcW w:w="706" w:type="dxa"/>
          </w:tcPr>
          <w:p w:rsidR="009B0647" w:rsidRPr="00DC1F16" w:rsidRDefault="009B064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2004</w:t>
            </w:r>
          </w:p>
        </w:tc>
        <w:tc>
          <w:tcPr>
            <w:tcW w:w="617" w:type="dxa"/>
            <w:vAlign w:val="center"/>
          </w:tcPr>
          <w:p w:rsidR="009B0647" w:rsidRPr="00DC1F16" w:rsidRDefault="009B064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</w:p>
        </w:tc>
        <w:tc>
          <w:tcPr>
            <w:tcW w:w="615" w:type="dxa"/>
            <w:vAlign w:val="center"/>
          </w:tcPr>
          <w:p w:rsidR="009B0647" w:rsidRPr="00DC1F16" w:rsidRDefault="009B064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90" w:type="dxa"/>
            <w:vAlign w:val="center"/>
          </w:tcPr>
          <w:p w:rsidR="009B0647" w:rsidRPr="00DC1F16" w:rsidRDefault="009B064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2" w:type="dxa"/>
            <w:vAlign w:val="center"/>
          </w:tcPr>
          <w:p w:rsidR="00965534" w:rsidRPr="00DC1F16" w:rsidRDefault="00965534" w:rsidP="00E41D79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  <w:p w:rsidR="009B0647" w:rsidRPr="00DC1F16" w:rsidRDefault="00E0089D" w:rsidP="00E41D79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4 </w:t>
            </w:r>
            <w:r w:rsidR="009B0647"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à 3 </w:t>
            </w:r>
            <w:proofErr w:type="spellStart"/>
            <w:r w:rsidR="009B0647" w:rsidRPr="00DC1F16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B0647" w:rsidRPr="00DC1F16" w:rsidRDefault="009B0647" w:rsidP="00E41D79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</w:tr>
      <w:tr w:rsidR="009B0647" w:rsidRPr="00B40551" w:rsidTr="001B5552">
        <w:tc>
          <w:tcPr>
            <w:tcW w:w="5022" w:type="dxa"/>
          </w:tcPr>
          <w:p w:rsidR="009B0647" w:rsidRPr="009B0647" w:rsidRDefault="00922AD4" w:rsidP="00E41D79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34688" behindDoc="0" locked="0" layoutInCell="1" allowOverlap="1" wp14:anchorId="7D4C6A0E" wp14:editId="778D8F39">
                  <wp:simplePos x="0" y="0"/>
                  <wp:positionH relativeFrom="column">
                    <wp:posOffset>1878330</wp:posOffset>
                  </wp:positionH>
                  <wp:positionV relativeFrom="paragraph">
                    <wp:posOffset>0</wp:posOffset>
                  </wp:positionV>
                  <wp:extent cx="1621790" cy="1083310"/>
                  <wp:effectExtent l="19050" t="0" r="0" b="0"/>
                  <wp:wrapSquare wrapText="bothSides"/>
                  <wp:docPr id="68" name="Image 68" descr="phot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phot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8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0647" w:rsidRPr="009B0647">
              <w:rPr>
                <w:rFonts w:ascii="Century Gothic" w:hAnsi="Century Gothic"/>
                <w:b/>
                <w:lang w:val="fr-BE"/>
              </w:rPr>
              <w:t>BOURDON</w:t>
            </w:r>
          </w:p>
          <w:p w:rsidR="009B0647" w:rsidRDefault="009B0647" w:rsidP="00E41D79">
            <w:pPr>
              <w:rPr>
                <w:rFonts w:ascii="Century Gothic" w:hAnsi="Century Gothic"/>
                <w:lang w:val="fr-BE"/>
              </w:rPr>
            </w:pPr>
            <w:r w:rsidRPr="00B40551">
              <w:rPr>
                <w:rFonts w:ascii="Century Gothic" w:hAnsi="Century Gothic"/>
                <w:lang w:val="fr-BE"/>
              </w:rPr>
              <w:t>Entre-deux-</w:t>
            </w:r>
            <w:proofErr w:type="spellStart"/>
            <w:r w:rsidRPr="00B40551">
              <w:rPr>
                <w:rFonts w:ascii="Century Gothic" w:hAnsi="Century Gothic"/>
                <w:lang w:val="fr-BE"/>
              </w:rPr>
              <w:t>Hys</w:t>
            </w:r>
            <w:proofErr w:type="spellEnd"/>
          </w:p>
          <w:p w:rsidR="006957FD" w:rsidRPr="004A6F69" w:rsidRDefault="006957FD" w:rsidP="006957FD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MARENNE</w:t>
            </w:r>
          </w:p>
          <w:p w:rsidR="009B0647" w:rsidRPr="007929CC" w:rsidRDefault="009B0647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B0647" w:rsidRDefault="009B0647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Ph. LECOCQ</w:t>
            </w:r>
          </w:p>
          <w:p w:rsidR="009B0647" w:rsidRPr="00B40551" w:rsidRDefault="009B0647" w:rsidP="00E41D79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E05F36">
              <w:rPr>
                <w:rFonts w:ascii="Century Gothic" w:hAnsi="Century Gothic"/>
                <w:sz w:val="16"/>
                <w:szCs w:val="16"/>
                <w:lang w:val="fr-BE"/>
              </w:rPr>
              <w:t xml:space="preserve">SA 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TASIA</w:t>
            </w:r>
          </w:p>
        </w:tc>
        <w:tc>
          <w:tcPr>
            <w:tcW w:w="706" w:type="dxa"/>
          </w:tcPr>
          <w:p w:rsidR="009B0647" w:rsidRPr="00DC1F16" w:rsidRDefault="009B064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2005</w:t>
            </w:r>
          </w:p>
        </w:tc>
        <w:tc>
          <w:tcPr>
            <w:tcW w:w="617" w:type="dxa"/>
            <w:vAlign w:val="center"/>
          </w:tcPr>
          <w:p w:rsidR="009B0647" w:rsidRPr="00DC1F16" w:rsidRDefault="009B064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5</w:t>
            </w:r>
          </w:p>
        </w:tc>
        <w:tc>
          <w:tcPr>
            <w:tcW w:w="615" w:type="dxa"/>
            <w:vAlign w:val="center"/>
          </w:tcPr>
          <w:p w:rsidR="009B0647" w:rsidRPr="00DC1F16" w:rsidRDefault="009B064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90" w:type="dxa"/>
            <w:vAlign w:val="center"/>
          </w:tcPr>
          <w:p w:rsidR="009B0647" w:rsidRPr="00DC1F16" w:rsidRDefault="009B064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2" w:type="dxa"/>
            <w:vAlign w:val="center"/>
          </w:tcPr>
          <w:p w:rsidR="009B0647" w:rsidRPr="00DC1F16" w:rsidRDefault="00965534" w:rsidP="00965534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5 </w:t>
            </w:r>
            <w:r w:rsidR="009B0647"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à 3 </w:t>
            </w:r>
            <w:proofErr w:type="spellStart"/>
            <w:r w:rsidR="009B0647" w:rsidRPr="00DC1F16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8949EC" w:rsidRPr="00B40551" w:rsidTr="001B5552">
        <w:trPr>
          <w:trHeight w:val="307"/>
        </w:trPr>
        <w:tc>
          <w:tcPr>
            <w:tcW w:w="5022" w:type="dxa"/>
            <w:vMerge w:val="restart"/>
          </w:tcPr>
          <w:p w:rsidR="008949EC" w:rsidRPr="009B0647" w:rsidRDefault="008949EC" w:rsidP="00E41D79">
            <w:pPr>
              <w:rPr>
                <w:rFonts w:ascii="Century Gothic" w:hAnsi="Century Gothic"/>
                <w:b/>
                <w:lang w:val="fr-BE"/>
              </w:rPr>
            </w:pPr>
            <w:r w:rsidRPr="009B0647">
              <w:rPr>
                <w:rFonts w:ascii="Century Gothic" w:hAnsi="Century Gothic"/>
                <w:b/>
                <w:lang w:val="fr-BE"/>
              </w:rPr>
              <w:t>FRONVILLE</w:t>
            </w:r>
          </w:p>
          <w:p w:rsidR="008949EC" w:rsidRPr="00B44FC5" w:rsidRDefault="008949EC" w:rsidP="00E41D79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B44FC5">
              <w:rPr>
                <w:rFonts w:ascii="Century Gothic" w:hAnsi="Century Gothic"/>
                <w:sz w:val="22"/>
                <w:szCs w:val="22"/>
                <w:lang w:val="fr-BE"/>
              </w:rPr>
              <w:t>Presbytère</w:t>
            </w:r>
          </w:p>
          <w:p w:rsidR="007929CC" w:rsidRPr="004A6F69" w:rsidRDefault="007929CC" w:rsidP="007929CC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FRONVILLE</w:t>
            </w:r>
          </w:p>
          <w:p w:rsidR="008949EC" w:rsidRPr="007929CC" w:rsidRDefault="008949EC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8949EC" w:rsidRDefault="008949EC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 /</w:t>
            </w:r>
          </w:p>
          <w:p w:rsidR="008949EC" w:rsidRDefault="008949EC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</w:p>
          <w:p w:rsidR="008949EC" w:rsidRDefault="008949EC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>
              <w:rPr>
                <w:rFonts w:ascii="Century Gothic" w:hAnsi="Century Gothic"/>
                <w:sz w:val="16"/>
                <w:szCs w:val="16"/>
                <w:lang w:val="fr-BE"/>
              </w:rPr>
              <w:t>Ets P. COLLIGNON</w:t>
            </w:r>
          </w:p>
          <w:p w:rsidR="008949EC" w:rsidRPr="009B0647" w:rsidRDefault="00922AD4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57216" behindDoc="1" locked="0" layoutInCell="1" allowOverlap="1" wp14:anchorId="7FFD29AE" wp14:editId="2E34F2A5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-1002665</wp:posOffset>
                  </wp:positionV>
                  <wp:extent cx="1621155" cy="1177290"/>
                  <wp:effectExtent l="19050" t="0" r="0" b="0"/>
                  <wp:wrapTight wrapText="bothSides">
                    <wp:wrapPolygon edited="0">
                      <wp:start x="-254" y="0"/>
                      <wp:lineTo x="-254" y="21320"/>
                      <wp:lineTo x="21575" y="21320"/>
                      <wp:lineTo x="21575" y="0"/>
                      <wp:lineTo x="-254" y="0"/>
                    </wp:wrapPolygon>
                  </wp:wrapTight>
                  <wp:docPr id="193" name="Image 12" descr="fronville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 descr="fronville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177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949EC">
              <w:rPr>
                <w:rFonts w:ascii="Century Gothic" w:hAnsi="Century Gothic"/>
                <w:sz w:val="16"/>
                <w:szCs w:val="16"/>
                <w:lang w:val="fr-BE"/>
              </w:rPr>
              <w:t>GOOSSE</w:t>
            </w:r>
          </w:p>
        </w:tc>
        <w:tc>
          <w:tcPr>
            <w:tcW w:w="706" w:type="dxa"/>
            <w:vMerge w:val="restart"/>
          </w:tcPr>
          <w:p w:rsidR="008949EC" w:rsidRPr="00DC1F16" w:rsidRDefault="008949EC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1995</w:t>
            </w:r>
          </w:p>
        </w:tc>
        <w:tc>
          <w:tcPr>
            <w:tcW w:w="617" w:type="dxa"/>
            <w:vAlign w:val="center"/>
          </w:tcPr>
          <w:p w:rsidR="008949EC" w:rsidRPr="00DC1F16" w:rsidRDefault="008949EC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15" w:type="dxa"/>
            <w:vAlign w:val="center"/>
          </w:tcPr>
          <w:p w:rsidR="008949EC" w:rsidRPr="00DC1F16" w:rsidRDefault="008949EC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90" w:type="dxa"/>
            <w:vAlign w:val="center"/>
          </w:tcPr>
          <w:p w:rsidR="008949EC" w:rsidRPr="00DC1F16" w:rsidRDefault="008949EC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Transit</w:t>
            </w:r>
          </w:p>
        </w:tc>
        <w:tc>
          <w:tcPr>
            <w:tcW w:w="1122" w:type="dxa"/>
            <w:vAlign w:val="center"/>
          </w:tcPr>
          <w:p w:rsidR="008949EC" w:rsidRPr="00DC1F16" w:rsidRDefault="008949EC" w:rsidP="00E41D79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2 </w:t>
            </w:r>
            <w:proofErr w:type="spellStart"/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8949EC" w:rsidRPr="00DC1F16" w:rsidRDefault="008949EC" w:rsidP="00E41D79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8949EC" w:rsidRPr="00B40551" w:rsidTr="001B5552">
        <w:trPr>
          <w:trHeight w:val="685"/>
        </w:trPr>
        <w:tc>
          <w:tcPr>
            <w:tcW w:w="5022" w:type="dxa"/>
            <w:vMerge/>
          </w:tcPr>
          <w:p w:rsidR="008949EC" w:rsidRPr="00B40551" w:rsidRDefault="008949EC" w:rsidP="00E41D79">
            <w:pPr>
              <w:rPr>
                <w:rFonts w:ascii="Century Gothic" w:hAnsi="Century Gothic"/>
                <w:lang w:val="fr-BE"/>
              </w:rPr>
            </w:pPr>
          </w:p>
        </w:tc>
        <w:tc>
          <w:tcPr>
            <w:tcW w:w="706" w:type="dxa"/>
            <w:vMerge/>
          </w:tcPr>
          <w:p w:rsidR="008949EC" w:rsidRPr="00DC1F16" w:rsidRDefault="008949EC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17" w:type="dxa"/>
            <w:vAlign w:val="center"/>
          </w:tcPr>
          <w:p w:rsidR="005E3970" w:rsidRPr="00DC1F16" w:rsidRDefault="008949EC" w:rsidP="005E397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15" w:type="dxa"/>
            <w:vAlign w:val="center"/>
          </w:tcPr>
          <w:p w:rsidR="005E3970" w:rsidRPr="00DC1F16" w:rsidRDefault="008949EC" w:rsidP="005E397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90" w:type="dxa"/>
            <w:vAlign w:val="center"/>
          </w:tcPr>
          <w:p w:rsidR="005E3970" w:rsidRPr="00DC1F16" w:rsidRDefault="008949EC" w:rsidP="005E397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Insertion</w:t>
            </w:r>
          </w:p>
        </w:tc>
        <w:tc>
          <w:tcPr>
            <w:tcW w:w="1122" w:type="dxa"/>
            <w:vAlign w:val="center"/>
          </w:tcPr>
          <w:p w:rsidR="005E3970" w:rsidRPr="00DC1F16" w:rsidRDefault="008949EC" w:rsidP="005E397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2 </w:t>
            </w:r>
            <w:proofErr w:type="spellStart"/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5E3970" w:rsidRPr="00B40551" w:rsidTr="001B5552">
        <w:trPr>
          <w:trHeight w:val="567"/>
        </w:trPr>
        <w:tc>
          <w:tcPr>
            <w:tcW w:w="5022" w:type="dxa"/>
            <w:vMerge/>
          </w:tcPr>
          <w:p w:rsidR="005E3970" w:rsidRPr="00B40551" w:rsidRDefault="005E3970" w:rsidP="00E41D79">
            <w:pPr>
              <w:rPr>
                <w:rFonts w:ascii="Century Gothic" w:hAnsi="Century Gothic"/>
                <w:lang w:val="fr-BE"/>
              </w:rPr>
            </w:pPr>
          </w:p>
        </w:tc>
        <w:tc>
          <w:tcPr>
            <w:tcW w:w="706" w:type="dxa"/>
            <w:vMerge/>
          </w:tcPr>
          <w:p w:rsidR="005E3970" w:rsidRPr="00DC1F16" w:rsidRDefault="005E3970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17" w:type="dxa"/>
            <w:vAlign w:val="center"/>
          </w:tcPr>
          <w:p w:rsidR="005E3970" w:rsidRPr="00DC1F16" w:rsidRDefault="005E3970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15" w:type="dxa"/>
            <w:vAlign w:val="center"/>
          </w:tcPr>
          <w:p w:rsidR="005E3970" w:rsidRPr="00DC1F16" w:rsidRDefault="005E3970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S</w:t>
            </w:r>
          </w:p>
        </w:tc>
        <w:tc>
          <w:tcPr>
            <w:tcW w:w="990" w:type="dxa"/>
            <w:vAlign w:val="center"/>
          </w:tcPr>
          <w:p w:rsidR="005E3970" w:rsidRPr="00DC1F16" w:rsidRDefault="005E3970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Transit</w:t>
            </w:r>
          </w:p>
        </w:tc>
        <w:tc>
          <w:tcPr>
            <w:tcW w:w="1122" w:type="dxa"/>
            <w:vAlign w:val="center"/>
          </w:tcPr>
          <w:p w:rsidR="005E3970" w:rsidRPr="00DC1F16" w:rsidRDefault="005E3970" w:rsidP="00563E70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2 studios</w:t>
            </w:r>
          </w:p>
        </w:tc>
      </w:tr>
      <w:tr w:rsidR="009B0647" w:rsidRPr="00B40551" w:rsidTr="001B5552">
        <w:tc>
          <w:tcPr>
            <w:tcW w:w="5022" w:type="dxa"/>
            <w:vMerge w:val="restart"/>
          </w:tcPr>
          <w:p w:rsidR="009B0647" w:rsidRPr="009B0647" w:rsidRDefault="00922AD4" w:rsidP="009B0647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23424" behindDoc="0" locked="0" layoutInCell="1" allowOverlap="1" wp14:anchorId="1F11FCE2" wp14:editId="101F2C0B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13335</wp:posOffset>
                  </wp:positionV>
                  <wp:extent cx="1621790" cy="1326515"/>
                  <wp:effectExtent l="19050" t="0" r="0" b="0"/>
                  <wp:wrapSquare wrapText="bothSides"/>
                  <wp:docPr id="35" name="Image 10" descr="Lamboray 1 ph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 descr="Lamboray 1 ph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32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0647" w:rsidRPr="009B0647">
              <w:rPr>
                <w:rFonts w:ascii="Century Gothic" w:hAnsi="Century Gothic"/>
                <w:b/>
                <w:lang w:val="fr-BE"/>
              </w:rPr>
              <w:t>MELREUX</w:t>
            </w:r>
          </w:p>
          <w:p w:rsidR="009B0647" w:rsidRPr="00B44FC5" w:rsidRDefault="009B0647" w:rsidP="009B0647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B44FC5">
              <w:rPr>
                <w:rFonts w:ascii="Century Gothic" w:hAnsi="Century Gothic"/>
                <w:sz w:val="22"/>
                <w:szCs w:val="22"/>
                <w:lang w:val="fr-BE"/>
              </w:rPr>
              <w:t xml:space="preserve">Ferme </w:t>
            </w:r>
            <w:proofErr w:type="spellStart"/>
            <w:r w:rsidRPr="00B44FC5">
              <w:rPr>
                <w:rFonts w:ascii="Century Gothic" w:hAnsi="Century Gothic"/>
                <w:sz w:val="22"/>
                <w:szCs w:val="22"/>
                <w:lang w:val="fr-BE"/>
              </w:rPr>
              <w:t>Lamboray</w:t>
            </w:r>
            <w:proofErr w:type="spellEnd"/>
          </w:p>
          <w:p w:rsidR="007929CC" w:rsidRPr="004A6F69" w:rsidRDefault="007929CC" w:rsidP="007929CC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HOTTON</w:t>
            </w:r>
          </w:p>
          <w:p w:rsidR="009B0647" w:rsidRPr="007929CC" w:rsidRDefault="009B0647" w:rsidP="009B0647">
            <w:pPr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  <w:p w:rsidR="009B0647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Ph. LECOCQ</w:t>
            </w:r>
          </w:p>
          <w:p w:rsidR="006B7EC1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 w:rsidR="006B7EC1"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</w:p>
          <w:p w:rsidR="006B7EC1" w:rsidRDefault="006B7EC1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>
              <w:rPr>
                <w:rFonts w:ascii="Century Gothic" w:hAnsi="Century Gothic"/>
                <w:sz w:val="16"/>
                <w:szCs w:val="16"/>
                <w:lang w:val="fr-BE"/>
              </w:rPr>
              <w:t>SA LIEGEOIS</w:t>
            </w:r>
            <w:r w:rsidR="00CC2022">
              <w:rPr>
                <w:rFonts w:ascii="Century Gothic" w:hAnsi="Century Gothic"/>
                <w:sz w:val="16"/>
                <w:szCs w:val="16"/>
                <w:lang w:val="fr-BE"/>
              </w:rPr>
              <w:t xml:space="preserve"> (1</w:t>
            </w:r>
            <w:r w:rsidR="00CC2022" w:rsidRPr="00CC2022">
              <w:rPr>
                <w:rFonts w:ascii="Century Gothic" w:hAnsi="Century Gothic"/>
                <w:sz w:val="16"/>
                <w:szCs w:val="16"/>
                <w:vertAlign w:val="superscript"/>
                <w:lang w:val="fr-BE"/>
              </w:rPr>
              <w:t>ère</w:t>
            </w:r>
            <w:r w:rsidR="00CC2022"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phase)</w:t>
            </w:r>
          </w:p>
          <w:p w:rsidR="009B0647" w:rsidRPr="00B40551" w:rsidRDefault="009B0647" w:rsidP="009B0647">
            <w:pPr>
              <w:rPr>
                <w:rFonts w:ascii="Century Gothic" w:hAnsi="Century Gothic"/>
                <w:lang w:val="fr-BE"/>
              </w:rPr>
            </w:pPr>
            <w:r>
              <w:rPr>
                <w:rFonts w:ascii="Century Gothic" w:hAnsi="Century Gothic"/>
                <w:sz w:val="16"/>
                <w:szCs w:val="16"/>
                <w:lang w:val="fr-BE"/>
              </w:rPr>
              <w:t>SPRL PONCIN</w:t>
            </w:r>
            <w:r w:rsidR="00CC2022">
              <w:rPr>
                <w:rFonts w:ascii="Century Gothic" w:hAnsi="Century Gothic"/>
                <w:sz w:val="16"/>
                <w:szCs w:val="16"/>
                <w:lang w:val="fr-BE"/>
              </w:rPr>
              <w:t xml:space="preserve"> (2</w:t>
            </w:r>
            <w:r w:rsidR="00CC2022" w:rsidRPr="00CC2022">
              <w:rPr>
                <w:rFonts w:ascii="Century Gothic" w:hAnsi="Century Gothic"/>
                <w:sz w:val="16"/>
                <w:szCs w:val="16"/>
                <w:vertAlign w:val="superscript"/>
                <w:lang w:val="fr-BE"/>
              </w:rPr>
              <w:t>ème</w:t>
            </w:r>
            <w:r w:rsidR="00CC2022"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phase)</w:t>
            </w:r>
          </w:p>
        </w:tc>
        <w:tc>
          <w:tcPr>
            <w:tcW w:w="706" w:type="dxa"/>
            <w:vMerge w:val="restart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2006 à 2009</w:t>
            </w:r>
          </w:p>
        </w:tc>
        <w:tc>
          <w:tcPr>
            <w:tcW w:w="617" w:type="dxa"/>
            <w:vMerge w:val="restart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16</w:t>
            </w:r>
          </w:p>
        </w:tc>
        <w:tc>
          <w:tcPr>
            <w:tcW w:w="615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A</w:t>
            </w:r>
          </w:p>
        </w:tc>
        <w:tc>
          <w:tcPr>
            <w:tcW w:w="990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2" w:type="dxa"/>
            <w:vAlign w:val="center"/>
          </w:tcPr>
          <w:p w:rsidR="009B0647" w:rsidRPr="00DC1F16" w:rsidRDefault="009B0647" w:rsidP="00B40551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4 à 1 </w:t>
            </w:r>
            <w:proofErr w:type="spellStart"/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</w:p>
          <w:p w:rsidR="009B0647" w:rsidRPr="00DC1F16" w:rsidRDefault="009B0647" w:rsidP="00B40551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6 à 2 </w:t>
            </w:r>
            <w:proofErr w:type="spellStart"/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 </w:t>
            </w:r>
          </w:p>
        </w:tc>
      </w:tr>
      <w:tr w:rsidR="009B0647" w:rsidRPr="00B40551" w:rsidTr="001B5552">
        <w:tc>
          <w:tcPr>
            <w:tcW w:w="5022" w:type="dxa"/>
            <w:vMerge/>
          </w:tcPr>
          <w:p w:rsidR="009B0647" w:rsidRPr="00B40551" w:rsidRDefault="009B0647" w:rsidP="009B0647">
            <w:pPr>
              <w:rPr>
                <w:rFonts w:ascii="Century Gothic" w:hAnsi="Century Gothic"/>
                <w:lang w:val="fr-BE"/>
              </w:rPr>
            </w:pPr>
          </w:p>
        </w:tc>
        <w:tc>
          <w:tcPr>
            <w:tcW w:w="706" w:type="dxa"/>
            <w:vMerge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17" w:type="dxa"/>
            <w:vMerge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</w:p>
        </w:tc>
        <w:tc>
          <w:tcPr>
            <w:tcW w:w="615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M</w:t>
            </w:r>
          </w:p>
        </w:tc>
        <w:tc>
          <w:tcPr>
            <w:tcW w:w="990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2" w:type="dxa"/>
            <w:vAlign w:val="center"/>
          </w:tcPr>
          <w:p w:rsidR="009B0647" w:rsidRPr="00DC1F16" w:rsidRDefault="009B0647" w:rsidP="00B40551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3 à 2 </w:t>
            </w:r>
            <w:proofErr w:type="spellStart"/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</w:p>
          <w:p w:rsidR="009B0647" w:rsidRPr="00DC1F16" w:rsidRDefault="009B0647" w:rsidP="00B40551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2 à 3 </w:t>
            </w:r>
            <w:proofErr w:type="spellStart"/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B0647" w:rsidRPr="00B40551" w:rsidTr="001B5552">
        <w:tc>
          <w:tcPr>
            <w:tcW w:w="5022" w:type="dxa"/>
            <w:vMerge/>
          </w:tcPr>
          <w:p w:rsidR="009B0647" w:rsidRPr="00B40551" w:rsidRDefault="009B0647" w:rsidP="009B0647">
            <w:pPr>
              <w:rPr>
                <w:rFonts w:ascii="Century Gothic" w:hAnsi="Century Gothic"/>
                <w:i/>
                <w:color w:val="A6A6A6"/>
                <w:lang w:val="fr-BE"/>
              </w:rPr>
            </w:pPr>
          </w:p>
        </w:tc>
        <w:tc>
          <w:tcPr>
            <w:tcW w:w="706" w:type="dxa"/>
            <w:vMerge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A6A6A6"/>
                <w:sz w:val="18"/>
                <w:szCs w:val="18"/>
                <w:lang w:val="fr-BE"/>
              </w:rPr>
            </w:pPr>
          </w:p>
        </w:tc>
        <w:tc>
          <w:tcPr>
            <w:tcW w:w="617" w:type="dxa"/>
            <w:vMerge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</w:p>
        </w:tc>
        <w:tc>
          <w:tcPr>
            <w:tcW w:w="615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S</w:t>
            </w:r>
          </w:p>
        </w:tc>
        <w:tc>
          <w:tcPr>
            <w:tcW w:w="990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2" w:type="dxa"/>
            <w:vAlign w:val="center"/>
          </w:tcPr>
          <w:p w:rsidR="009B0647" w:rsidRPr="00DC1F16" w:rsidRDefault="009B0647" w:rsidP="00563E7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1 </w:t>
            </w:r>
            <w:r w:rsidR="00563E70"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studio</w:t>
            </w:r>
          </w:p>
        </w:tc>
      </w:tr>
      <w:tr w:rsidR="009B0647" w:rsidRPr="00B40551" w:rsidTr="001B5552">
        <w:tc>
          <w:tcPr>
            <w:tcW w:w="5022" w:type="dxa"/>
            <w:vMerge/>
          </w:tcPr>
          <w:p w:rsidR="009B0647" w:rsidRPr="00B40551" w:rsidRDefault="009B0647" w:rsidP="009B0647">
            <w:pPr>
              <w:rPr>
                <w:rFonts w:ascii="Century Gothic" w:hAnsi="Century Gothic"/>
                <w:i/>
                <w:color w:val="A6A6A6"/>
                <w:lang w:val="fr-BE"/>
              </w:rPr>
            </w:pPr>
          </w:p>
        </w:tc>
        <w:tc>
          <w:tcPr>
            <w:tcW w:w="706" w:type="dxa"/>
            <w:vMerge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A6A6A6"/>
                <w:sz w:val="18"/>
                <w:szCs w:val="18"/>
                <w:lang w:val="fr-BE"/>
              </w:rPr>
            </w:pPr>
          </w:p>
        </w:tc>
        <w:tc>
          <w:tcPr>
            <w:tcW w:w="617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1</w:t>
            </w:r>
          </w:p>
        </w:tc>
        <w:tc>
          <w:tcPr>
            <w:tcW w:w="615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S</w:t>
            </w:r>
          </w:p>
        </w:tc>
        <w:tc>
          <w:tcPr>
            <w:tcW w:w="990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Insertion</w:t>
            </w:r>
          </w:p>
        </w:tc>
        <w:tc>
          <w:tcPr>
            <w:tcW w:w="1122" w:type="dxa"/>
            <w:vAlign w:val="center"/>
          </w:tcPr>
          <w:p w:rsidR="009B0647" w:rsidRPr="00DC1F16" w:rsidRDefault="009B0647" w:rsidP="00563E70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1 </w:t>
            </w:r>
            <w:r w:rsidR="00563E70"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studio</w:t>
            </w:r>
          </w:p>
        </w:tc>
      </w:tr>
      <w:tr w:rsidR="009B0647" w:rsidRPr="00B40551" w:rsidTr="001B5552">
        <w:tc>
          <w:tcPr>
            <w:tcW w:w="5022" w:type="dxa"/>
            <w:vMerge/>
          </w:tcPr>
          <w:p w:rsidR="009B0647" w:rsidRPr="00B40551" w:rsidRDefault="009B0647" w:rsidP="009B0647">
            <w:pPr>
              <w:rPr>
                <w:rFonts w:ascii="Century Gothic" w:hAnsi="Century Gothic"/>
                <w:i/>
                <w:color w:val="A6A6A6"/>
                <w:lang w:val="fr-BE"/>
              </w:rPr>
            </w:pPr>
          </w:p>
        </w:tc>
        <w:tc>
          <w:tcPr>
            <w:tcW w:w="706" w:type="dxa"/>
            <w:vMerge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A6A6A6"/>
                <w:sz w:val="18"/>
                <w:szCs w:val="18"/>
                <w:lang w:val="fr-BE"/>
              </w:rPr>
            </w:pPr>
          </w:p>
        </w:tc>
        <w:tc>
          <w:tcPr>
            <w:tcW w:w="617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2</w:t>
            </w:r>
          </w:p>
        </w:tc>
        <w:tc>
          <w:tcPr>
            <w:tcW w:w="615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M</w:t>
            </w:r>
          </w:p>
        </w:tc>
        <w:tc>
          <w:tcPr>
            <w:tcW w:w="990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Moyen</w:t>
            </w:r>
          </w:p>
        </w:tc>
        <w:tc>
          <w:tcPr>
            <w:tcW w:w="1122" w:type="dxa"/>
            <w:vAlign w:val="center"/>
          </w:tcPr>
          <w:p w:rsidR="009B0647" w:rsidRPr="00DC1F16" w:rsidRDefault="009B0647" w:rsidP="00B40551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2 à 3 </w:t>
            </w:r>
            <w:proofErr w:type="spellStart"/>
            <w:r w:rsidRPr="00DC1F16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B0647" w:rsidRPr="00B40551" w:rsidTr="001B5552">
        <w:tc>
          <w:tcPr>
            <w:tcW w:w="5022" w:type="dxa"/>
          </w:tcPr>
          <w:p w:rsidR="009B0647" w:rsidRPr="009B0647" w:rsidRDefault="00922AD4" w:rsidP="009B0647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22400" behindDoc="0" locked="0" layoutInCell="1" allowOverlap="1" wp14:anchorId="24203732" wp14:editId="02F24C43">
                  <wp:simplePos x="0" y="0"/>
                  <wp:positionH relativeFrom="column">
                    <wp:posOffset>1874520</wp:posOffset>
                  </wp:positionH>
                  <wp:positionV relativeFrom="paragraph">
                    <wp:posOffset>-8255</wp:posOffset>
                  </wp:positionV>
                  <wp:extent cx="1621790" cy="1122045"/>
                  <wp:effectExtent l="19050" t="0" r="0" b="0"/>
                  <wp:wrapSquare wrapText="bothSides"/>
                  <wp:docPr id="36" name="Image 11" descr="march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 descr="march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0647" w:rsidRPr="009B0647">
              <w:rPr>
                <w:rFonts w:ascii="Century Gothic" w:hAnsi="Century Gothic"/>
                <w:b/>
                <w:lang w:val="fr-BE"/>
              </w:rPr>
              <w:t>MELREUX</w:t>
            </w:r>
          </w:p>
          <w:p w:rsidR="009B0647" w:rsidRPr="00B44FC5" w:rsidRDefault="009B0647" w:rsidP="009B0647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B44FC5">
              <w:rPr>
                <w:rFonts w:ascii="Century Gothic" w:hAnsi="Century Gothic"/>
                <w:sz w:val="22"/>
                <w:szCs w:val="22"/>
                <w:lang w:val="fr-BE"/>
              </w:rPr>
              <w:t>Immeuble Marchal</w:t>
            </w:r>
          </w:p>
          <w:p w:rsidR="007929CC" w:rsidRPr="004A6F69" w:rsidRDefault="007929CC" w:rsidP="007929CC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HOTTON</w:t>
            </w:r>
          </w:p>
          <w:p w:rsidR="009B0647" w:rsidRPr="00563E70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B0647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Ph. LECOCQ</w:t>
            </w:r>
          </w:p>
          <w:p w:rsidR="006B7EC1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 w:rsidR="006B7EC1"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</w:p>
          <w:p w:rsidR="006B7EC1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>
              <w:rPr>
                <w:rFonts w:ascii="Century Gothic" w:hAnsi="Century Gothic"/>
                <w:sz w:val="16"/>
                <w:szCs w:val="16"/>
                <w:lang w:val="fr-BE"/>
              </w:rPr>
              <w:t>SA JONKEAU</w:t>
            </w:r>
            <w:r w:rsidR="00563E70">
              <w:rPr>
                <w:rFonts w:ascii="Century Gothic" w:hAnsi="Century Gothic"/>
                <w:sz w:val="16"/>
                <w:szCs w:val="16"/>
                <w:lang w:val="fr-BE"/>
              </w:rPr>
              <w:t xml:space="preserve"> (Gros-œuvre)</w:t>
            </w:r>
          </w:p>
          <w:p w:rsidR="006B7EC1" w:rsidRPr="006B7EC1" w:rsidRDefault="0060425D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>
              <w:rPr>
                <w:rFonts w:ascii="Century Gothic" w:hAnsi="Century Gothic"/>
                <w:sz w:val="16"/>
                <w:szCs w:val="16"/>
                <w:lang w:val="fr-BE"/>
              </w:rPr>
              <w:t>SPRL HOLLANGE (</w:t>
            </w:r>
            <w:proofErr w:type="spellStart"/>
            <w:r>
              <w:rPr>
                <w:rFonts w:ascii="Century Gothic" w:hAnsi="Century Gothic"/>
                <w:sz w:val="16"/>
                <w:szCs w:val="16"/>
                <w:lang w:val="fr-BE"/>
              </w:rPr>
              <w:t>C</w:t>
            </w:r>
            <w:r w:rsidR="00B44FC5">
              <w:rPr>
                <w:rFonts w:ascii="Century Gothic" w:hAnsi="Century Gothic"/>
                <w:sz w:val="16"/>
                <w:szCs w:val="16"/>
                <w:lang w:val="fr-BE"/>
              </w:rPr>
              <w:t>hauff</w:t>
            </w:r>
            <w:proofErr w:type="spellEnd"/>
            <w:r w:rsidR="00B44FC5">
              <w:rPr>
                <w:rFonts w:ascii="Century Gothic" w:hAnsi="Century Gothic"/>
                <w:sz w:val="16"/>
                <w:szCs w:val="16"/>
                <w:lang w:val="fr-BE"/>
              </w:rPr>
              <w:t>.</w:t>
            </w:r>
            <w:r w:rsidR="006B7EC1">
              <w:rPr>
                <w:rFonts w:ascii="Century Gothic" w:hAnsi="Century Gothic"/>
                <w:sz w:val="16"/>
                <w:szCs w:val="16"/>
                <w:lang w:val="fr-BE"/>
              </w:rPr>
              <w:t>)</w:t>
            </w:r>
          </w:p>
        </w:tc>
        <w:tc>
          <w:tcPr>
            <w:tcW w:w="706" w:type="dxa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2006 à 2009</w:t>
            </w:r>
          </w:p>
        </w:tc>
        <w:tc>
          <w:tcPr>
            <w:tcW w:w="617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7</w:t>
            </w:r>
          </w:p>
        </w:tc>
        <w:tc>
          <w:tcPr>
            <w:tcW w:w="615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90" w:type="dxa"/>
            <w:vAlign w:val="center"/>
          </w:tcPr>
          <w:p w:rsidR="009B0647" w:rsidRPr="00DC1F16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2" w:type="dxa"/>
            <w:vAlign w:val="center"/>
          </w:tcPr>
          <w:p w:rsidR="009B0647" w:rsidRPr="00DC1F16" w:rsidRDefault="009B064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3 à 1 </w:t>
            </w:r>
            <w:proofErr w:type="spellStart"/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B0647" w:rsidRPr="00DC1F16" w:rsidRDefault="009B064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 xml:space="preserve">4 à 2 </w:t>
            </w:r>
            <w:proofErr w:type="spellStart"/>
            <w:r w:rsidRPr="00DC1F16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</w:tbl>
    <w:p w:rsidR="00EE2E1C" w:rsidRDefault="00EE2E1C" w:rsidP="009B0647">
      <w:pPr>
        <w:rPr>
          <w:rFonts w:ascii="Century Gothic" w:hAnsi="Century Gothic"/>
          <w:lang w:val="fr-BE"/>
        </w:rPr>
      </w:pPr>
    </w:p>
    <w:tbl>
      <w:tblPr>
        <w:tblStyle w:val="Grilledutableau"/>
        <w:tblW w:w="0" w:type="auto"/>
        <w:tblInd w:w="108" w:type="dxa"/>
        <w:shd w:val="clear" w:color="auto" w:fill="00888A"/>
        <w:tblLook w:val="04A0" w:firstRow="1" w:lastRow="0" w:firstColumn="1" w:lastColumn="0" w:noHBand="0" w:noVBand="1"/>
      </w:tblPr>
      <w:tblGrid>
        <w:gridCol w:w="9072"/>
      </w:tblGrid>
      <w:tr w:rsidR="00874C89" w:rsidTr="0057398C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00888A"/>
          </w:tcPr>
          <w:p w:rsidR="00874C89" w:rsidRPr="00726BB7" w:rsidRDefault="00874C89" w:rsidP="00884013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8"/>
                <w:szCs w:val="8"/>
                <w:lang w:val="fr-BE"/>
              </w:rPr>
            </w:pPr>
          </w:p>
          <w:p w:rsidR="00874C89" w:rsidRPr="00874C89" w:rsidRDefault="00874C89" w:rsidP="00884013">
            <w:pP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  <w:t>DURBUY</w:t>
            </w:r>
          </w:p>
          <w:p w:rsidR="00874C89" w:rsidRPr="00726BB7" w:rsidRDefault="00874C89" w:rsidP="00884013">
            <w:pPr>
              <w:jc w:val="right"/>
              <w:rPr>
                <w:rFonts w:ascii="Century Gothic" w:hAnsi="Century Gothic"/>
                <w:color w:val="000000"/>
                <w:sz w:val="8"/>
                <w:szCs w:val="8"/>
                <w:lang w:val="fr-BE"/>
              </w:rPr>
            </w:pPr>
          </w:p>
        </w:tc>
      </w:tr>
    </w:tbl>
    <w:p w:rsidR="005B3884" w:rsidRDefault="005B3884" w:rsidP="009B0647">
      <w:pPr>
        <w:rPr>
          <w:rFonts w:ascii="Century Gothic" w:hAnsi="Century Gothic"/>
          <w:lang w:val="fr-BE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33"/>
        <w:gridCol w:w="701"/>
        <w:gridCol w:w="618"/>
        <w:gridCol w:w="618"/>
        <w:gridCol w:w="981"/>
        <w:gridCol w:w="1121"/>
      </w:tblGrid>
      <w:tr w:rsidR="009B0647" w:rsidRPr="00B40551" w:rsidTr="001B5552">
        <w:tc>
          <w:tcPr>
            <w:tcW w:w="5033" w:type="dxa"/>
          </w:tcPr>
          <w:p w:rsidR="009B0647" w:rsidRPr="009B0647" w:rsidRDefault="00922AD4" w:rsidP="009B0647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rFonts w:ascii="Century Gothic" w:hAnsi="Century Gothic"/>
                <w:b/>
                <w:noProof/>
                <w:lang w:val="en-US" w:eastAsia="en-US"/>
              </w:rPr>
              <w:drawing>
                <wp:anchor distT="0" distB="0" distL="114300" distR="114300" simplePos="0" relativeHeight="251626496" behindDoc="0" locked="0" layoutInCell="1" allowOverlap="1" wp14:anchorId="219C2166" wp14:editId="7DBA0B5C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0</wp:posOffset>
                  </wp:positionV>
                  <wp:extent cx="1621790" cy="1081405"/>
                  <wp:effectExtent l="0" t="0" r="0" b="4445"/>
                  <wp:wrapSquare wrapText="bothSides"/>
                  <wp:docPr id="45" name="Image 13" descr="barvaux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 descr="barvaux 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2E1C" w:rsidRPr="00EE2E1C">
              <w:rPr>
                <w:rFonts w:ascii="Century Gothic" w:hAnsi="Century Gothic"/>
                <w:b/>
                <w:lang w:val="fr-BE"/>
              </w:rPr>
              <w:t>BARVAUX</w:t>
            </w:r>
          </w:p>
          <w:p w:rsidR="009B0647" w:rsidRPr="00B44FC5" w:rsidRDefault="009B0647" w:rsidP="009B0647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B44FC5">
              <w:rPr>
                <w:rFonts w:ascii="Century Gothic" w:hAnsi="Century Gothic"/>
                <w:sz w:val="22"/>
                <w:szCs w:val="22"/>
                <w:lang w:val="fr-BE"/>
              </w:rPr>
              <w:t xml:space="preserve">Cour </w:t>
            </w:r>
            <w:proofErr w:type="spellStart"/>
            <w:r w:rsidRPr="00B44FC5">
              <w:rPr>
                <w:rFonts w:ascii="Century Gothic" w:hAnsi="Century Gothic"/>
                <w:sz w:val="22"/>
                <w:szCs w:val="22"/>
                <w:lang w:val="fr-BE"/>
              </w:rPr>
              <w:t>Blavier</w:t>
            </w:r>
            <w:proofErr w:type="spellEnd"/>
          </w:p>
          <w:p w:rsidR="007929CC" w:rsidRPr="004A6F69" w:rsidRDefault="007929CC" w:rsidP="007929CC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BARVAUX</w:t>
            </w:r>
          </w:p>
          <w:p w:rsidR="009B0647" w:rsidRPr="007929CC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B0647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402F06">
              <w:rPr>
                <w:rFonts w:ascii="Century Gothic" w:hAnsi="Century Gothic"/>
                <w:sz w:val="16"/>
                <w:szCs w:val="16"/>
                <w:lang w:val="fr-BE"/>
              </w:rPr>
              <w:t>A. VRANCKEN</w:t>
            </w:r>
          </w:p>
          <w:p w:rsidR="009B0647" w:rsidRPr="00B40551" w:rsidRDefault="009B0647" w:rsidP="009B0647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7B2E42">
              <w:rPr>
                <w:rFonts w:ascii="Century Gothic" w:hAnsi="Century Gothic"/>
                <w:sz w:val="16"/>
                <w:szCs w:val="16"/>
                <w:lang w:val="fr-BE"/>
              </w:rPr>
              <w:t xml:space="preserve">Ets P. </w:t>
            </w:r>
            <w:r w:rsidR="00B855BC">
              <w:rPr>
                <w:rFonts w:ascii="Century Gothic" w:hAnsi="Century Gothic"/>
                <w:sz w:val="16"/>
                <w:szCs w:val="16"/>
                <w:lang w:val="fr-BE"/>
              </w:rPr>
              <w:t>COLLIGNON</w:t>
            </w:r>
          </w:p>
        </w:tc>
        <w:tc>
          <w:tcPr>
            <w:tcW w:w="701" w:type="dxa"/>
          </w:tcPr>
          <w:p w:rsidR="009B0647" w:rsidRPr="00B44FC5" w:rsidRDefault="00965534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B44FC5">
              <w:rPr>
                <w:rFonts w:ascii="Century Gothic" w:hAnsi="Century Gothic"/>
                <w:sz w:val="18"/>
                <w:szCs w:val="18"/>
                <w:lang w:val="fr-BE"/>
              </w:rPr>
              <w:t>1997</w:t>
            </w:r>
          </w:p>
        </w:tc>
        <w:tc>
          <w:tcPr>
            <w:tcW w:w="618" w:type="dxa"/>
            <w:vAlign w:val="center"/>
          </w:tcPr>
          <w:p w:rsidR="009B0647" w:rsidRPr="00B44FC5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B44FC5">
              <w:rPr>
                <w:rFonts w:ascii="Century Gothic" w:hAnsi="Century Gothic"/>
                <w:sz w:val="18"/>
                <w:szCs w:val="18"/>
                <w:lang w:val="fr-BE"/>
              </w:rPr>
              <w:t>5</w:t>
            </w:r>
          </w:p>
        </w:tc>
        <w:tc>
          <w:tcPr>
            <w:tcW w:w="618" w:type="dxa"/>
            <w:vAlign w:val="center"/>
          </w:tcPr>
          <w:p w:rsidR="009B0647" w:rsidRPr="00B44FC5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B44FC5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81" w:type="dxa"/>
            <w:vAlign w:val="center"/>
          </w:tcPr>
          <w:p w:rsidR="009B0647" w:rsidRPr="00B44FC5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B44FC5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1" w:type="dxa"/>
            <w:vAlign w:val="center"/>
          </w:tcPr>
          <w:p w:rsidR="009B0647" w:rsidRPr="00B44FC5" w:rsidRDefault="009B064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B44FC5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1 </w:t>
            </w:r>
            <w:proofErr w:type="spellStart"/>
            <w:r w:rsidRPr="00B44FC5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B0647" w:rsidRPr="00B44FC5" w:rsidRDefault="009B064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B44FC5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2 </w:t>
            </w:r>
            <w:proofErr w:type="spellStart"/>
            <w:r w:rsidRPr="00B44FC5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B0647" w:rsidRPr="00B44FC5" w:rsidRDefault="009B064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B44FC5">
              <w:rPr>
                <w:rFonts w:ascii="Century Gothic" w:hAnsi="Century Gothic"/>
                <w:sz w:val="18"/>
                <w:szCs w:val="18"/>
                <w:lang w:val="fr-BE"/>
              </w:rPr>
              <w:t xml:space="preserve">3 à 3 </w:t>
            </w:r>
            <w:proofErr w:type="spellStart"/>
            <w:r w:rsidRPr="00B44FC5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B0647" w:rsidRPr="00B40551" w:rsidTr="001B5552">
        <w:tc>
          <w:tcPr>
            <w:tcW w:w="5033" w:type="dxa"/>
          </w:tcPr>
          <w:p w:rsidR="00EE2E1C" w:rsidRPr="009B0647" w:rsidRDefault="00922AD4" w:rsidP="00EE2E1C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48000" behindDoc="1" locked="0" layoutInCell="1" allowOverlap="1" wp14:anchorId="6552C94C" wp14:editId="340152A2">
                  <wp:simplePos x="0" y="0"/>
                  <wp:positionH relativeFrom="column">
                    <wp:posOffset>2818765</wp:posOffset>
                  </wp:positionH>
                  <wp:positionV relativeFrom="paragraph">
                    <wp:posOffset>-6350</wp:posOffset>
                  </wp:positionV>
                  <wp:extent cx="691515" cy="1081405"/>
                  <wp:effectExtent l="19050" t="0" r="0" b="0"/>
                  <wp:wrapTight wrapText="bothSides">
                    <wp:wrapPolygon edited="0">
                      <wp:start x="-595" y="0"/>
                      <wp:lineTo x="-595" y="21308"/>
                      <wp:lineTo x="21421" y="21308"/>
                      <wp:lineTo x="21421" y="0"/>
                      <wp:lineTo x="-595" y="0"/>
                    </wp:wrapPolygon>
                  </wp:wrapTight>
                  <wp:docPr id="151" name="Image 4" descr="DSC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DSC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2E1C" w:rsidRPr="00EE2E1C">
              <w:rPr>
                <w:rFonts w:ascii="Century Gothic" w:hAnsi="Century Gothic"/>
                <w:b/>
                <w:lang w:val="fr-BE"/>
              </w:rPr>
              <w:t>BARVAUX</w:t>
            </w:r>
          </w:p>
          <w:p w:rsidR="009B0647" w:rsidRPr="00B44FC5" w:rsidRDefault="009B0647" w:rsidP="009B0647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B44FC5">
              <w:rPr>
                <w:rFonts w:ascii="Century Gothic" w:hAnsi="Century Gothic"/>
                <w:sz w:val="22"/>
                <w:szCs w:val="22"/>
                <w:lang w:val="fr-BE"/>
              </w:rPr>
              <w:t>Route de Marche</w:t>
            </w:r>
          </w:p>
          <w:p w:rsidR="007929CC" w:rsidRPr="004A6F69" w:rsidRDefault="007929CC" w:rsidP="007929CC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BARVAUX</w:t>
            </w:r>
          </w:p>
          <w:p w:rsidR="009B0647" w:rsidRPr="007929CC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B0647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402F06">
              <w:rPr>
                <w:rFonts w:ascii="Century Gothic" w:hAnsi="Century Gothic"/>
                <w:sz w:val="16"/>
                <w:szCs w:val="16"/>
                <w:lang w:val="fr-BE"/>
              </w:rPr>
              <w:t>A. VRANCKEN</w:t>
            </w:r>
          </w:p>
          <w:p w:rsidR="009B0647" w:rsidRPr="00B40551" w:rsidRDefault="009B0647" w:rsidP="009B0647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 w:rsidR="00402F06"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22125B">
              <w:rPr>
                <w:rFonts w:ascii="Century Gothic" w:hAnsi="Century Gothic"/>
                <w:sz w:val="16"/>
                <w:szCs w:val="16"/>
                <w:lang w:val="fr-BE"/>
              </w:rPr>
              <w:t xml:space="preserve">Ets J. </w:t>
            </w:r>
            <w:r w:rsidR="00402F06">
              <w:rPr>
                <w:rFonts w:ascii="Century Gothic" w:hAnsi="Century Gothic"/>
                <w:sz w:val="16"/>
                <w:szCs w:val="16"/>
                <w:lang w:val="fr-BE"/>
              </w:rPr>
              <w:t>NANDRIN</w:t>
            </w:r>
          </w:p>
        </w:tc>
        <w:tc>
          <w:tcPr>
            <w:tcW w:w="701" w:type="dxa"/>
          </w:tcPr>
          <w:p w:rsidR="009B0647" w:rsidRPr="00B44FC5" w:rsidRDefault="00965534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B44FC5">
              <w:rPr>
                <w:rFonts w:ascii="Century Gothic" w:hAnsi="Century Gothic"/>
                <w:sz w:val="18"/>
                <w:szCs w:val="18"/>
                <w:lang w:val="fr-BE"/>
              </w:rPr>
              <w:t>1998</w:t>
            </w:r>
          </w:p>
        </w:tc>
        <w:tc>
          <w:tcPr>
            <w:tcW w:w="618" w:type="dxa"/>
            <w:vAlign w:val="center"/>
          </w:tcPr>
          <w:p w:rsidR="009B0647" w:rsidRPr="00B44FC5" w:rsidRDefault="009B0647" w:rsidP="00B40551">
            <w:pPr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</w:pPr>
            <w:r w:rsidRPr="00B44FC5"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>1</w:t>
            </w:r>
          </w:p>
        </w:tc>
        <w:tc>
          <w:tcPr>
            <w:tcW w:w="618" w:type="dxa"/>
            <w:vAlign w:val="center"/>
          </w:tcPr>
          <w:p w:rsidR="009B0647" w:rsidRPr="00B44FC5" w:rsidRDefault="009B0647" w:rsidP="00B40551">
            <w:pPr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</w:pPr>
            <w:r w:rsidRPr="00B44FC5"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>M</w:t>
            </w:r>
          </w:p>
        </w:tc>
        <w:tc>
          <w:tcPr>
            <w:tcW w:w="981" w:type="dxa"/>
            <w:vAlign w:val="center"/>
          </w:tcPr>
          <w:p w:rsidR="009B0647" w:rsidRPr="00B44FC5" w:rsidRDefault="009B0647" w:rsidP="00B40551">
            <w:pPr>
              <w:jc w:val="center"/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</w:pPr>
            <w:r w:rsidRPr="00B44FC5"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1" w:type="dxa"/>
            <w:vAlign w:val="center"/>
          </w:tcPr>
          <w:p w:rsidR="009B0647" w:rsidRPr="00B44FC5" w:rsidRDefault="009B0647" w:rsidP="009D5D16">
            <w:pPr>
              <w:jc w:val="right"/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</w:pPr>
            <w:r w:rsidRPr="00B44FC5"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 xml:space="preserve">1 à </w:t>
            </w:r>
            <w:r w:rsidR="009D5D16" w:rsidRPr="00B44FC5"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>2</w:t>
            </w:r>
            <w:r w:rsidRPr="00B44FC5"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 xml:space="preserve"> </w:t>
            </w:r>
            <w:proofErr w:type="spellStart"/>
            <w:r w:rsidRPr="00B44FC5">
              <w:rPr>
                <w:rFonts w:ascii="Century Gothic" w:hAnsi="Century Gothic"/>
                <w:color w:val="000000" w:themeColor="text1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B0647" w:rsidRPr="00B40551" w:rsidTr="001B5552">
        <w:tc>
          <w:tcPr>
            <w:tcW w:w="5033" w:type="dxa"/>
          </w:tcPr>
          <w:p w:rsidR="009B0647" w:rsidRPr="009B0647" w:rsidRDefault="00922AD4" w:rsidP="009B0647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val="en-US" w:eastAsia="en-US"/>
              </w:rPr>
              <w:drawing>
                <wp:anchor distT="0" distB="0" distL="114300" distR="114300" simplePos="0" relativeHeight="251646976" behindDoc="1" locked="0" layoutInCell="1" allowOverlap="1" wp14:anchorId="31CBEB84" wp14:editId="7716F88C">
                  <wp:simplePos x="0" y="0"/>
                  <wp:positionH relativeFrom="column">
                    <wp:posOffset>2514600</wp:posOffset>
                  </wp:positionH>
                  <wp:positionV relativeFrom="paragraph">
                    <wp:posOffset>78105</wp:posOffset>
                  </wp:positionV>
                  <wp:extent cx="985520" cy="1081405"/>
                  <wp:effectExtent l="19050" t="0" r="5080" b="0"/>
                  <wp:wrapTight wrapText="bothSides">
                    <wp:wrapPolygon edited="0">
                      <wp:start x="-418" y="0"/>
                      <wp:lineTo x="-418" y="21308"/>
                      <wp:lineTo x="21711" y="21308"/>
                      <wp:lineTo x="21711" y="0"/>
                      <wp:lineTo x="-418" y="0"/>
                    </wp:wrapPolygon>
                  </wp:wrapTight>
                  <wp:docPr id="149" name="Image 3" descr="DSC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DSC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2E1C">
              <w:rPr>
                <w:rFonts w:ascii="Century Gothic" w:hAnsi="Century Gothic"/>
                <w:b/>
                <w:lang w:val="fr-BE"/>
              </w:rPr>
              <w:t>BARVAUX</w:t>
            </w:r>
          </w:p>
          <w:p w:rsidR="009B0647" w:rsidRPr="00B44FC5" w:rsidRDefault="009B0647" w:rsidP="009B0647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B44FC5">
              <w:rPr>
                <w:rFonts w:ascii="Century Gothic" w:hAnsi="Century Gothic"/>
                <w:sz w:val="22"/>
                <w:szCs w:val="22"/>
                <w:lang w:val="fr-BE"/>
              </w:rPr>
              <w:t>Rue Basse Cour</w:t>
            </w:r>
          </w:p>
          <w:p w:rsidR="007929CC" w:rsidRPr="004A6F69" w:rsidRDefault="007929CC" w:rsidP="007929CC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BARVAUX</w:t>
            </w:r>
          </w:p>
          <w:p w:rsidR="009B0647" w:rsidRPr="007929CC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B0647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402F06">
              <w:rPr>
                <w:rFonts w:ascii="Century Gothic" w:hAnsi="Century Gothic"/>
                <w:sz w:val="16"/>
                <w:szCs w:val="16"/>
                <w:lang w:val="fr-BE"/>
              </w:rPr>
              <w:t>A. VRANCKEN</w:t>
            </w:r>
          </w:p>
          <w:p w:rsidR="009B0647" w:rsidRPr="00B40551" w:rsidRDefault="009B0647" w:rsidP="009B0647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 w:rsidR="00402F06"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1E4946">
              <w:rPr>
                <w:rFonts w:ascii="Century Gothic" w:hAnsi="Century Gothic"/>
                <w:sz w:val="16"/>
                <w:szCs w:val="16"/>
                <w:lang w:val="fr-BE"/>
              </w:rPr>
              <w:t xml:space="preserve">Ets J. </w:t>
            </w:r>
            <w:r w:rsidR="00402F06">
              <w:rPr>
                <w:rFonts w:ascii="Century Gothic" w:hAnsi="Century Gothic"/>
                <w:sz w:val="16"/>
                <w:szCs w:val="16"/>
                <w:lang w:val="fr-BE"/>
              </w:rPr>
              <w:t>NANDRIN</w:t>
            </w:r>
          </w:p>
        </w:tc>
        <w:tc>
          <w:tcPr>
            <w:tcW w:w="701" w:type="dxa"/>
          </w:tcPr>
          <w:p w:rsidR="009B0647" w:rsidRPr="00EB27AA" w:rsidRDefault="00965534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1998</w:t>
            </w:r>
          </w:p>
        </w:tc>
        <w:tc>
          <w:tcPr>
            <w:tcW w:w="618" w:type="dxa"/>
            <w:vAlign w:val="center"/>
          </w:tcPr>
          <w:p w:rsidR="009B0647" w:rsidRPr="00EB27AA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18" w:type="dxa"/>
            <w:vAlign w:val="center"/>
          </w:tcPr>
          <w:p w:rsidR="009B0647" w:rsidRPr="00EB27AA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81" w:type="dxa"/>
            <w:vAlign w:val="center"/>
          </w:tcPr>
          <w:p w:rsidR="009B0647" w:rsidRPr="00EB27AA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1" w:type="dxa"/>
            <w:vAlign w:val="center"/>
          </w:tcPr>
          <w:p w:rsidR="009B0647" w:rsidRPr="00EB27AA" w:rsidRDefault="009B064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4 </w:t>
            </w:r>
            <w:proofErr w:type="spellStart"/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65534" w:rsidRPr="00B40551" w:rsidTr="001B5552">
        <w:tc>
          <w:tcPr>
            <w:tcW w:w="5033" w:type="dxa"/>
          </w:tcPr>
          <w:p w:rsidR="00965534" w:rsidRPr="009B0647" w:rsidRDefault="00922AD4" w:rsidP="00965534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rFonts w:ascii="Century Gothic" w:hAnsi="Century Gothic"/>
                <w:b/>
                <w:noProof/>
                <w:lang w:val="en-US" w:eastAsia="en-US"/>
              </w:rPr>
              <w:drawing>
                <wp:anchor distT="0" distB="0" distL="114300" distR="114300" simplePos="0" relativeHeight="251635712" behindDoc="0" locked="0" layoutInCell="1" allowOverlap="1" wp14:anchorId="474A0BA5" wp14:editId="7EAD8B49">
                  <wp:simplePos x="0" y="0"/>
                  <wp:positionH relativeFrom="column">
                    <wp:posOffset>1899285</wp:posOffset>
                  </wp:positionH>
                  <wp:positionV relativeFrom="paragraph">
                    <wp:posOffset>-6350</wp:posOffset>
                  </wp:positionV>
                  <wp:extent cx="1621790" cy="1081405"/>
                  <wp:effectExtent l="19050" t="0" r="0" b="0"/>
                  <wp:wrapSquare wrapText="bothSides"/>
                  <wp:docPr id="74" name="Image 14" descr="fevrier 2008 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 descr="fevrier 2008 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5534" w:rsidRPr="00EE2E1C">
              <w:rPr>
                <w:rFonts w:ascii="Century Gothic" w:hAnsi="Century Gothic"/>
                <w:b/>
                <w:lang w:val="fr-BE"/>
              </w:rPr>
              <w:t>BARVAUX</w:t>
            </w:r>
          </w:p>
          <w:p w:rsidR="00965534" w:rsidRPr="00EB27AA" w:rsidRDefault="00965534" w:rsidP="00965534">
            <w:pPr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EB27AA">
              <w:rPr>
                <w:rFonts w:ascii="Century Gothic" w:hAnsi="Century Gothic"/>
                <w:sz w:val="20"/>
                <w:szCs w:val="20"/>
                <w:lang w:val="fr-BE"/>
              </w:rPr>
              <w:t xml:space="preserve">Vieux Ch. de </w:t>
            </w:r>
            <w:proofErr w:type="spellStart"/>
            <w:r w:rsidRPr="00EB27AA">
              <w:rPr>
                <w:rFonts w:ascii="Century Gothic" w:hAnsi="Century Gothic"/>
                <w:sz w:val="20"/>
                <w:szCs w:val="20"/>
                <w:lang w:val="fr-BE"/>
              </w:rPr>
              <w:t>Petithan</w:t>
            </w:r>
            <w:proofErr w:type="spellEnd"/>
          </w:p>
          <w:p w:rsidR="00965534" w:rsidRDefault="007929CC" w:rsidP="00965534">
            <w:pPr>
              <w:rPr>
                <w:rFonts w:ascii="Century Gothic" w:hAnsi="Century Gothic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BARVAUX</w:t>
            </w:r>
          </w:p>
          <w:p w:rsidR="00965534" w:rsidRPr="007929CC" w:rsidRDefault="00965534" w:rsidP="00965534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65534" w:rsidRDefault="00965534" w:rsidP="00965534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22125B">
              <w:rPr>
                <w:rFonts w:ascii="Century Gothic" w:hAnsi="Century Gothic"/>
                <w:sz w:val="16"/>
                <w:szCs w:val="16"/>
                <w:lang w:val="fr-BE"/>
              </w:rPr>
              <w:t>A. VRANCKEN</w:t>
            </w:r>
          </w:p>
          <w:p w:rsidR="00965534" w:rsidRPr="00B40551" w:rsidRDefault="00965534" w:rsidP="00965534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 w:rsidR="0022125B"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1E4946">
              <w:rPr>
                <w:rFonts w:ascii="Century Gothic" w:hAnsi="Century Gothic"/>
                <w:sz w:val="16"/>
                <w:szCs w:val="16"/>
                <w:lang w:val="fr-BE"/>
              </w:rPr>
              <w:t>SA</w:t>
            </w:r>
            <w:r w:rsidR="0022125B">
              <w:rPr>
                <w:rFonts w:ascii="Century Gothic" w:hAnsi="Century Gothic"/>
                <w:sz w:val="16"/>
                <w:szCs w:val="16"/>
                <w:lang w:val="fr-BE"/>
              </w:rPr>
              <w:t xml:space="preserve"> MEURICE</w:t>
            </w:r>
          </w:p>
        </w:tc>
        <w:tc>
          <w:tcPr>
            <w:tcW w:w="701" w:type="dxa"/>
          </w:tcPr>
          <w:p w:rsidR="00965534" w:rsidRPr="00EB27AA" w:rsidRDefault="00965534" w:rsidP="00965534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1999</w:t>
            </w:r>
          </w:p>
        </w:tc>
        <w:tc>
          <w:tcPr>
            <w:tcW w:w="618" w:type="dxa"/>
            <w:vAlign w:val="center"/>
          </w:tcPr>
          <w:p w:rsidR="00965534" w:rsidRPr="00EB27AA" w:rsidRDefault="00965534" w:rsidP="00965534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6</w:t>
            </w:r>
          </w:p>
        </w:tc>
        <w:tc>
          <w:tcPr>
            <w:tcW w:w="618" w:type="dxa"/>
            <w:vAlign w:val="center"/>
          </w:tcPr>
          <w:p w:rsidR="00965534" w:rsidRPr="00EB27AA" w:rsidRDefault="00965534" w:rsidP="00965534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81" w:type="dxa"/>
            <w:vAlign w:val="center"/>
          </w:tcPr>
          <w:p w:rsidR="00965534" w:rsidRPr="00EB27AA" w:rsidRDefault="00965534" w:rsidP="00965534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1" w:type="dxa"/>
            <w:vAlign w:val="center"/>
          </w:tcPr>
          <w:p w:rsidR="00965534" w:rsidRPr="00EB27AA" w:rsidRDefault="00965534" w:rsidP="00965534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1 </w:t>
            </w:r>
            <w:proofErr w:type="spellStart"/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965534" w:rsidRPr="00EB27AA" w:rsidRDefault="00965534" w:rsidP="00965534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4 à 2 </w:t>
            </w:r>
            <w:proofErr w:type="spellStart"/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C0464D" w:rsidRPr="00B40551" w:rsidTr="001B5552">
        <w:trPr>
          <w:trHeight w:val="841"/>
        </w:trPr>
        <w:tc>
          <w:tcPr>
            <w:tcW w:w="5033" w:type="dxa"/>
            <w:vMerge w:val="restart"/>
          </w:tcPr>
          <w:p w:rsidR="00C0464D" w:rsidRPr="009B0647" w:rsidRDefault="00C0464D" w:rsidP="009B0647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50400" behindDoc="0" locked="0" layoutInCell="1" allowOverlap="1" wp14:anchorId="62C56142" wp14:editId="493116FD">
                  <wp:simplePos x="0" y="0"/>
                  <wp:positionH relativeFrom="column">
                    <wp:posOffset>1899285</wp:posOffset>
                  </wp:positionH>
                  <wp:positionV relativeFrom="paragraph">
                    <wp:posOffset>-7620</wp:posOffset>
                  </wp:positionV>
                  <wp:extent cx="1621790" cy="1081405"/>
                  <wp:effectExtent l="19050" t="0" r="0" b="0"/>
                  <wp:wrapSquare wrapText="bothSides"/>
                  <wp:docPr id="47" name="Image 15" descr="barvaux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 descr="barvaux 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lang w:val="fr-BE"/>
              </w:rPr>
              <w:t>BARVAUX</w:t>
            </w:r>
          </w:p>
          <w:p w:rsidR="00C0464D" w:rsidRPr="00EB27AA" w:rsidRDefault="00C0464D" w:rsidP="009B0647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EB27AA">
              <w:rPr>
                <w:rFonts w:ascii="Century Gothic" w:hAnsi="Century Gothic"/>
                <w:sz w:val="22"/>
                <w:szCs w:val="22"/>
                <w:lang w:val="fr-BE"/>
              </w:rPr>
              <w:t>Alisiers</w:t>
            </w:r>
          </w:p>
          <w:p w:rsidR="00C0464D" w:rsidRPr="004A6F69" w:rsidRDefault="00C0464D" w:rsidP="007929CC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BARVAUX</w:t>
            </w:r>
          </w:p>
          <w:p w:rsidR="00C0464D" w:rsidRPr="00EB27AA" w:rsidRDefault="00C0464D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C0464D" w:rsidRDefault="00C0464D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A. VRANCKEN</w:t>
            </w:r>
          </w:p>
          <w:p w:rsidR="00C0464D" w:rsidRPr="00B40551" w:rsidRDefault="00C0464D" w:rsidP="009B0647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TASIA</w:t>
            </w:r>
          </w:p>
        </w:tc>
        <w:tc>
          <w:tcPr>
            <w:tcW w:w="701" w:type="dxa"/>
            <w:vMerge w:val="restart"/>
          </w:tcPr>
          <w:p w:rsidR="00C0464D" w:rsidRPr="00EB27AA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2004</w:t>
            </w:r>
          </w:p>
        </w:tc>
        <w:tc>
          <w:tcPr>
            <w:tcW w:w="618" w:type="dxa"/>
            <w:vAlign w:val="center"/>
          </w:tcPr>
          <w:p w:rsidR="00C0464D" w:rsidRPr="00EB27AA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3</w:t>
            </w:r>
          </w:p>
        </w:tc>
        <w:tc>
          <w:tcPr>
            <w:tcW w:w="618" w:type="dxa"/>
            <w:vAlign w:val="center"/>
          </w:tcPr>
          <w:p w:rsidR="00C0464D" w:rsidRPr="00EB27AA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81" w:type="dxa"/>
            <w:vAlign w:val="center"/>
          </w:tcPr>
          <w:p w:rsidR="00C0464D" w:rsidRPr="00EB27AA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1" w:type="dxa"/>
            <w:vAlign w:val="center"/>
          </w:tcPr>
          <w:p w:rsidR="00C0464D" w:rsidRPr="00EB27AA" w:rsidRDefault="00C0464D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 2 à 2 </w:t>
            </w:r>
            <w:proofErr w:type="spellStart"/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C0464D" w:rsidRPr="00EB27AA" w:rsidRDefault="00C0464D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C0464D" w:rsidRPr="00B40551" w:rsidTr="0057398C">
        <w:tc>
          <w:tcPr>
            <w:tcW w:w="5033" w:type="dxa"/>
            <w:vMerge/>
          </w:tcPr>
          <w:p w:rsidR="00C0464D" w:rsidRDefault="00C0464D" w:rsidP="009B0647">
            <w:pPr>
              <w:rPr>
                <w:noProof/>
                <w:lang w:val="en-US" w:eastAsia="en-US"/>
              </w:rPr>
            </w:pPr>
          </w:p>
        </w:tc>
        <w:tc>
          <w:tcPr>
            <w:tcW w:w="701" w:type="dxa"/>
            <w:vMerge/>
          </w:tcPr>
          <w:p w:rsidR="00C0464D" w:rsidRPr="00EB27AA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18" w:type="dxa"/>
            <w:shd w:val="clear" w:color="auto" w:fill="8CCACA"/>
            <w:vAlign w:val="center"/>
          </w:tcPr>
          <w:p w:rsidR="00C0464D" w:rsidRPr="00EB27AA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18" w:type="dxa"/>
            <w:shd w:val="clear" w:color="auto" w:fill="8CCACA"/>
            <w:vAlign w:val="center"/>
          </w:tcPr>
          <w:p w:rsidR="00C0464D" w:rsidRPr="00EB27AA" w:rsidRDefault="00C0464D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81" w:type="dxa"/>
            <w:shd w:val="clear" w:color="auto" w:fill="8CCACA"/>
            <w:vAlign w:val="center"/>
          </w:tcPr>
          <w:p w:rsidR="00C0464D" w:rsidRPr="00EB27AA" w:rsidRDefault="00C0464D" w:rsidP="00923700">
            <w:pPr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Vendu</w:t>
            </w:r>
            <w:r w:rsidR="00923700" w:rsidRPr="00EB27AA">
              <w:rPr>
                <w:rFonts w:ascii="Century Gothic" w:hAnsi="Century Gothic"/>
                <w:sz w:val="18"/>
                <w:szCs w:val="18"/>
                <w:lang w:val="fr-BE"/>
              </w:rPr>
              <w:t>e</w:t>
            </w:r>
          </w:p>
        </w:tc>
        <w:tc>
          <w:tcPr>
            <w:tcW w:w="1121" w:type="dxa"/>
            <w:shd w:val="clear" w:color="auto" w:fill="8CCACA"/>
            <w:vAlign w:val="center"/>
          </w:tcPr>
          <w:p w:rsidR="00C0464D" w:rsidRPr="00EB27AA" w:rsidRDefault="00C0464D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E400F4" w:rsidRPr="00B40551" w:rsidTr="001B5552">
        <w:tc>
          <w:tcPr>
            <w:tcW w:w="5033" w:type="dxa"/>
          </w:tcPr>
          <w:p w:rsidR="009B0647" w:rsidRPr="009B0647" w:rsidRDefault="00EE2E1C" w:rsidP="00E41D79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rFonts w:ascii="Century Gothic" w:hAnsi="Century Gothic"/>
                <w:b/>
                <w:lang w:val="fr-BE"/>
              </w:rPr>
              <w:t>BARVAUX</w:t>
            </w:r>
          </w:p>
          <w:p w:rsidR="009B0647" w:rsidRPr="00EB27AA" w:rsidRDefault="009B0647" w:rsidP="00E41D79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EB27AA">
              <w:rPr>
                <w:rFonts w:ascii="Century Gothic" w:hAnsi="Century Gothic"/>
                <w:sz w:val="22"/>
                <w:szCs w:val="22"/>
                <w:lang w:val="fr-BE"/>
              </w:rPr>
              <w:t>Alisiers</w:t>
            </w:r>
          </w:p>
          <w:p w:rsidR="009B0647" w:rsidRDefault="007929CC" w:rsidP="00E41D79">
            <w:pPr>
              <w:rPr>
                <w:rFonts w:ascii="Century Gothic" w:hAnsi="Century Gothic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BARVAUX</w:t>
            </w:r>
          </w:p>
          <w:p w:rsidR="009B0647" w:rsidRPr="007929CC" w:rsidRDefault="009B0647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B0647" w:rsidRDefault="009B0647" w:rsidP="00E41D79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965534">
              <w:rPr>
                <w:rFonts w:ascii="Century Gothic" w:hAnsi="Century Gothic"/>
                <w:sz w:val="16"/>
                <w:szCs w:val="16"/>
                <w:lang w:val="fr-BE"/>
              </w:rPr>
              <w:t>Ph. LECOCQ</w:t>
            </w:r>
          </w:p>
          <w:p w:rsidR="009B0647" w:rsidRPr="00B40551" w:rsidRDefault="00922AD4" w:rsidP="00E41D79">
            <w:pPr>
              <w:rPr>
                <w:rFonts w:ascii="Century Gothic" w:hAnsi="Century Gothic"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49024" behindDoc="1" locked="0" layoutInCell="1" allowOverlap="1" wp14:anchorId="7B4BC4F8" wp14:editId="24D04EDD">
                  <wp:simplePos x="0" y="0"/>
                  <wp:positionH relativeFrom="column">
                    <wp:posOffset>2164715</wp:posOffset>
                  </wp:positionH>
                  <wp:positionV relativeFrom="paragraph">
                    <wp:posOffset>-871855</wp:posOffset>
                  </wp:positionV>
                  <wp:extent cx="1343660" cy="1073150"/>
                  <wp:effectExtent l="19050" t="0" r="8890" b="0"/>
                  <wp:wrapTight wrapText="bothSides">
                    <wp:wrapPolygon edited="0">
                      <wp:start x="-306" y="0"/>
                      <wp:lineTo x="-306" y="21089"/>
                      <wp:lineTo x="21743" y="21089"/>
                      <wp:lineTo x="21743" y="0"/>
                      <wp:lineTo x="-306" y="0"/>
                    </wp:wrapPolygon>
                  </wp:wrapTight>
                  <wp:docPr id="152" name="Image 6" descr="DSC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DSC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07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0647"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 w:rsidR="00965534"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TASIA</w:t>
            </w:r>
          </w:p>
        </w:tc>
        <w:tc>
          <w:tcPr>
            <w:tcW w:w="701" w:type="dxa"/>
          </w:tcPr>
          <w:p w:rsidR="009B0647" w:rsidRPr="00EB27AA" w:rsidRDefault="00965534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2005</w:t>
            </w:r>
          </w:p>
        </w:tc>
        <w:tc>
          <w:tcPr>
            <w:tcW w:w="618" w:type="dxa"/>
            <w:vAlign w:val="center"/>
          </w:tcPr>
          <w:p w:rsidR="009B0647" w:rsidRPr="00EB27AA" w:rsidRDefault="00E400F4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3</w:t>
            </w:r>
          </w:p>
        </w:tc>
        <w:tc>
          <w:tcPr>
            <w:tcW w:w="618" w:type="dxa"/>
            <w:vAlign w:val="center"/>
          </w:tcPr>
          <w:p w:rsidR="009B0647" w:rsidRPr="00EB27AA" w:rsidRDefault="009B064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81" w:type="dxa"/>
            <w:vAlign w:val="center"/>
          </w:tcPr>
          <w:p w:rsidR="009B0647" w:rsidRPr="00EB27AA" w:rsidRDefault="009B064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1" w:type="dxa"/>
            <w:vAlign w:val="center"/>
          </w:tcPr>
          <w:p w:rsidR="009B0647" w:rsidRPr="00EB27AA" w:rsidRDefault="00965534" w:rsidP="00965534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3 </w:t>
            </w:r>
            <w:r w:rsidR="009B0647"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à 2 </w:t>
            </w:r>
            <w:proofErr w:type="spellStart"/>
            <w:r w:rsidR="009B0647"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B0647" w:rsidRPr="00B40551" w:rsidTr="001B5552">
        <w:tc>
          <w:tcPr>
            <w:tcW w:w="5033" w:type="dxa"/>
          </w:tcPr>
          <w:p w:rsidR="009B0647" w:rsidRPr="009B0647" w:rsidRDefault="00922AD4" w:rsidP="009B0647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38784" behindDoc="0" locked="0" layoutInCell="1" allowOverlap="1" wp14:anchorId="666E35FF" wp14:editId="2D1A5CF1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9525</wp:posOffset>
                  </wp:positionV>
                  <wp:extent cx="810895" cy="1081405"/>
                  <wp:effectExtent l="19050" t="0" r="8255" b="0"/>
                  <wp:wrapSquare wrapText="bothSides"/>
                  <wp:docPr id="77" name="Image 2" descr="107-0789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107-0789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2E1C">
              <w:rPr>
                <w:rFonts w:ascii="Century Gothic" w:hAnsi="Century Gothic"/>
                <w:b/>
                <w:lang w:val="fr-BE"/>
              </w:rPr>
              <w:t>BARVAUX</w:t>
            </w:r>
          </w:p>
          <w:p w:rsidR="009B0647" w:rsidRPr="00EB27AA" w:rsidRDefault="009B0647" w:rsidP="009B0647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EB27AA">
              <w:rPr>
                <w:rFonts w:ascii="Century Gothic" w:hAnsi="Century Gothic"/>
                <w:sz w:val="22"/>
                <w:szCs w:val="22"/>
                <w:lang w:val="fr-BE"/>
              </w:rPr>
              <w:t xml:space="preserve">Rue </w:t>
            </w:r>
            <w:proofErr w:type="spellStart"/>
            <w:r w:rsidRPr="00EB27AA">
              <w:rPr>
                <w:rFonts w:ascii="Century Gothic" w:hAnsi="Century Gothic"/>
                <w:sz w:val="22"/>
                <w:szCs w:val="22"/>
                <w:lang w:val="fr-BE"/>
              </w:rPr>
              <w:t>Ténimont</w:t>
            </w:r>
            <w:proofErr w:type="spellEnd"/>
            <w:r w:rsidRPr="00EB27AA">
              <w:rPr>
                <w:rFonts w:ascii="Century Gothic" w:hAnsi="Century Gothic"/>
                <w:sz w:val="22"/>
                <w:szCs w:val="22"/>
                <w:lang w:val="fr-BE"/>
              </w:rPr>
              <w:t xml:space="preserve"> 18</w:t>
            </w:r>
            <w:r w:rsidR="00583CDC" w:rsidRPr="00EB27AA">
              <w:rPr>
                <w:rFonts w:ascii="Century Gothic" w:hAnsi="Century Gothic"/>
                <w:sz w:val="22"/>
                <w:szCs w:val="22"/>
                <w:lang w:val="fr-BE"/>
              </w:rPr>
              <w:t xml:space="preserve"> </w:t>
            </w:r>
            <w:r w:rsidR="00583CDC" w:rsidRPr="00EB27AA">
              <w:rPr>
                <w:rFonts w:ascii="Century Gothic" w:hAnsi="Century Gothic"/>
                <w:sz w:val="22"/>
                <w:szCs w:val="22"/>
                <w:lang w:val="fr-BE"/>
              </w:rPr>
              <w:sym w:font="Wingdings" w:char="F0F0"/>
            </w:r>
          </w:p>
          <w:p w:rsidR="00583CDC" w:rsidRPr="00EB27AA" w:rsidRDefault="00583CDC" w:rsidP="00583CDC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EB27AA">
              <w:rPr>
                <w:rFonts w:ascii="Century Gothic" w:hAnsi="Century Gothic"/>
                <w:sz w:val="22"/>
                <w:szCs w:val="22"/>
                <w:lang w:val="fr-BE"/>
              </w:rPr>
              <w:t xml:space="preserve">Rue </w:t>
            </w:r>
            <w:proofErr w:type="spellStart"/>
            <w:r w:rsidRPr="00EB27AA">
              <w:rPr>
                <w:rFonts w:ascii="Century Gothic" w:hAnsi="Century Gothic"/>
                <w:sz w:val="22"/>
                <w:szCs w:val="22"/>
                <w:lang w:val="fr-BE"/>
              </w:rPr>
              <w:t>Chayeneux</w:t>
            </w:r>
            <w:proofErr w:type="spellEnd"/>
            <w:r w:rsidRPr="00EB27AA">
              <w:rPr>
                <w:rFonts w:ascii="Century Gothic" w:hAnsi="Century Gothic"/>
                <w:sz w:val="22"/>
                <w:szCs w:val="22"/>
                <w:lang w:val="fr-BE"/>
              </w:rPr>
              <w:t xml:space="preserve"> 4</w:t>
            </w:r>
          </w:p>
          <w:p w:rsidR="007929CC" w:rsidRPr="004A6F69" w:rsidRDefault="007929CC" w:rsidP="007929CC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BARVAUX</w:t>
            </w:r>
          </w:p>
          <w:p w:rsidR="009B0647" w:rsidRPr="007929CC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B0647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965534">
              <w:rPr>
                <w:rFonts w:ascii="Century Gothic" w:hAnsi="Century Gothic"/>
                <w:sz w:val="16"/>
                <w:szCs w:val="16"/>
                <w:lang w:val="fr-BE"/>
              </w:rPr>
              <w:t>A. VRANCKEN</w:t>
            </w:r>
          </w:p>
          <w:p w:rsidR="009B0647" w:rsidRPr="00B40551" w:rsidRDefault="009B0647" w:rsidP="009B0647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 w:rsidR="00965534"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TASIA</w:t>
            </w:r>
          </w:p>
        </w:tc>
        <w:tc>
          <w:tcPr>
            <w:tcW w:w="701" w:type="dxa"/>
          </w:tcPr>
          <w:p w:rsidR="009B0647" w:rsidRPr="00EB27AA" w:rsidRDefault="00965534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2004</w:t>
            </w:r>
          </w:p>
        </w:tc>
        <w:tc>
          <w:tcPr>
            <w:tcW w:w="618" w:type="dxa"/>
            <w:vAlign w:val="center"/>
          </w:tcPr>
          <w:p w:rsidR="009B0647" w:rsidRPr="00EB27AA" w:rsidRDefault="00583CDC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18" w:type="dxa"/>
            <w:vAlign w:val="center"/>
          </w:tcPr>
          <w:p w:rsidR="009B0647" w:rsidRPr="00EB27AA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81" w:type="dxa"/>
            <w:vAlign w:val="center"/>
          </w:tcPr>
          <w:p w:rsidR="009B0647" w:rsidRPr="00EB27AA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1" w:type="dxa"/>
            <w:vAlign w:val="center"/>
          </w:tcPr>
          <w:p w:rsidR="009B0647" w:rsidRPr="00EB27AA" w:rsidRDefault="00583CDC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  <w:r w:rsidR="009B0647"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2 </w:t>
            </w:r>
            <w:proofErr w:type="spellStart"/>
            <w:r w:rsidR="009B0647"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B0647" w:rsidRPr="00B40551" w:rsidTr="001B5552">
        <w:tc>
          <w:tcPr>
            <w:tcW w:w="5033" w:type="dxa"/>
          </w:tcPr>
          <w:p w:rsidR="009B0647" w:rsidRPr="009B0647" w:rsidRDefault="00922AD4" w:rsidP="009B0647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637760" behindDoc="0" locked="0" layoutInCell="1" allowOverlap="1" wp14:anchorId="676C5334" wp14:editId="41C0E0EF">
                  <wp:simplePos x="0" y="0"/>
                  <wp:positionH relativeFrom="column">
                    <wp:posOffset>2689225</wp:posOffset>
                  </wp:positionH>
                  <wp:positionV relativeFrom="paragraph">
                    <wp:posOffset>-7620</wp:posOffset>
                  </wp:positionV>
                  <wp:extent cx="810895" cy="1081405"/>
                  <wp:effectExtent l="19050" t="0" r="8255" b="0"/>
                  <wp:wrapSquare wrapText="bothSides"/>
                  <wp:docPr id="76" name="Image 1" descr="107-0785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107-0785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E2E1C">
              <w:rPr>
                <w:rFonts w:ascii="Century Gothic" w:hAnsi="Century Gothic"/>
                <w:b/>
                <w:lang w:val="fr-BE"/>
              </w:rPr>
              <w:t>BARVAUX</w:t>
            </w:r>
          </w:p>
          <w:p w:rsidR="009B0647" w:rsidRPr="00EB27AA" w:rsidRDefault="009B0647" w:rsidP="009B0647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EB27AA">
              <w:rPr>
                <w:rFonts w:ascii="Century Gothic" w:hAnsi="Century Gothic"/>
                <w:sz w:val="22"/>
                <w:szCs w:val="22"/>
                <w:lang w:val="fr-BE"/>
              </w:rPr>
              <w:t xml:space="preserve">Rue </w:t>
            </w:r>
            <w:proofErr w:type="spellStart"/>
            <w:r w:rsidRPr="00EB27AA">
              <w:rPr>
                <w:rFonts w:ascii="Century Gothic" w:hAnsi="Century Gothic"/>
                <w:sz w:val="22"/>
                <w:szCs w:val="22"/>
                <w:lang w:val="fr-BE"/>
              </w:rPr>
              <w:t>Chainrue</w:t>
            </w:r>
            <w:proofErr w:type="spellEnd"/>
            <w:r w:rsidRPr="00EB27AA">
              <w:rPr>
                <w:rFonts w:ascii="Century Gothic" w:hAnsi="Century Gothic"/>
                <w:sz w:val="22"/>
                <w:szCs w:val="22"/>
                <w:lang w:val="fr-BE"/>
              </w:rPr>
              <w:t xml:space="preserve"> 74</w:t>
            </w:r>
          </w:p>
          <w:p w:rsidR="007929CC" w:rsidRPr="004A6F69" w:rsidRDefault="007929CC" w:rsidP="007929CC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BARVAUX</w:t>
            </w:r>
          </w:p>
          <w:p w:rsidR="009B0647" w:rsidRPr="007929CC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B0647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965534">
              <w:rPr>
                <w:rFonts w:ascii="Century Gothic" w:hAnsi="Century Gothic"/>
                <w:sz w:val="16"/>
                <w:szCs w:val="16"/>
                <w:lang w:val="fr-BE"/>
              </w:rPr>
              <w:t>A. VRANCKEN</w:t>
            </w:r>
          </w:p>
          <w:p w:rsidR="009B0647" w:rsidRPr="00B40551" w:rsidRDefault="009B0647" w:rsidP="009B0647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 w:rsidR="00965534"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TASIA</w:t>
            </w:r>
          </w:p>
        </w:tc>
        <w:tc>
          <w:tcPr>
            <w:tcW w:w="701" w:type="dxa"/>
          </w:tcPr>
          <w:p w:rsidR="009B0647" w:rsidRPr="00EB27AA" w:rsidRDefault="00965534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2004</w:t>
            </w:r>
          </w:p>
        </w:tc>
        <w:tc>
          <w:tcPr>
            <w:tcW w:w="618" w:type="dxa"/>
            <w:vAlign w:val="center"/>
          </w:tcPr>
          <w:p w:rsidR="009B0647" w:rsidRPr="00EB27AA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18" w:type="dxa"/>
            <w:vAlign w:val="center"/>
          </w:tcPr>
          <w:p w:rsidR="009B0647" w:rsidRPr="00EB27AA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81" w:type="dxa"/>
            <w:vAlign w:val="center"/>
          </w:tcPr>
          <w:p w:rsidR="009B0647" w:rsidRPr="00EB27AA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1" w:type="dxa"/>
            <w:vAlign w:val="center"/>
          </w:tcPr>
          <w:p w:rsidR="009B0647" w:rsidRPr="00EB27AA" w:rsidRDefault="009B064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0F7E48" w:rsidRPr="00B40551" w:rsidTr="001B5552">
        <w:trPr>
          <w:trHeight w:val="714"/>
        </w:trPr>
        <w:tc>
          <w:tcPr>
            <w:tcW w:w="5033" w:type="dxa"/>
            <w:vMerge w:val="restart"/>
          </w:tcPr>
          <w:p w:rsidR="000F7E48" w:rsidRPr="00EE2E1C" w:rsidRDefault="000F7E48" w:rsidP="000F7E48">
            <w:pPr>
              <w:rPr>
                <w:rFonts w:ascii="Century Gothic" w:hAnsi="Century Gothic"/>
                <w:b/>
                <w:color w:val="000000"/>
                <w:lang w:val="fr-BE"/>
              </w:rPr>
            </w:pPr>
            <w:r w:rsidRPr="00EE2E1C">
              <w:rPr>
                <w:rFonts w:ascii="Century Gothic" w:hAnsi="Century Gothic"/>
                <w:b/>
                <w:color w:val="000000"/>
                <w:lang w:val="fr-BE"/>
              </w:rPr>
              <w:t>BARVAUX</w:t>
            </w:r>
          </w:p>
          <w:p w:rsidR="000F7E48" w:rsidRPr="00EB27AA" w:rsidRDefault="00EB27AA" w:rsidP="000F7E48">
            <w:pPr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>Le M</w:t>
            </w:r>
            <w:r w:rsidR="000F7E48" w:rsidRPr="00EB27AA"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>agnolia</w:t>
            </w:r>
          </w:p>
          <w:p w:rsidR="007929CC" w:rsidRPr="0077465F" w:rsidRDefault="007929CC" w:rsidP="007929CC">
            <w:pPr>
              <w:rPr>
                <w:rFonts w:ascii="Century Gothic" w:hAnsi="Century Gothic"/>
                <w:color w:val="808080"/>
                <w:sz w:val="16"/>
                <w:szCs w:val="16"/>
              </w:rPr>
            </w:pPr>
            <w:r w:rsidRPr="0077465F">
              <w:rPr>
                <w:rFonts w:ascii="Century Gothic" w:hAnsi="Century Gothic"/>
                <w:color w:val="808080"/>
                <w:sz w:val="16"/>
                <w:szCs w:val="16"/>
              </w:rPr>
              <w:t>AC : BARVAUX</w:t>
            </w:r>
          </w:p>
          <w:p w:rsidR="00625421" w:rsidRPr="00EB27AA" w:rsidRDefault="00625421" w:rsidP="000F7E48">
            <w:pPr>
              <w:rPr>
                <w:rFonts w:ascii="Century Gothic" w:hAnsi="Century Gothic"/>
                <w:color w:val="000000"/>
                <w:sz w:val="8"/>
                <w:szCs w:val="8"/>
              </w:rPr>
            </w:pPr>
          </w:p>
          <w:p w:rsidR="00E74BDB" w:rsidRPr="0077465F" w:rsidRDefault="000F7E48" w:rsidP="000F7E4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77465F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Architecte : </w:t>
            </w:r>
          </w:p>
          <w:p w:rsidR="000F7E48" w:rsidRPr="0077465F" w:rsidRDefault="000F7E48" w:rsidP="000F7E48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77465F">
              <w:rPr>
                <w:rFonts w:ascii="Century Gothic" w:hAnsi="Century Gothic"/>
                <w:color w:val="000000"/>
                <w:sz w:val="16"/>
                <w:szCs w:val="16"/>
              </w:rPr>
              <w:t>B. CHARIOT</w:t>
            </w:r>
          </w:p>
          <w:p w:rsidR="00E74BDB" w:rsidRDefault="000F7E48" w:rsidP="000F7E48">
            <w:pPr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</w:pPr>
            <w:r w:rsidRPr="00EE2E1C"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  <w:t xml:space="preserve"> </w:t>
            </w:r>
          </w:p>
          <w:p w:rsidR="000F7E48" w:rsidRPr="00EE2E1C" w:rsidRDefault="00EB27AA" w:rsidP="00EB27AA">
            <w:pPr>
              <w:rPr>
                <w:rFonts w:ascii="Century Gothic" w:hAnsi="Century Gothic"/>
                <w:color w:val="000000"/>
                <w:lang w:val="fr-BE"/>
              </w:rPr>
            </w:pPr>
            <w:r>
              <w:rPr>
                <w:rFonts w:ascii="Century Gothic" w:hAnsi="Century Gothic"/>
                <w:noProof/>
                <w:color w:val="000000"/>
                <w:lang w:val="en-US" w:eastAsia="en-US"/>
              </w:rPr>
              <w:drawing>
                <wp:anchor distT="0" distB="0" distL="114300" distR="114300" simplePos="0" relativeHeight="251654144" behindDoc="1" locked="0" layoutInCell="1" allowOverlap="1" wp14:anchorId="1F821202" wp14:editId="5BF9A0C1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-1179830</wp:posOffset>
                  </wp:positionV>
                  <wp:extent cx="2059305" cy="1077595"/>
                  <wp:effectExtent l="0" t="0" r="0" b="8255"/>
                  <wp:wrapTight wrapText="bothSides">
                    <wp:wrapPolygon edited="0">
                      <wp:start x="0" y="0"/>
                      <wp:lineTo x="0" y="21384"/>
                      <wp:lineTo x="21380" y="21384"/>
                      <wp:lineTo x="21380" y="0"/>
                      <wp:lineTo x="0" y="0"/>
                    </wp:wrapPolygon>
                  </wp:wrapTight>
                  <wp:docPr id="173" name="Image 1" descr="DSC0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DSC00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/>
                          <a:srcRect l="10996" t="25800" b="12569"/>
                          <a:stretch/>
                        </pic:blipFill>
                        <pic:spPr bwMode="auto">
                          <a:xfrm>
                            <a:off x="0" y="0"/>
                            <a:ext cx="205930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7E48"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  <w:t>SA SACOTRALUX</w:t>
            </w:r>
          </w:p>
        </w:tc>
        <w:tc>
          <w:tcPr>
            <w:tcW w:w="701" w:type="dxa"/>
            <w:vMerge w:val="restart"/>
          </w:tcPr>
          <w:p w:rsidR="000F7E48" w:rsidRPr="00EB27AA" w:rsidRDefault="000F7E48" w:rsidP="000F7E4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2010</w:t>
            </w:r>
          </w:p>
        </w:tc>
        <w:tc>
          <w:tcPr>
            <w:tcW w:w="618" w:type="dxa"/>
            <w:vAlign w:val="center"/>
          </w:tcPr>
          <w:p w:rsidR="000F7E48" w:rsidRPr="00EB27AA" w:rsidRDefault="000F7E48" w:rsidP="000F7E4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2</w:t>
            </w:r>
          </w:p>
        </w:tc>
        <w:tc>
          <w:tcPr>
            <w:tcW w:w="618" w:type="dxa"/>
            <w:vAlign w:val="center"/>
          </w:tcPr>
          <w:p w:rsidR="000F7E48" w:rsidRPr="00EB27AA" w:rsidRDefault="000F7E48" w:rsidP="000F7E4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A</w:t>
            </w:r>
          </w:p>
        </w:tc>
        <w:tc>
          <w:tcPr>
            <w:tcW w:w="981" w:type="dxa"/>
            <w:vAlign w:val="center"/>
          </w:tcPr>
          <w:p w:rsidR="000F7E48" w:rsidRPr="00EB27AA" w:rsidRDefault="000F7E48" w:rsidP="000F7E4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1" w:type="dxa"/>
            <w:vAlign w:val="center"/>
          </w:tcPr>
          <w:p w:rsidR="00AA69CB" w:rsidRPr="00EB27AA" w:rsidRDefault="000F7E48" w:rsidP="000F7E48">
            <w:pPr>
              <w:jc w:val="right"/>
              <w:rPr>
                <w:rFonts w:ascii="Century Gothic" w:hAnsi="Century Gothic"/>
                <w:b/>
                <w:color w:val="B6DDE8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2 à 2 </w:t>
            </w:r>
            <w:proofErr w:type="spellStart"/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  <w:r w:rsidR="00AA69CB" w:rsidRPr="00EB27AA">
              <w:rPr>
                <w:rFonts w:ascii="Century Gothic" w:hAnsi="Century Gothic"/>
                <w:b/>
                <w:color w:val="B6DDE8"/>
                <w:sz w:val="18"/>
                <w:szCs w:val="18"/>
                <w:lang w:val="fr-BE"/>
              </w:rPr>
              <w:t xml:space="preserve"> </w:t>
            </w:r>
          </w:p>
          <w:p w:rsidR="000F7E48" w:rsidRPr="00EB27AA" w:rsidRDefault="00AA69CB" w:rsidP="00851ECB">
            <w:pPr>
              <w:jc w:val="right"/>
              <w:rPr>
                <w:rFonts w:ascii="Century Gothic" w:hAnsi="Century Gothic"/>
                <w:color w:val="92CDDC" w:themeColor="accent5" w:themeTint="99"/>
                <w:sz w:val="18"/>
                <w:szCs w:val="18"/>
                <w:lang w:val="fr-BE"/>
              </w:rPr>
            </w:pPr>
            <w:r w:rsidRPr="0057398C">
              <w:rPr>
                <w:rFonts w:ascii="Century Gothic" w:hAnsi="Century Gothic"/>
                <w:b/>
                <w:color w:val="8CCACA"/>
                <w:sz w:val="18"/>
                <w:szCs w:val="18"/>
                <w:lang w:val="fr-BE"/>
              </w:rPr>
              <w:t xml:space="preserve">1 </w:t>
            </w:r>
            <w:r w:rsidR="00666250" w:rsidRPr="0057398C">
              <w:rPr>
                <w:rFonts w:ascii="Century Gothic" w:hAnsi="Century Gothic"/>
                <w:b/>
                <w:color w:val="8CCACA"/>
                <w:sz w:val="18"/>
                <w:szCs w:val="18"/>
                <w:lang w:val="fr-BE"/>
              </w:rPr>
              <w:t>adapté</w:t>
            </w:r>
          </w:p>
        </w:tc>
      </w:tr>
      <w:tr w:rsidR="000F7E48" w:rsidRPr="00B40551" w:rsidTr="001B5552">
        <w:trPr>
          <w:trHeight w:val="713"/>
        </w:trPr>
        <w:tc>
          <w:tcPr>
            <w:tcW w:w="5033" w:type="dxa"/>
            <w:vMerge/>
          </w:tcPr>
          <w:p w:rsidR="000F7E48" w:rsidRDefault="000F7E48" w:rsidP="000F7E48">
            <w:pPr>
              <w:rPr>
                <w:noProof/>
              </w:rPr>
            </w:pPr>
          </w:p>
        </w:tc>
        <w:tc>
          <w:tcPr>
            <w:tcW w:w="701" w:type="dxa"/>
            <w:vMerge/>
          </w:tcPr>
          <w:p w:rsidR="000F7E48" w:rsidRPr="00EB27AA" w:rsidRDefault="000F7E48" w:rsidP="000F7E4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</w:p>
        </w:tc>
        <w:tc>
          <w:tcPr>
            <w:tcW w:w="618" w:type="dxa"/>
            <w:vAlign w:val="center"/>
          </w:tcPr>
          <w:p w:rsidR="000F7E48" w:rsidRPr="00EB27AA" w:rsidRDefault="000F7E48" w:rsidP="000F7E4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2</w:t>
            </w:r>
          </w:p>
        </w:tc>
        <w:tc>
          <w:tcPr>
            <w:tcW w:w="618" w:type="dxa"/>
            <w:vAlign w:val="center"/>
          </w:tcPr>
          <w:p w:rsidR="000F7E48" w:rsidRPr="00EB27AA" w:rsidRDefault="000F7E48" w:rsidP="000F7E4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A</w:t>
            </w:r>
          </w:p>
        </w:tc>
        <w:tc>
          <w:tcPr>
            <w:tcW w:w="981" w:type="dxa"/>
            <w:vAlign w:val="center"/>
          </w:tcPr>
          <w:p w:rsidR="000F7E48" w:rsidRPr="00EB27AA" w:rsidRDefault="000F7E48" w:rsidP="000F7E4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Moyen</w:t>
            </w:r>
          </w:p>
        </w:tc>
        <w:tc>
          <w:tcPr>
            <w:tcW w:w="1121" w:type="dxa"/>
            <w:vAlign w:val="center"/>
          </w:tcPr>
          <w:p w:rsidR="007D628C" w:rsidRPr="00EB27AA" w:rsidRDefault="000F7E48" w:rsidP="00AA69CB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1 à 2 </w:t>
            </w:r>
            <w:proofErr w:type="spellStart"/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</w:p>
          <w:p w:rsidR="00AA69CB" w:rsidRPr="00EB27AA" w:rsidRDefault="000F7E48" w:rsidP="00AA69CB">
            <w:pPr>
              <w:jc w:val="right"/>
              <w:rPr>
                <w:rFonts w:ascii="Century Gothic" w:hAnsi="Century Gothic"/>
                <w:b/>
                <w:color w:val="B6DDE8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  <w:r w:rsidR="00AA69CB" w:rsidRPr="00EB27AA">
              <w:rPr>
                <w:rFonts w:ascii="Century Gothic" w:hAnsi="Century Gothic"/>
                <w:b/>
                <w:color w:val="B6DDE8"/>
                <w:sz w:val="18"/>
                <w:szCs w:val="18"/>
                <w:lang w:val="fr-BE"/>
              </w:rPr>
              <w:t xml:space="preserve"> </w:t>
            </w:r>
          </w:p>
          <w:p w:rsidR="00EF6F15" w:rsidRPr="00EB27AA" w:rsidRDefault="00666250" w:rsidP="00851ECB">
            <w:pPr>
              <w:jc w:val="right"/>
              <w:rPr>
                <w:rFonts w:ascii="Century Gothic" w:hAnsi="Century Gothic"/>
                <w:color w:val="92CDDC" w:themeColor="accent5" w:themeTint="99"/>
                <w:sz w:val="18"/>
                <w:szCs w:val="18"/>
                <w:lang w:val="fr-BE"/>
              </w:rPr>
            </w:pPr>
            <w:r w:rsidRPr="0057398C">
              <w:rPr>
                <w:rFonts w:ascii="Century Gothic" w:hAnsi="Century Gothic"/>
                <w:b/>
                <w:color w:val="8CCACA"/>
                <w:sz w:val="18"/>
                <w:szCs w:val="18"/>
                <w:lang w:val="fr-BE"/>
              </w:rPr>
              <w:t>1 adapté</w:t>
            </w:r>
          </w:p>
        </w:tc>
      </w:tr>
      <w:tr w:rsidR="009B0647" w:rsidRPr="00B40551" w:rsidTr="001B5552">
        <w:tc>
          <w:tcPr>
            <w:tcW w:w="5033" w:type="dxa"/>
          </w:tcPr>
          <w:p w:rsidR="009B0647" w:rsidRPr="009B0647" w:rsidRDefault="00922AD4" w:rsidP="009B0647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rFonts w:ascii="Century Gothic" w:hAnsi="Century Gothic"/>
                <w:noProof/>
                <w:lang w:val="en-US" w:eastAsia="en-US"/>
              </w:rPr>
              <w:drawing>
                <wp:anchor distT="0" distB="0" distL="114300" distR="114300" simplePos="0" relativeHeight="251652096" behindDoc="1" locked="0" layoutInCell="1" allowOverlap="1" wp14:anchorId="1298F7A3" wp14:editId="1160F4CB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1905</wp:posOffset>
                  </wp:positionV>
                  <wp:extent cx="1177290" cy="1081405"/>
                  <wp:effectExtent l="19050" t="0" r="3810" b="0"/>
                  <wp:wrapTight wrapText="bothSides">
                    <wp:wrapPolygon edited="0">
                      <wp:start x="-350" y="0"/>
                      <wp:lineTo x="-350" y="21308"/>
                      <wp:lineTo x="21670" y="21308"/>
                      <wp:lineTo x="21670" y="0"/>
                      <wp:lineTo x="-350" y="0"/>
                    </wp:wrapPolygon>
                  </wp:wrapTight>
                  <wp:docPr id="158" name="Image 1" descr="DSC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DSC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081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0647" w:rsidRPr="009B0647">
              <w:rPr>
                <w:rFonts w:ascii="Century Gothic" w:hAnsi="Century Gothic"/>
                <w:b/>
                <w:lang w:val="fr-BE"/>
              </w:rPr>
              <w:t>BOMAL</w:t>
            </w:r>
          </w:p>
          <w:p w:rsidR="009B0647" w:rsidRPr="00EB27AA" w:rsidRDefault="009B0647" w:rsidP="009B0647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EB27AA">
              <w:rPr>
                <w:rFonts w:ascii="Century Gothic" w:hAnsi="Century Gothic"/>
                <w:sz w:val="22"/>
                <w:szCs w:val="22"/>
                <w:lang w:val="fr-BE"/>
              </w:rPr>
              <w:t>Rue du Marché</w:t>
            </w:r>
          </w:p>
          <w:p w:rsidR="007929CC" w:rsidRPr="004A6F69" w:rsidRDefault="007929CC" w:rsidP="007929CC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BOMAL</w:t>
            </w:r>
          </w:p>
          <w:p w:rsidR="009B0647" w:rsidRPr="00595158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9B0647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402F06">
              <w:rPr>
                <w:rFonts w:ascii="Century Gothic" w:hAnsi="Century Gothic"/>
                <w:sz w:val="16"/>
                <w:szCs w:val="16"/>
                <w:lang w:val="fr-BE"/>
              </w:rPr>
              <w:t>A. VRANCKEN</w:t>
            </w:r>
          </w:p>
          <w:p w:rsidR="005E3A39" w:rsidRDefault="009B06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 w:rsidR="00402F06"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22125B">
              <w:rPr>
                <w:rFonts w:ascii="Century Gothic" w:hAnsi="Century Gothic"/>
                <w:sz w:val="16"/>
                <w:szCs w:val="16"/>
                <w:lang w:val="fr-BE"/>
              </w:rPr>
              <w:t xml:space="preserve">Ets J. </w:t>
            </w:r>
            <w:r w:rsidR="00402F06">
              <w:rPr>
                <w:rFonts w:ascii="Century Gothic" w:hAnsi="Century Gothic"/>
                <w:sz w:val="16"/>
                <w:szCs w:val="16"/>
                <w:lang w:val="fr-BE"/>
              </w:rPr>
              <w:t>NANDRIN</w:t>
            </w:r>
          </w:p>
          <w:p w:rsidR="00857C47" w:rsidRPr="005E3A39" w:rsidRDefault="00857C47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</w:tc>
        <w:tc>
          <w:tcPr>
            <w:tcW w:w="701" w:type="dxa"/>
          </w:tcPr>
          <w:p w:rsidR="009B0647" w:rsidRPr="00EB27AA" w:rsidRDefault="00965534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1998</w:t>
            </w:r>
          </w:p>
        </w:tc>
        <w:tc>
          <w:tcPr>
            <w:tcW w:w="618" w:type="dxa"/>
            <w:vAlign w:val="center"/>
          </w:tcPr>
          <w:p w:rsidR="009B0647" w:rsidRPr="00EB27AA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18" w:type="dxa"/>
            <w:vAlign w:val="center"/>
          </w:tcPr>
          <w:p w:rsidR="009B0647" w:rsidRPr="00EB27AA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81" w:type="dxa"/>
            <w:vAlign w:val="center"/>
          </w:tcPr>
          <w:p w:rsidR="009B0647" w:rsidRPr="00EB27AA" w:rsidRDefault="009B0647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1" w:type="dxa"/>
            <w:vAlign w:val="center"/>
          </w:tcPr>
          <w:p w:rsidR="009B0647" w:rsidRPr="00EB27AA" w:rsidRDefault="009B0647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2 </w:t>
            </w:r>
            <w:proofErr w:type="spellStart"/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0C1591" w:rsidRPr="00B40551" w:rsidTr="002D1964">
        <w:trPr>
          <w:trHeight w:val="942"/>
        </w:trPr>
        <w:tc>
          <w:tcPr>
            <w:tcW w:w="5033" w:type="dxa"/>
            <w:vMerge w:val="restart"/>
          </w:tcPr>
          <w:p w:rsidR="000C1591" w:rsidRPr="009B0647" w:rsidRDefault="00922AD4" w:rsidP="009B0647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44928" behindDoc="0" locked="0" layoutInCell="1" allowOverlap="1" wp14:anchorId="66A981E8" wp14:editId="0FE98EC1">
                  <wp:simplePos x="0" y="0"/>
                  <wp:positionH relativeFrom="column">
                    <wp:posOffset>1878330</wp:posOffset>
                  </wp:positionH>
                  <wp:positionV relativeFrom="paragraph">
                    <wp:posOffset>0</wp:posOffset>
                  </wp:positionV>
                  <wp:extent cx="1621790" cy="1112520"/>
                  <wp:effectExtent l="19050" t="0" r="0" b="0"/>
                  <wp:wrapSquare wrapText="bothSides"/>
                  <wp:docPr id="147" name="Image 16" descr="fevrier 2008 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fevrier 2008 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1591" w:rsidRPr="009B0647">
              <w:rPr>
                <w:rFonts w:ascii="Century Gothic" w:hAnsi="Century Gothic"/>
                <w:b/>
                <w:lang w:val="fr-BE"/>
              </w:rPr>
              <w:t>BOMAL</w:t>
            </w:r>
          </w:p>
          <w:p w:rsidR="000C1591" w:rsidRPr="00EB27AA" w:rsidRDefault="000C1591" w:rsidP="009B0647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EB27AA">
              <w:rPr>
                <w:rFonts w:ascii="Century Gothic" w:hAnsi="Century Gothic"/>
                <w:sz w:val="22"/>
                <w:szCs w:val="22"/>
                <w:lang w:val="fr-BE"/>
              </w:rPr>
              <w:t>La Potinière</w:t>
            </w:r>
          </w:p>
          <w:p w:rsidR="000C1591" w:rsidRDefault="00634DB3" w:rsidP="009B0647">
            <w:pPr>
              <w:rPr>
                <w:rFonts w:ascii="Century Gothic" w:hAnsi="Century Gothic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BOMAL</w:t>
            </w:r>
          </w:p>
          <w:p w:rsidR="000C1591" w:rsidRPr="00634DB3" w:rsidRDefault="000C1591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0C1591" w:rsidRDefault="000C1591" w:rsidP="009B0647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A. VRANCKEN</w:t>
            </w:r>
          </w:p>
          <w:p w:rsidR="00857C47" w:rsidRPr="00B40551" w:rsidRDefault="000C1591" w:rsidP="00857C47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MEURICE</w:t>
            </w:r>
          </w:p>
        </w:tc>
        <w:tc>
          <w:tcPr>
            <w:tcW w:w="701" w:type="dxa"/>
            <w:vMerge w:val="restart"/>
          </w:tcPr>
          <w:p w:rsidR="000C1591" w:rsidRPr="00EB27AA" w:rsidRDefault="000C1591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2002</w:t>
            </w:r>
          </w:p>
        </w:tc>
        <w:tc>
          <w:tcPr>
            <w:tcW w:w="618" w:type="dxa"/>
            <w:vAlign w:val="center"/>
          </w:tcPr>
          <w:p w:rsidR="000C1591" w:rsidRPr="00EB27AA" w:rsidRDefault="000C1591" w:rsidP="00037E0A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  <w:r w:rsidR="00037E0A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18" w:type="dxa"/>
            <w:vAlign w:val="center"/>
          </w:tcPr>
          <w:p w:rsidR="000C1591" w:rsidRPr="00EB27AA" w:rsidRDefault="000C1591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81" w:type="dxa"/>
            <w:vAlign w:val="center"/>
          </w:tcPr>
          <w:p w:rsidR="000C1591" w:rsidRPr="00EB27AA" w:rsidRDefault="000C1591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1" w:type="dxa"/>
            <w:vAlign w:val="center"/>
          </w:tcPr>
          <w:p w:rsidR="000C1591" w:rsidRPr="00EB27AA" w:rsidRDefault="000C1591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6 à 1 </w:t>
            </w:r>
            <w:proofErr w:type="spellStart"/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0C1591" w:rsidRPr="00EB27AA" w:rsidRDefault="00037E0A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  <w:r w:rsidR="000C1591"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2 </w:t>
            </w:r>
            <w:proofErr w:type="spellStart"/>
            <w:r w:rsidR="000C1591"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0C1591" w:rsidRPr="00EB27AA" w:rsidRDefault="000C1591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0C1591" w:rsidRPr="00B40551" w:rsidTr="001B5552">
        <w:trPr>
          <w:trHeight w:val="732"/>
        </w:trPr>
        <w:tc>
          <w:tcPr>
            <w:tcW w:w="5033" w:type="dxa"/>
            <w:vMerge/>
          </w:tcPr>
          <w:p w:rsidR="000C1591" w:rsidRDefault="000C1591" w:rsidP="009B0647">
            <w:pPr>
              <w:rPr>
                <w:noProof/>
              </w:rPr>
            </w:pPr>
          </w:p>
        </w:tc>
        <w:tc>
          <w:tcPr>
            <w:tcW w:w="701" w:type="dxa"/>
            <w:vMerge/>
          </w:tcPr>
          <w:p w:rsidR="000C1591" w:rsidRPr="00EB27AA" w:rsidRDefault="000C1591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18" w:type="dxa"/>
            <w:vAlign w:val="center"/>
          </w:tcPr>
          <w:p w:rsidR="000C1591" w:rsidRPr="00EB27AA" w:rsidRDefault="00037E0A" w:rsidP="009B31DA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18" w:type="dxa"/>
            <w:vAlign w:val="center"/>
          </w:tcPr>
          <w:p w:rsidR="000C1591" w:rsidRPr="00EB27AA" w:rsidRDefault="000C1591" w:rsidP="009B31DA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81" w:type="dxa"/>
            <w:vAlign w:val="center"/>
          </w:tcPr>
          <w:p w:rsidR="000C1591" w:rsidRPr="00EB27AA" w:rsidRDefault="000C1591" w:rsidP="000C159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Art.132</w:t>
            </w:r>
          </w:p>
        </w:tc>
        <w:tc>
          <w:tcPr>
            <w:tcW w:w="1121" w:type="dxa"/>
            <w:vAlign w:val="center"/>
          </w:tcPr>
          <w:p w:rsidR="000C1591" w:rsidRPr="00EB27AA" w:rsidRDefault="00037E0A" w:rsidP="009B31DA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  <w:r w:rsidR="000C1591"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2 </w:t>
            </w:r>
            <w:proofErr w:type="spellStart"/>
            <w:r w:rsidR="000C1591"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0F7E48" w:rsidRPr="00B40551" w:rsidTr="001B5552">
        <w:tc>
          <w:tcPr>
            <w:tcW w:w="5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E48" w:rsidRPr="00EE2E1C" w:rsidRDefault="000F7E48" w:rsidP="000F7E48">
            <w:pPr>
              <w:rPr>
                <w:rFonts w:ascii="Century Gothic" w:hAnsi="Century Gothic"/>
                <w:b/>
                <w:color w:val="000000"/>
                <w:lang w:val="fr-BE"/>
              </w:rPr>
            </w:pPr>
            <w:r w:rsidRPr="00EE2E1C">
              <w:rPr>
                <w:rFonts w:ascii="Century Gothic" w:hAnsi="Century Gothic"/>
                <w:b/>
                <w:color w:val="000000"/>
                <w:lang w:val="fr-BE"/>
              </w:rPr>
              <w:t>BORLON</w:t>
            </w:r>
          </w:p>
          <w:p w:rsidR="000F7E48" w:rsidRPr="00EB27AA" w:rsidRDefault="000F7E48" w:rsidP="000F7E48">
            <w:pPr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 xml:space="preserve">Presbytère </w:t>
            </w:r>
          </w:p>
          <w:p w:rsidR="000F7E48" w:rsidRPr="005E3A39" w:rsidRDefault="00634DB3" w:rsidP="000F7E48">
            <w:pPr>
              <w:rPr>
                <w:rFonts w:ascii="Century Gothic" w:hAnsi="Century Gothic"/>
                <w:color w:val="FF0000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BORLON</w:t>
            </w:r>
          </w:p>
          <w:p w:rsidR="000F7E48" w:rsidRPr="00634DB3" w:rsidRDefault="000F7E48" w:rsidP="000F7E48">
            <w:pPr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</w:pPr>
          </w:p>
          <w:p w:rsidR="000F7E48" w:rsidRPr="00EE2E1C" w:rsidRDefault="000F7E48" w:rsidP="000F7E48">
            <w:pPr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</w:pPr>
            <w:r w:rsidRPr="00EE2E1C"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  <w:t xml:space="preserve">Architecte : </w:t>
            </w:r>
            <w:r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  <w:t>B. LALOUX</w:t>
            </w:r>
          </w:p>
          <w:p w:rsidR="000F7E48" w:rsidRPr="00EE2E1C" w:rsidRDefault="00922AD4" w:rsidP="00EB27AA">
            <w:pPr>
              <w:rPr>
                <w:rFonts w:ascii="Century Gothic" w:hAnsi="Century Gothic"/>
                <w:color w:val="000000"/>
                <w:lang w:val="fr-BE"/>
              </w:rPr>
            </w:pPr>
            <w:r>
              <w:rPr>
                <w:rFonts w:ascii="Century Gothic" w:hAnsi="Century Gothic"/>
                <w:noProof/>
                <w:color w:val="000000"/>
                <w:lang w:val="en-US" w:eastAsia="en-US"/>
              </w:rPr>
              <w:drawing>
                <wp:anchor distT="0" distB="0" distL="114300" distR="114300" simplePos="0" relativeHeight="251653120" behindDoc="1" locked="0" layoutInCell="1" allowOverlap="1" wp14:anchorId="0873C1FD" wp14:editId="5BE5B5D0">
                  <wp:simplePos x="0" y="0"/>
                  <wp:positionH relativeFrom="column">
                    <wp:posOffset>1855470</wp:posOffset>
                  </wp:positionH>
                  <wp:positionV relativeFrom="paragraph">
                    <wp:posOffset>-859790</wp:posOffset>
                  </wp:positionV>
                  <wp:extent cx="1627505" cy="1075690"/>
                  <wp:effectExtent l="19050" t="0" r="0" b="0"/>
                  <wp:wrapTight wrapText="bothSides">
                    <wp:wrapPolygon edited="0">
                      <wp:start x="-253" y="0"/>
                      <wp:lineTo x="-253" y="21039"/>
                      <wp:lineTo x="21490" y="21039"/>
                      <wp:lineTo x="21490" y="0"/>
                      <wp:lineTo x="-253" y="0"/>
                    </wp:wrapPolygon>
                  </wp:wrapTight>
                  <wp:docPr id="172" name="Image 0" descr="P9210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0" descr="P9210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l="7137" b="19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7E48" w:rsidRPr="00EE2E1C"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  <w:t>Entrepreneur :</w:t>
            </w:r>
            <w:r w:rsidR="000F7E48"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  <w:t xml:space="preserve"> SA ONKEAU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E48" w:rsidRPr="00EB27AA" w:rsidRDefault="000F7E48" w:rsidP="000F7E4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2010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E48" w:rsidRPr="00EB27AA" w:rsidRDefault="000F7E48" w:rsidP="000F7E4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E48" w:rsidRPr="00EB27AA" w:rsidRDefault="000F7E48" w:rsidP="000F7E4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A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E48" w:rsidRPr="00EB27AA" w:rsidRDefault="000F7E48" w:rsidP="000F7E48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E48" w:rsidRPr="00EB27AA" w:rsidRDefault="000F7E48" w:rsidP="000F7E48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1 à 1 </w:t>
            </w:r>
            <w:proofErr w:type="spellStart"/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</w:p>
          <w:p w:rsidR="000F7E48" w:rsidRPr="00EB27AA" w:rsidRDefault="000F7E48" w:rsidP="000F7E48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2 à 2 </w:t>
            </w:r>
            <w:proofErr w:type="spellStart"/>
            <w:r w:rsidRPr="00EB27AA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0C1591" w:rsidRPr="00B40551" w:rsidTr="001B5552">
        <w:trPr>
          <w:trHeight w:val="896"/>
        </w:trPr>
        <w:tc>
          <w:tcPr>
            <w:tcW w:w="5033" w:type="dxa"/>
          </w:tcPr>
          <w:p w:rsidR="000C1591" w:rsidRPr="0077465F" w:rsidRDefault="00922AD4" w:rsidP="009B0647">
            <w:pPr>
              <w:rPr>
                <w:rFonts w:ascii="Century Gothic" w:hAnsi="Century Gothic"/>
                <w:b/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45952" behindDoc="0" locked="0" layoutInCell="1" allowOverlap="1" wp14:anchorId="167CE187" wp14:editId="4FE4C046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-8255</wp:posOffset>
                  </wp:positionV>
                  <wp:extent cx="1621790" cy="1105535"/>
                  <wp:effectExtent l="19050" t="0" r="0" b="0"/>
                  <wp:wrapSquare wrapText="bothSides"/>
                  <wp:docPr id="148" name="Image 17" descr="P101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7" descr="P101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C1591" w:rsidRPr="0077465F">
              <w:rPr>
                <w:rFonts w:ascii="Century Gothic" w:hAnsi="Century Gothic"/>
                <w:b/>
                <w:lang w:val="en-US"/>
              </w:rPr>
              <w:t>HEYD</w:t>
            </w:r>
          </w:p>
          <w:p w:rsidR="000C1591" w:rsidRPr="0077465F" w:rsidRDefault="000C1591" w:rsidP="009B0647">
            <w:pPr>
              <w:rPr>
                <w:rFonts w:ascii="Century Gothic" w:hAnsi="Century Gothic"/>
                <w:lang w:val="en-US"/>
              </w:rPr>
            </w:pPr>
            <w:proofErr w:type="spellStart"/>
            <w:r w:rsidRPr="0077465F">
              <w:rPr>
                <w:rFonts w:ascii="Century Gothic" w:hAnsi="Century Gothic"/>
                <w:lang w:val="en-US"/>
              </w:rPr>
              <w:t>Bihay</w:t>
            </w:r>
            <w:proofErr w:type="spellEnd"/>
            <w:r w:rsidRPr="0077465F">
              <w:rPr>
                <w:rFonts w:ascii="Century Gothic" w:hAnsi="Century Gothic"/>
                <w:lang w:val="en-US"/>
              </w:rPr>
              <w:t xml:space="preserve"> et </w:t>
            </w:r>
            <w:proofErr w:type="spellStart"/>
            <w:r w:rsidRPr="0077465F">
              <w:rPr>
                <w:rFonts w:ascii="Century Gothic" w:hAnsi="Century Gothic"/>
                <w:lang w:val="en-US"/>
              </w:rPr>
              <w:t>Baty</w:t>
            </w:r>
            <w:proofErr w:type="spellEnd"/>
          </w:p>
          <w:p w:rsidR="00634DB3" w:rsidRPr="00634DB3" w:rsidRDefault="00634DB3" w:rsidP="00634DB3">
            <w:pPr>
              <w:rPr>
                <w:rFonts w:ascii="Century Gothic" w:hAnsi="Century Gothic"/>
                <w:color w:val="808080"/>
                <w:sz w:val="16"/>
                <w:szCs w:val="16"/>
                <w:lang w:val="en-US"/>
              </w:rPr>
            </w:pPr>
            <w:r w:rsidRPr="00634DB3">
              <w:rPr>
                <w:rFonts w:ascii="Century Gothic" w:hAnsi="Century Gothic"/>
                <w:color w:val="808080"/>
                <w:sz w:val="16"/>
                <w:szCs w:val="16"/>
                <w:lang w:val="en-US"/>
              </w:rPr>
              <w:t>AC : H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en-US"/>
              </w:rPr>
              <w:t>EYD</w:t>
            </w:r>
          </w:p>
          <w:p w:rsidR="000C1591" w:rsidRPr="00634DB3" w:rsidRDefault="000C1591" w:rsidP="009B0647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0C1591" w:rsidRPr="0077465F" w:rsidRDefault="000C1591" w:rsidP="009B0647">
            <w:pPr>
              <w:rPr>
                <w:rFonts w:ascii="Century Gothic" w:hAnsi="Century Gothic"/>
                <w:sz w:val="16"/>
                <w:szCs w:val="16"/>
              </w:rPr>
            </w:pPr>
            <w:r w:rsidRPr="0077465F">
              <w:rPr>
                <w:rFonts w:ascii="Century Gothic" w:hAnsi="Century Gothic"/>
                <w:sz w:val="16"/>
                <w:szCs w:val="16"/>
              </w:rPr>
              <w:t>Architecte : D. HENROTTE</w:t>
            </w:r>
          </w:p>
          <w:p w:rsidR="000C1591" w:rsidRPr="00B40551" w:rsidRDefault="000C1591" w:rsidP="009B0647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MEURICE</w:t>
            </w:r>
          </w:p>
        </w:tc>
        <w:tc>
          <w:tcPr>
            <w:tcW w:w="701" w:type="dxa"/>
          </w:tcPr>
          <w:p w:rsidR="000C1591" w:rsidRPr="00EB27AA" w:rsidRDefault="000C1591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1999</w:t>
            </w:r>
          </w:p>
        </w:tc>
        <w:tc>
          <w:tcPr>
            <w:tcW w:w="618" w:type="dxa"/>
            <w:vAlign w:val="center"/>
          </w:tcPr>
          <w:p w:rsidR="000C1591" w:rsidRPr="00EB27AA" w:rsidRDefault="002D1964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3</w:t>
            </w:r>
          </w:p>
        </w:tc>
        <w:tc>
          <w:tcPr>
            <w:tcW w:w="618" w:type="dxa"/>
            <w:vAlign w:val="center"/>
          </w:tcPr>
          <w:p w:rsidR="000C1591" w:rsidRPr="00EB27AA" w:rsidRDefault="000C1591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81" w:type="dxa"/>
            <w:vAlign w:val="center"/>
          </w:tcPr>
          <w:p w:rsidR="000C1591" w:rsidRPr="00EB27AA" w:rsidRDefault="000C1591" w:rsidP="00B40551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EB27AA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21" w:type="dxa"/>
            <w:vAlign w:val="center"/>
          </w:tcPr>
          <w:p w:rsidR="000C1591" w:rsidRPr="00EB27AA" w:rsidRDefault="002D1964" w:rsidP="00B40551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3</w:t>
            </w:r>
            <w:r w:rsidR="000C1591" w:rsidRPr="00EB27AA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2 </w:t>
            </w:r>
            <w:proofErr w:type="spellStart"/>
            <w:r w:rsidR="000C1591" w:rsidRPr="00EB27AA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</w:tbl>
    <w:p w:rsidR="00D9671D" w:rsidRDefault="00D9671D" w:rsidP="00CA5DEA">
      <w:pPr>
        <w:rPr>
          <w:rFonts w:ascii="Century Gothic" w:hAnsi="Century Gothic"/>
          <w:sz w:val="28"/>
          <w:szCs w:val="28"/>
          <w:lang w:val="fr-BE"/>
        </w:rPr>
      </w:pPr>
    </w:p>
    <w:p w:rsidR="002227D3" w:rsidRPr="002227D3" w:rsidRDefault="002227D3" w:rsidP="00CA5DEA">
      <w:pPr>
        <w:rPr>
          <w:rFonts w:ascii="Century Gothic" w:hAnsi="Century Gothic"/>
          <w:sz w:val="28"/>
          <w:szCs w:val="28"/>
          <w:lang w:val="fr-BE"/>
        </w:rPr>
      </w:pPr>
    </w:p>
    <w:p w:rsidR="005E72E5" w:rsidRDefault="005E72E5" w:rsidP="005E72E5">
      <w:pPr>
        <w:jc w:val="both"/>
        <w:rPr>
          <w:rFonts w:ascii="Century Gothic" w:hAnsi="Century Gothic"/>
          <w:lang w:val="fr-BE"/>
        </w:rPr>
      </w:pPr>
      <w:r>
        <w:rPr>
          <w:rFonts w:ascii="Century Gothic" w:hAnsi="Century Gothic"/>
          <w:b/>
          <w:color w:val="66B9B9"/>
          <w:lang w:val="fr-BE"/>
        </w:rPr>
        <w:t>Logements à l’étude</w:t>
      </w:r>
    </w:p>
    <w:tbl>
      <w:tblPr>
        <w:tblW w:w="90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66"/>
        <w:gridCol w:w="705"/>
        <w:gridCol w:w="621"/>
        <w:gridCol w:w="986"/>
        <w:gridCol w:w="1690"/>
      </w:tblGrid>
      <w:tr w:rsidR="005E72E5" w:rsidRPr="00EE2E1C" w:rsidTr="005E72E5">
        <w:trPr>
          <w:trHeight w:val="1134"/>
          <w:jc w:val="center"/>
        </w:trPr>
        <w:tc>
          <w:tcPr>
            <w:tcW w:w="50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72E5" w:rsidRPr="00EE2E1C" w:rsidRDefault="005E72E5" w:rsidP="00884013">
            <w:pPr>
              <w:rPr>
                <w:noProof/>
              </w:rPr>
            </w:pPr>
            <w:r>
              <w:rPr>
                <w:rFonts w:ascii="Century Gothic" w:hAnsi="Century Gothic"/>
                <w:b/>
                <w:lang w:val="fr-BE"/>
              </w:rPr>
              <w:t>DURBUY</w:t>
            </w:r>
          </w:p>
          <w:p w:rsidR="005E72E5" w:rsidRPr="00EE2E1C" w:rsidRDefault="005E72E5" w:rsidP="0088401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BARVAUX : Rue </w:t>
            </w:r>
            <w:proofErr w:type="spellStart"/>
            <w:r>
              <w:rPr>
                <w:rFonts w:ascii="Century Gothic" w:hAnsi="Century Gothic"/>
              </w:rPr>
              <w:t>Ténimont</w:t>
            </w:r>
            <w:proofErr w:type="spellEnd"/>
          </w:p>
          <w:p w:rsidR="005E72E5" w:rsidRPr="00C60CFE" w:rsidRDefault="005E72E5" w:rsidP="00884013">
            <w:pPr>
              <w:jc w:val="right"/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</w:pPr>
            <w:r w:rsidRPr="00C60CFE"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  <w:t xml:space="preserve">Ancrage communal </w:t>
            </w:r>
            <w:r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  <w:t>2012-2013</w:t>
            </w:r>
          </w:p>
          <w:p w:rsidR="005E72E5" w:rsidRPr="00EE2E1C" w:rsidRDefault="005E72E5" w:rsidP="00884013">
            <w:pPr>
              <w:rPr>
                <w:rFonts w:ascii="Century Gothic" w:hAnsi="Century Gothic"/>
                <w:sz w:val="16"/>
                <w:szCs w:val="16"/>
              </w:rPr>
            </w:pPr>
            <w:r w:rsidRPr="00EE2E1C">
              <w:rPr>
                <w:rFonts w:ascii="Century Gothic" w:hAnsi="Century Gothic"/>
                <w:sz w:val="16"/>
                <w:szCs w:val="16"/>
              </w:rPr>
              <w:t xml:space="preserve">Architecte : </w:t>
            </w:r>
            <w:r>
              <w:rPr>
                <w:rFonts w:ascii="Century Gothic" w:hAnsi="Century Gothic"/>
                <w:sz w:val="16"/>
                <w:szCs w:val="16"/>
              </w:rPr>
              <w:t>B. CHARIOT</w:t>
            </w:r>
          </w:p>
          <w:p w:rsidR="005E72E5" w:rsidRPr="005E72E5" w:rsidRDefault="005E72E5" w:rsidP="00884013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EE2E1C">
              <w:rPr>
                <w:rFonts w:ascii="Century Gothic" w:hAnsi="Century Gothic"/>
                <w:sz w:val="16"/>
                <w:szCs w:val="16"/>
              </w:rPr>
              <w:t xml:space="preserve">Entrepreneur : </w:t>
            </w:r>
            <w:r w:rsidRPr="003E7F3E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à désigner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72E5" w:rsidRPr="005E72E5" w:rsidRDefault="005E72E5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E72E5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2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72E5" w:rsidRPr="005E72E5" w:rsidRDefault="005E72E5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E72E5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72E5" w:rsidRPr="005E72E5" w:rsidRDefault="005E72E5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E72E5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6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E72E5" w:rsidRPr="005E72E5" w:rsidRDefault="005E72E5" w:rsidP="00884013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E72E5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2 </w:t>
            </w:r>
            <w:proofErr w:type="spellStart"/>
            <w:r w:rsidRPr="005E72E5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</w:tbl>
    <w:p w:rsidR="00E74BDB" w:rsidRDefault="00E74BDB" w:rsidP="00CA5DEA">
      <w:pPr>
        <w:rPr>
          <w:rFonts w:ascii="Century Gothic" w:hAnsi="Century Gothic"/>
          <w:lang w:val="fr-BE"/>
        </w:rPr>
      </w:pPr>
    </w:p>
    <w:p w:rsidR="005E72E5" w:rsidRDefault="005E72E5">
      <w:pPr>
        <w:rPr>
          <w:rFonts w:ascii="Century Gothic" w:hAnsi="Century Gothic"/>
          <w:lang w:val="fr-BE"/>
        </w:rPr>
      </w:pPr>
      <w:r>
        <w:rPr>
          <w:rFonts w:ascii="Century Gothic" w:hAnsi="Century Gothic"/>
          <w:lang w:val="fr-BE"/>
        </w:rPr>
        <w:br w:type="page"/>
      </w:r>
    </w:p>
    <w:p w:rsidR="006E2E7F" w:rsidRDefault="006E2E7F" w:rsidP="00CA5DEA">
      <w:pPr>
        <w:rPr>
          <w:rFonts w:ascii="Century Gothic" w:hAnsi="Century Gothic"/>
          <w:lang w:val="fr-BE"/>
        </w:rPr>
      </w:pPr>
    </w:p>
    <w:tbl>
      <w:tblPr>
        <w:tblStyle w:val="Grilledutableau"/>
        <w:tblW w:w="0" w:type="auto"/>
        <w:tblInd w:w="108" w:type="dxa"/>
        <w:shd w:val="clear" w:color="auto" w:fill="00888A"/>
        <w:tblLook w:val="04A0" w:firstRow="1" w:lastRow="0" w:firstColumn="1" w:lastColumn="0" w:noHBand="0" w:noVBand="1"/>
      </w:tblPr>
      <w:tblGrid>
        <w:gridCol w:w="9072"/>
      </w:tblGrid>
      <w:tr w:rsidR="0057398C" w:rsidTr="0057398C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00888A"/>
          </w:tcPr>
          <w:p w:rsidR="0057398C" w:rsidRPr="00726BB7" w:rsidRDefault="0057398C" w:rsidP="0057398C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8"/>
                <w:szCs w:val="8"/>
                <w:lang w:val="fr-BE"/>
              </w:rPr>
            </w:pPr>
          </w:p>
          <w:p w:rsidR="0057398C" w:rsidRPr="00874C89" w:rsidRDefault="0057398C" w:rsidP="0057398C">
            <w:pP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  <w:t>TENNEVILLE</w:t>
            </w:r>
          </w:p>
          <w:p w:rsidR="0057398C" w:rsidRPr="00726BB7" w:rsidRDefault="0057398C" w:rsidP="0057398C">
            <w:pPr>
              <w:jc w:val="right"/>
              <w:rPr>
                <w:rFonts w:ascii="Century Gothic" w:hAnsi="Century Gothic"/>
                <w:color w:val="000000"/>
                <w:sz w:val="8"/>
                <w:szCs w:val="8"/>
                <w:lang w:val="fr-BE"/>
              </w:rPr>
            </w:pPr>
          </w:p>
        </w:tc>
      </w:tr>
    </w:tbl>
    <w:p w:rsidR="0057398C" w:rsidRDefault="0057398C" w:rsidP="00CA5DEA">
      <w:pPr>
        <w:rPr>
          <w:rFonts w:ascii="Century Gothic" w:hAnsi="Century Gothic"/>
          <w:lang w:val="fr-BE"/>
        </w:rPr>
      </w:pPr>
    </w:p>
    <w:tbl>
      <w:tblPr>
        <w:tblW w:w="90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50"/>
        <w:gridCol w:w="707"/>
        <w:gridCol w:w="617"/>
        <w:gridCol w:w="619"/>
        <w:gridCol w:w="986"/>
        <w:gridCol w:w="1119"/>
      </w:tblGrid>
      <w:tr w:rsidR="005E0824" w:rsidRPr="00B40551" w:rsidTr="001B5552">
        <w:tc>
          <w:tcPr>
            <w:tcW w:w="5050" w:type="dxa"/>
          </w:tcPr>
          <w:p w:rsidR="005E0824" w:rsidRPr="00E519E7" w:rsidRDefault="005E0824" w:rsidP="00923700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7872" behindDoc="0" locked="0" layoutInCell="1" allowOverlap="1" wp14:anchorId="07B04836" wp14:editId="10CEF3C5">
                  <wp:simplePos x="0" y="0"/>
                  <wp:positionH relativeFrom="column">
                    <wp:posOffset>1515110</wp:posOffset>
                  </wp:positionH>
                  <wp:positionV relativeFrom="paragraph">
                    <wp:posOffset>15240</wp:posOffset>
                  </wp:positionV>
                  <wp:extent cx="1621790" cy="1078230"/>
                  <wp:effectExtent l="0" t="0" r="0" b="7620"/>
                  <wp:wrapSquare wrapText="bothSides"/>
                  <wp:docPr id="21" name="Image 25" descr="tenneville 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" descr="tenneville 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/>
                          <a:srcRect l="14286" b="13759"/>
                          <a:stretch/>
                        </pic:blipFill>
                        <pic:spPr bwMode="auto">
                          <a:xfrm>
                            <a:off x="0" y="0"/>
                            <a:ext cx="162179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519E7">
              <w:rPr>
                <w:rFonts w:ascii="Century Gothic" w:hAnsi="Century Gothic"/>
                <w:b/>
                <w:lang w:val="fr-BE"/>
              </w:rPr>
              <w:t>TENNEVILLE</w:t>
            </w:r>
          </w:p>
          <w:p w:rsidR="005E0824" w:rsidRPr="005D280E" w:rsidRDefault="005E0824" w:rsidP="00923700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5D280E">
              <w:rPr>
                <w:rFonts w:ascii="Century Gothic" w:hAnsi="Century Gothic"/>
                <w:sz w:val="22"/>
                <w:szCs w:val="22"/>
                <w:lang w:val="fr-BE"/>
              </w:rPr>
              <w:t xml:space="preserve">Quartier </w:t>
            </w:r>
            <w:proofErr w:type="spellStart"/>
            <w:r w:rsidRPr="005D280E">
              <w:rPr>
                <w:rFonts w:ascii="Century Gothic" w:hAnsi="Century Gothic"/>
                <w:sz w:val="22"/>
                <w:szCs w:val="22"/>
                <w:lang w:val="fr-BE"/>
              </w:rPr>
              <w:t>Renaquoi</w:t>
            </w:r>
            <w:proofErr w:type="spellEnd"/>
          </w:p>
          <w:p w:rsidR="005E0824" w:rsidRPr="004A6F69" w:rsidRDefault="005E0824" w:rsidP="00923700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TENNEVILLE</w:t>
            </w:r>
          </w:p>
          <w:p w:rsidR="005E0824" w:rsidRPr="005D280E" w:rsidRDefault="005E0824" w:rsidP="00923700">
            <w:pPr>
              <w:rPr>
                <w:rFonts w:ascii="Century Gothic" w:hAnsi="Century Gothic"/>
                <w:sz w:val="8"/>
                <w:szCs w:val="8"/>
                <w:lang w:val="fr-BE"/>
              </w:rPr>
            </w:pPr>
          </w:p>
          <w:p w:rsidR="005E0824" w:rsidRDefault="005E0824" w:rsidP="00923700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S. DAVID</w:t>
            </w:r>
          </w:p>
          <w:p w:rsidR="005E0824" w:rsidRPr="00B40551" w:rsidRDefault="005E0824" w:rsidP="00923700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SPRL C. MACORS</w:t>
            </w:r>
          </w:p>
        </w:tc>
        <w:tc>
          <w:tcPr>
            <w:tcW w:w="707" w:type="dxa"/>
          </w:tcPr>
          <w:p w:rsidR="005E0824" w:rsidRPr="005D280E" w:rsidRDefault="005E0824" w:rsidP="0092370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2005</w:t>
            </w:r>
          </w:p>
        </w:tc>
        <w:tc>
          <w:tcPr>
            <w:tcW w:w="617" w:type="dxa"/>
            <w:vAlign w:val="center"/>
          </w:tcPr>
          <w:p w:rsidR="005E0824" w:rsidRPr="005D280E" w:rsidRDefault="005E0824" w:rsidP="0092370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</w:p>
        </w:tc>
        <w:tc>
          <w:tcPr>
            <w:tcW w:w="619" w:type="dxa"/>
            <w:vAlign w:val="center"/>
          </w:tcPr>
          <w:p w:rsidR="005E0824" w:rsidRPr="005D280E" w:rsidRDefault="005E0824" w:rsidP="0092370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86" w:type="dxa"/>
            <w:vAlign w:val="center"/>
          </w:tcPr>
          <w:p w:rsidR="005E0824" w:rsidRPr="005D280E" w:rsidRDefault="005E0824" w:rsidP="0092370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19" w:type="dxa"/>
            <w:vAlign w:val="center"/>
          </w:tcPr>
          <w:p w:rsidR="005E0824" w:rsidRPr="005D280E" w:rsidRDefault="005E0824" w:rsidP="00923700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4 à 3 </w:t>
            </w:r>
            <w:proofErr w:type="spellStart"/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5E0824" w:rsidRPr="00B40551" w:rsidTr="001B5552">
        <w:tc>
          <w:tcPr>
            <w:tcW w:w="5050" w:type="dxa"/>
          </w:tcPr>
          <w:p w:rsidR="005E0824" w:rsidRPr="00E519E7" w:rsidRDefault="005E0824" w:rsidP="00923700">
            <w:pPr>
              <w:rPr>
                <w:rFonts w:ascii="Century Gothic" w:hAnsi="Century Gothic"/>
                <w:b/>
                <w:lang w:val="fr-BE"/>
              </w:rPr>
            </w:pPr>
            <w:r w:rsidRPr="00E519E7">
              <w:rPr>
                <w:rFonts w:ascii="Century Gothic" w:hAnsi="Century Gothic"/>
                <w:b/>
                <w:lang w:val="fr-BE"/>
              </w:rPr>
              <w:t>TENNEVILLE</w:t>
            </w:r>
          </w:p>
          <w:p w:rsidR="005E0824" w:rsidRPr="005D280E" w:rsidRDefault="005E0824" w:rsidP="00923700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5D280E">
              <w:rPr>
                <w:rFonts w:ascii="Century Gothic" w:hAnsi="Century Gothic"/>
                <w:sz w:val="22"/>
                <w:szCs w:val="22"/>
                <w:lang w:val="fr-BE"/>
              </w:rPr>
              <w:t xml:space="preserve">Quartier </w:t>
            </w:r>
            <w:proofErr w:type="spellStart"/>
            <w:r w:rsidRPr="005D280E">
              <w:rPr>
                <w:rFonts w:ascii="Century Gothic" w:hAnsi="Century Gothic"/>
                <w:sz w:val="22"/>
                <w:szCs w:val="22"/>
                <w:lang w:val="fr-BE"/>
              </w:rPr>
              <w:t>Renaquoi</w:t>
            </w:r>
            <w:proofErr w:type="spellEnd"/>
          </w:p>
          <w:p w:rsidR="005E0824" w:rsidRPr="005D280E" w:rsidRDefault="005E0824" w:rsidP="00923700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5D280E">
              <w:rPr>
                <w:rFonts w:ascii="Century Gothic" w:hAnsi="Century Gothic"/>
                <w:sz w:val="22"/>
                <w:szCs w:val="22"/>
                <w:lang w:val="fr-BE"/>
              </w:rPr>
              <w:t>Ossature bois</w:t>
            </w:r>
          </w:p>
          <w:p w:rsidR="005E0824" w:rsidRPr="004A6F69" w:rsidRDefault="005E0824" w:rsidP="00923700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TENNEVILLE</w:t>
            </w:r>
          </w:p>
          <w:p w:rsidR="005E0824" w:rsidRPr="005D280E" w:rsidRDefault="005E0824" w:rsidP="00923700">
            <w:pPr>
              <w:rPr>
                <w:rFonts w:ascii="Century Gothic" w:hAnsi="Century Gothic"/>
                <w:sz w:val="8"/>
                <w:szCs w:val="8"/>
                <w:lang w:val="fr-BE"/>
              </w:rPr>
            </w:pPr>
          </w:p>
          <w:p w:rsidR="005E0824" w:rsidRDefault="005E0824" w:rsidP="00923700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SPRL AW Architectes </w:t>
            </w:r>
          </w:p>
          <w:p w:rsidR="005E0824" w:rsidRPr="006B368D" w:rsidRDefault="005E0824" w:rsidP="00923700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val="en-US" w:eastAsia="en-US"/>
              </w:rPr>
              <w:drawing>
                <wp:anchor distT="0" distB="0" distL="114300" distR="114300" simplePos="0" relativeHeight="251728896" behindDoc="1" locked="0" layoutInCell="1" allowOverlap="1" wp14:anchorId="5BF963CD" wp14:editId="09768FC2">
                  <wp:simplePos x="0" y="0"/>
                  <wp:positionH relativeFrom="column">
                    <wp:posOffset>1882140</wp:posOffset>
                  </wp:positionH>
                  <wp:positionV relativeFrom="paragraph">
                    <wp:posOffset>-918845</wp:posOffset>
                  </wp:positionV>
                  <wp:extent cx="1621790" cy="1078230"/>
                  <wp:effectExtent l="0" t="0" r="0" b="7620"/>
                  <wp:wrapTight wrapText="bothSides">
                    <wp:wrapPolygon edited="0">
                      <wp:start x="0" y="0"/>
                      <wp:lineTo x="0" y="21371"/>
                      <wp:lineTo x="21312" y="21371"/>
                      <wp:lineTo x="21312" y="0"/>
                      <wp:lineTo x="0" y="0"/>
                    </wp:wrapPolygon>
                  </wp:wrapTight>
                  <wp:docPr id="22" name="Image 22" descr="DSC03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DSC0306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179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 w:rsidR="005D280E"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JONKEAU</w:t>
            </w:r>
          </w:p>
        </w:tc>
        <w:tc>
          <w:tcPr>
            <w:tcW w:w="707" w:type="dxa"/>
          </w:tcPr>
          <w:p w:rsidR="005E0824" w:rsidRPr="005D280E" w:rsidRDefault="005E0824" w:rsidP="0092370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2011</w:t>
            </w:r>
          </w:p>
        </w:tc>
        <w:tc>
          <w:tcPr>
            <w:tcW w:w="617" w:type="dxa"/>
            <w:vAlign w:val="center"/>
          </w:tcPr>
          <w:p w:rsidR="005E0824" w:rsidRPr="005D280E" w:rsidRDefault="005E0824" w:rsidP="0092370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6</w:t>
            </w:r>
          </w:p>
        </w:tc>
        <w:tc>
          <w:tcPr>
            <w:tcW w:w="619" w:type="dxa"/>
            <w:vAlign w:val="center"/>
          </w:tcPr>
          <w:p w:rsidR="005E0824" w:rsidRPr="005D280E" w:rsidRDefault="005E0824" w:rsidP="0092370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86" w:type="dxa"/>
            <w:vAlign w:val="center"/>
          </w:tcPr>
          <w:p w:rsidR="005E0824" w:rsidRPr="005D280E" w:rsidRDefault="005E0824" w:rsidP="0092370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19" w:type="dxa"/>
            <w:vAlign w:val="center"/>
          </w:tcPr>
          <w:p w:rsidR="005E0824" w:rsidRPr="005D280E" w:rsidRDefault="005E0824" w:rsidP="00923700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4 à 2 </w:t>
            </w:r>
            <w:proofErr w:type="spellStart"/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5E0824" w:rsidRPr="005D280E" w:rsidRDefault="005E0824" w:rsidP="00923700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3 </w:t>
            </w:r>
            <w:proofErr w:type="spellStart"/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0B1D79" w:rsidRPr="00B40551" w:rsidTr="001B5552">
        <w:tc>
          <w:tcPr>
            <w:tcW w:w="5050" w:type="dxa"/>
          </w:tcPr>
          <w:p w:rsidR="000B1D79" w:rsidRPr="00610372" w:rsidRDefault="000B1D79" w:rsidP="000B1D79">
            <w:pPr>
              <w:rPr>
                <w:rFonts w:ascii="Century Gothic" w:hAnsi="Century Gothic"/>
                <w:b/>
                <w:color w:val="000000"/>
                <w:lang w:val="fr-BE"/>
              </w:rPr>
            </w:pPr>
            <w:r w:rsidRPr="00610372">
              <w:rPr>
                <w:rFonts w:ascii="Century Gothic" w:hAnsi="Century Gothic"/>
                <w:b/>
                <w:color w:val="000000"/>
                <w:lang w:val="fr-BE"/>
              </w:rPr>
              <w:t>TENNEVILLE</w:t>
            </w:r>
          </w:p>
          <w:p w:rsidR="000B1D79" w:rsidRPr="005D280E" w:rsidRDefault="000B1D79" w:rsidP="000B1D79">
            <w:pPr>
              <w:rPr>
                <w:rFonts w:ascii="Century Gothic" w:hAnsi="Century Gothic"/>
                <w:color w:val="000000"/>
                <w:sz w:val="22"/>
                <w:szCs w:val="22"/>
              </w:rPr>
            </w:pPr>
            <w:r w:rsidRPr="005D280E"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>CHAMPLON</w:t>
            </w:r>
          </w:p>
          <w:p w:rsidR="000B1D79" w:rsidRPr="004A6F69" w:rsidRDefault="000B1D79" w:rsidP="000B1D79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AC :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 CHAMPLON</w:t>
            </w:r>
          </w:p>
          <w:p w:rsidR="000B1D79" w:rsidRPr="005D280E" w:rsidRDefault="000B1D79" w:rsidP="000B1D79">
            <w:pPr>
              <w:rPr>
                <w:rFonts w:ascii="Century Gothic" w:hAnsi="Century Gothic"/>
                <w:color w:val="000000"/>
                <w:sz w:val="8"/>
                <w:szCs w:val="8"/>
              </w:rPr>
            </w:pPr>
          </w:p>
          <w:p w:rsidR="000B1D79" w:rsidRPr="004E27C3" w:rsidRDefault="000B1D79" w:rsidP="000B1D79">
            <w:pPr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</w:pPr>
            <w:r w:rsidRPr="004E27C3"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  <w:t>Architecte : SPRL AW Architectes (C. DETAILLE)</w:t>
            </w:r>
          </w:p>
          <w:p w:rsidR="000B1D79" w:rsidRPr="00E519E7" w:rsidRDefault="000B1D79" w:rsidP="000B1D79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80096" behindDoc="1" locked="0" layoutInCell="1" allowOverlap="1" wp14:anchorId="7B06302A" wp14:editId="3772BCE2">
                  <wp:simplePos x="0" y="0"/>
                  <wp:positionH relativeFrom="column">
                    <wp:posOffset>1882140</wp:posOffset>
                  </wp:positionH>
                  <wp:positionV relativeFrom="paragraph">
                    <wp:posOffset>-746125</wp:posOffset>
                  </wp:positionV>
                  <wp:extent cx="1620520" cy="1080770"/>
                  <wp:effectExtent l="0" t="0" r="0" b="5080"/>
                  <wp:wrapTight wrapText="bothSides">
                    <wp:wrapPolygon edited="0">
                      <wp:start x="0" y="0"/>
                      <wp:lineTo x="0" y="21321"/>
                      <wp:lineTo x="21329" y="21321"/>
                      <wp:lineTo x="21329" y="0"/>
                      <wp:lineTo x="0" y="0"/>
                    </wp:wrapPolygon>
                  </wp:wrapTight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9575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520" cy="108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0372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Entrepreneur : 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>SPRL PONCIN</w:t>
            </w:r>
          </w:p>
        </w:tc>
        <w:tc>
          <w:tcPr>
            <w:tcW w:w="707" w:type="dxa"/>
          </w:tcPr>
          <w:p w:rsidR="000B1D79" w:rsidRPr="005D280E" w:rsidRDefault="000B1D79" w:rsidP="00923700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2014</w:t>
            </w:r>
          </w:p>
        </w:tc>
        <w:tc>
          <w:tcPr>
            <w:tcW w:w="617" w:type="dxa"/>
            <w:vAlign w:val="center"/>
          </w:tcPr>
          <w:p w:rsidR="000B1D79" w:rsidRPr="005D280E" w:rsidRDefault="000B1D79" w:rsidP="0092370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4</w:t>
            </w:r>
          </w:p>
        </w:tc>
        <w:tc>
          <w:tcPr>
            <w:tcW w:w="619" w:type="dxa"/>
            <w:vAlign w:val="center"/>
          </w:tcPr>
          <w:p w:rsidR="000B1D79" w:rsidRPr="005D280E" w:rsidRDefault="000B1D79" w:rsidP="0092370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M</w:t>
            </w:r>
          </w:p>
        </w:tc>
        <w:tc>
          <w:tcPr>
            <w:tcW w:w="986" w:type="dxa"/>
            <w:vAlign w:val="center"/>
          </w:tcPr>
          <w:p w:rsidR="000B1D79" w:rsidRPr="005D280E" w:rsidRDefault="000B1D79" w:rsidP="00923700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19" w:type="dxa"/>
            <w:vAlign w:val="center"/>
          </w:tcPr>
          <w:p w:rsidR="000B1D79" w:rsidRPr="005D280E" w:rsidRDefault="000B1D79" w:rsidP="00923700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4 à 2 </w:t>
            </w:r>
            <w:proofErr w:type="spellStart"/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</w:tbl>
    <w:p w:rsidR="005E0824" w:rsidRDefault="005E0824" w:rsidP="005E0824">
      <w:pPr>
        <w:rPr>
          <w:rFonts w:ascii="Century Gothic" w:hAnsi="Century Gothic"/>
          <w:sz w:val="28"/>
          <w:szCs w:val="28"/>
        </w:rPr>
      </w:pPr>
    </w:p>
    <w:p w:rsidR="00F152BB" w:rsidRDefault="00F152BB" w:rsidP="00F152BB">
      <w:pPr>
        <w:jc w:val="both"/>
        <w:rPr>
          <w:rFonts w:ascii="Century Gothic" w:hAnsi="Century Gothic"/>
          <w:lang w:val="fr-BE"/>
        </w:rPr>
      </w:pPr>
      <w:r>
        <w:rPr>
          <w:rFonts w:ascii="Century Gothic" w:hAnsi="Century Gothic"/>
          <w:b/>
          <w:color w:val="66B9B9"/>
          <w:lang w:val="fr-BE"/>
        </w:rPr>
        <w:t xml:space="preserve">Logements </w:t>
      </w:r>
      <w:r w:rsidR="009D7AF7">
        <w:rPr>
          <w:rFonts w:ascii="Century Gothic" w:hAnsi="Century Gothic"/>
          <w:b/>
          <w:color w:val="66B9B9"/>
          <w:lang w:val="fr-BE"/>
        </w:rPr>
        <w:t>en construction</w:t>
      </w:r>
    </w:p>
    <w:tbl>
      <w:tblPr>
        <w:tblW w:w="9093" w:type="dxa"/>
        <w:jc w:val="center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49"/>
        <w:gridCol w:w="708"/>
        <w:gridCol w:w="623"/>
        <w:gridCol w:w="990"/>
        <w:gridCol w:w="1723"/>
      </w:tblGrid>
      <w:tr w:rsidR="00F152BB" w:rsidRPr="00EE2E1C" w:rsidTr="0057398C">
        <w:trPr>
          <w:trHeight w:val="1134"/>
          <w:jc w:val="center"/>
        </w:trPr>
        <w:tc>
          <w:tcPr>
            <w:tcW w:w="504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52BB" w:rsidRPr="00EE2E1C" w:rsidRDefault="00F152BB" w:rsidP="00884013">
            <w:pPr>
              <w:rPr>
                <w:noProof/>
              </w:rPr>
            </w:pPr>
            <w:r>
              <w:rPr>
                <w:rFonts w:ascii="Century Gothic" w:hAnsi="Century Gothic"/>
                <w:b/>
                <w:lang w:val="fr-BE"/>
              </w:rPr>
              <w:t>TENNEVILLE</w:t>
            </w:r>
          </w:p>
          <w:p w:rsidR="00F152BB" w:rsidRPr="00EE2E1C" w:rsidRDefault="00F152BB" w:rsidP="0088401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TENNEVILLE : Quartier </w:t>
            </w:r>
            <w:proofErr w:type="spellStart"/>
            <w:r>
              <w:rPr>
                <w:rFonts w:ascii="Century Gothic" w:hAnsi="Century Gothic"/>
              </w:rPr>
              <w:t>Renaquoi</w:t>
            </w:r>
            <w:proofErr w:type="spellEnd"/>
          </w:p>
          <w:p w:rsidR="00F152BB" w:rsidRPr="00C60CFE" w:rsidRDefault="00F152BB" w:rsidP="00884013">
            <w:pPr>
              <w:jc w:val="right"/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</w:pPr>
            <w:r w:rsidRPr="00C60CFE"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  <w:t xml:space="preserve">Ancrage communal </w:t>
            </w:r>
            <w:r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  <w:t>2012-2013</w:t>
            </w:r>
          </w:p>
          <w:p w:rsidR="00F152BB" w:rsidRPr="003E7F3E" w:rsidRDefault="00F152BB" w:rsidP="00884013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3E7F3E">
              <w:rPr>
                <w:rFonts w:ascii="Century Gothic" w:hAnsi="Century Gothic"/>
                <w:sz w:val="16"/>
                <w:szCs w:val="16"/>
                <w:lang w:val="fr-BE"/>
              </w:rPr>
              <w:t xml:space="preserve">Architecte : SPRL SYNE Architectures </w:t>
            </w:r>
          </w:p>
          <w:p w:rsidR="00F152BB" w:rsidRDefault="00F152BB" w:rsidP="00884013">
            <w:pPr>
              <w:rPr>
                <w:rFonts w:ascii="Century Gothic" w:hAnsi="Century Gothic"/>
                <w:b/>
                <w:lang w:val="fr-BE"/>
              </w:rPr>
            </w:pPr>
            <w:r w:rsidRPr="00EE2E1C">
              <w:rPr>
                <w:rFonts w:ascii="Century Gothic" w:hAnsi="Century Gothic"/>
                <w:sz w:val="16"/>
                <w:szCs w:val="16"/>
              </w:rPr>
              <w:t>Entrepreneur </w:t>
            </w:r>
            <w:r w:rsidRPr="003E7F3E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: SPRL AGS </w:t>
            </w:r>
            <w:proofErr w:type="spellStart"/>
            <w:r w:rsidRPr="003E7F3E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Construct</w:t>
            </w:r>
            <w:proofErr w:type="spellEnd"/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&amp; SA SERBI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2BB" w:rsidRPr="00F152BB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</w:p>
        </w:tc>
        <w:tc>
          <w:tcPr>
            <w:tcW w:w="6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52BB" w:rsidRPr="00F152BB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52BB" w:rsidRPr="00F152BB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72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152BB" w:rsidRPr="00F152BB" w:rsidRDefault="00F152BB" w:rsidP="0088401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152BB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2 à 2 </w:t>
            </w:r>
            <w:proofErr w:type="spellStart"/>
            <w:r w:rsidRPr="00F152BB">
              <w:rPr>
                <w:rFonts w:ascii="Century Gothic" w:hAnsi="Century Gothic"/>
                <w:color w:val="000000"/>
                <w:sz w:val="18"/>
                <w:szCs w:val="18"/>
              </w:rPr>
              <w:t>ch</w:t>
            </w:r>
            <w:proofErr w:type="spellEnd"/>
            <w:r w:rsidRPr="00F152BB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</w:t>
            </w:r>
          </w:p>
          <w:p w:rsidR="00F152BB" w:rsidRPr="00F152BB" w:rsidRDefault="00F152BB" w:rsidP="0088401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F152BB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2 à 4 </w:t>
            </w:r>
            <w:proofErr w:type="spellStart"/>
            <w:r w:rsidRPr="00F152BB">
              <w:rPr>
                <w:rFonts w:ascii="Century Gothic" w:hAnsi="Century Gothic"/>
                <w:color w:val="000000"/>
                <w:sz w:val="18"/>
                <w:szCs w:val="18"/>
              </w:rPr>
              <w:t>ch</w:t>
            </w:r>
            <w:proofErr w:type="spellEnd"/>
          </w:p>
          <w:p w:rsidR="00F152BB" w:rsidRPr="00F152BB" w:rsidRDefault="00F152BB" w:rsidP="00884013">
            <w:pPr>
              <w:jc w:val="right"/>
              <w:rPr>
                <w:rFonts w:ascii="Century Gothic" w:hAnsi="Century Gothic"/>
                <w:color w:val="92CDDC" w:themeColor="accent5" w:themeTint="99"/>
                <w:sz w:val="18"/>
                <w:szCs w:val="18"/>
                <w:lang w:val="fr-BE"/>
              </w:rPr>
            </w:pPr>
            <w:r w:rsidRPr="0057398C">
              <w:rPr>
                <w:rFonts w:ascii="Century Gothic" w:hAnsi="Century Gothic"/>
                <w:b/>
                <w:color w:val="8CCACA"/>
                <w:sz w:val="18"/>
                <w:szCs w:val="18"/>
                <w:lang w:val="fr-BE"/>
              </w:rPr>
              <w:t>2 adaptables</w:t>
            </w:r>
          </w:p>
        </w:tc>
      </w:tr>
    </w:tbl>
    <w:p w:rsidR="005E0824" w:rsidRDefault="005E0824" w:rsidP="00E74BDB">
      <w:pPr>
        <w:rPr>
          <w:rFonts w:ascii="Century Gothic" w:hAnsi="Century Gothic"/>
          <w:sz w:val="32"/>
          <w:szCs w:val="32"/>
          <w:lang w:val="fr-BE"/>
        </w:rPr>
      </w:pPr>
    </w:p>
    <w:p w:rsidR="002227D3" w:rsidRDefault="002227D3" w:rsidP="00E74BDB">
      <w:pPr>
        <w:rPr>
          <w:rFonts w:ascii="Century Gothic" w:hAnsi="Century Gothic"/>
          <w:sz w:val="32"/>
          <w:szCs w:val="32"/>
          <w:lang w:val="fr-BE"/>
        </w:rPr>
      </w:pPr>
    </w:p>
    <w:tbl>
      <w:tblPr>
        <w:tblStyle w:val="Grilledutableau"/>
        <w:tblW w:w="0" w:type="auto"/>
        <w:tblInd w:w="108" w:type="dxa"/>
        <w:shd w:val="clear" w:color="auto" w:fill="00888A"/>
        <w:tblLook w:val="04A0" w:firstRow="1" w:lastRow="0" w:firstColumn="1" w:lastColumn="0" w:noHBand="0" w:noVBand="1"/>
      </w:tblPr>
      <w:tblGrid>
        <w:gridCol w:w="9072"/>
      </w:tblGrid>
      <w:tr w:rsidR="002227D3" w:rsidTr="0057398C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00888A"/>
          </w:tcPr>
          <w:p w:rsidR="002227D3" w:rsidRPr="00726BB7" w:rsidRDefault="002227D3" w:rsidP="00884013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8"/>
                <w:szCs w:val="8"/>
                <w:lang w:val="fr-BE"/>
              </w:rPr>
            </w:pPr>
          </w:p>
          <w:p w:rsidR="002227D3" w:rsidRPr="00874C89" w:rsidRDefault="002227D3" w:rsidP="00884013">
            <w:pP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  <w:t xml:space="preserve">LA ROCHE – EN – ARDENNE </w:t>
            </w:r>
          </w:p>
          <w:p w:rsidR="002227D3" w:rsidRPr="00726BB7" w:rsidRDefault="002227D3" w:rsidP="00884013">
            <w:pPr>
              <w:jc w:val="right"/>
              <w:rPr>
                <w:rFonts w:ascii="Century Gothic" w:hAnsi="Century Gothic"/>
                <w:color w:val="000000"/>
                <w:sz w:val="8"/>
                <w:szCs w:val="8"/>
                <w:lang w:val="fr-BE"/>
              </w:rPr>
            </w:pPr>
          </w:p>
        </w:tc>
      </w:tr>
    </w:tbl>
    <w:p w:rsidR="002227D3" w:rsidRPr="002227D3" w:rsidRDefault="002227D3" w:rsidP="00F152BB">
      <w:pPr>
        <w:ind w:left="-567" w:right="-46"/>
        <w:jc w:val="right"/>
        <w:rPr>
          <w:rFonts w:ascii="Century Gothic" w:hAnsi="Century Gothic"/>
          <w:lang w:val="fr-BE"/>
        </w:rPr>
      </w:pPr>
    </w:p>
    <w:tbl>
      <w:tblPr>
        <w:tblW w:w="9120" w:type="dxa"/>
        <w:jc w:val="center"/>
        <w:tblInd w:w="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25"/>
        <w:gridCol w:w="711"/>
        <w:gridCol w:w="626"/>
        <w:gridCol w:w="626"/>
        <w:gridCol w:w="995"/>
        <w:gridCol w:w="1137"/>
      </w:tblGrid>
      <w:tr w:rsidR="00F152BB" w:rsidRPr="00B40551" w:rsidTr="00884013">
        <w:trPr>
          <w:trHeight w:val="758"/>
          <w:jc w:val="center"/>
        </w:trPr>
        <w:tc>
          <w:tcPr>
            <w:tcW w:w="50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52BB" w:rsidRDefault="00F152BB" w:rsidP="00884013">
            <w:pPr>
              <w:rPr>
                <w:rFonts w:ascii="Century Gothic" w:hAnsi="Century Gothic"/>
                <w:color w:val="000000"/>
              </w:rPr>
            </w:pPr>
            <w:r w:rsidRPr="00763613">
              <w:rPr>
                <w:rFonts w:ascii="Century Gothic" w:hAnsi="Century Gothic"/>
                <w:b/>
                <w:color w:val="000000"/>
                <w:lang w:val="fr-BE"/>
              </w:rPr>
              <w:t>BERISMENIL</w:t>
            </w:r>
          </w:p>
          <w:p w:rsidR="00F152BB" w:rsidRDefault="00F152BB" w:rsidP="00884013">
            <w:pPr>
              <w:rPr>
                <w:rFonts w:ascii="Century Gothic" w:hAnsi="Century Gothic"/>
                <w:color w:val="000000"/>
              </w:rPr>
            </w:pPr>
            <w:r w:rsidRPr="00F12BD4">
              <w:rPr>
                <w:rFonts w:ascii="Century Gothic" w:hAnsi="Century Gothic"/>
                <w:color w:val="000000"/>
              </w:rPr>
              <w:t>Dessous le Grand Chemin</w:t>
            </w:r>
          </w:p>
          <w:p w:rsidR="00F152BB" w:rsidRPr="004A6F69" w:rsidRDefault="00F152BB" w:rsidP="00884013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SAMREE</w:t>
            </w:r>
          </w:p>
          <w:p w:rsidR="00F152BB" w:rsidRPr="00B84596" w:rsidRDefault="00F152BB" w:rsidP="00884013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</w:p>
          <w:p w:rsidR="00F152BB" w:rsidRPr="00F12BD4" w:rsidRDefault="00F152BB" w:rsidP="00884013">
            <w:pPr>
              <w:rPr>
                <w:rFonts w:ascii="Century Gothic" w:hAnsi="Century Gothic"/>
                <w:color w:val="000000"/>
                <w:sz w:val="16"/>
                <w:szCs w:val="16"/>
              </w:rPr>
            </w:pPr>
            <w:r w:rsidRPr="00F12BD4">
              <w:rPr>
                <w:rFonts w:ascii="Century Gothic" w:hAnsi="Century Gothic"/>
                <w:color w:val="000000"/>
                <w:sz w:val="16"/>
                <w:szCs w:val="16"/>
              </w:rPr>
              <w:t>Architecte : B.CHARIOT</w:t>
            </w:r>
          </w:p>
          <w:p w:rsidR="00F152BB" w:rsidRPr="00C60CFE" w:rsidRDefault="00F152BB" w:rsidP="00884013">
            <w:pPr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802624" behindDoc="1" locked="0" layoutInCell="1" allowOverlap="1" wp14:anchorId="3FE7D50B" wp14:editId="3BE4E615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-747395</wp:posOffset>
                  </wp:positionV>
                  <wp:extent cx="1613535" cy="1080770"/>
                  <wp:effectExtent l="0" t="0" r="5715" b="5080"/>
                  <wp:wrapTight wrapText="bothSides">
                    <wp:wrapPolygon edited="0">
                      <wp:start x="0" y="0"/>
                      <wp:lineTo x="0" y="21321"/>
                      <wp:lineTo x="21421" y="21321"/>
                      <wp:lineTo x="21421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33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9" t="9269" r="2869" b="14795"/>
                          <a:stretch/>
                        </pic:blipFill>
                        <pic:spPr bwMode="auto">
                          <a:xfrm>
                            <a:off x="0" y="0"/>
                            <a:ext cx="1613535" cy="108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2BD4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Entrepreneur : 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>SPRL CHINA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52BB" w:rsidRPr="003E7F3E" w:rsidRDefault="00F152BB" w:rsidP="0088401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3E7F3E">
              <w:rPr>
                <w:rFonts w:ascii="Century Gothic" w:hAnsi="Century Gothic"/>
                <w:sz w:val="18"/>
                <w:szCs w:val="18"/>
                <w:lang w:val="fr-BE"/>
              </w:rPr>
              <w:t>2014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2BB" w:rsidRPr="003E7F3E" w:rsidRDefault="00F152BB" w:rsidP="0088401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3E7F3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4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52BB" w:rsidRPr="003E7F3E" w:rsidRDefault="00F152BB" w:rsidP="0088401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3E7F3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M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52BB" w:rsidRPr="003E7F3E" w:rsidRDefault="00F152BB" w:rsidP="00884013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3E7F3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37" w:type="dxa"/>
            <w:vAlign w:val="center"/>
          </w:tcPr>
          <w:p w:rsidR="00F152BB" w:rsidRPr="003E7F3E" w:rsidRDefault="00F152BB" w:rsidP="0088401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3E7F3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4 à 3 </w:t>
            </w:r>
            <w:proofErr w:type="spellStart"/>
            <w:r w:rsidRPr="003E7F3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</w:tbl>
    <w:p w:rsidR="00F152BB" w:rsidRDefault="00F152BB" w:rsidP="00F152BB">
      <w:pPr>
        <w:rPr>
          <w:rFonts w:ascii="Century Gothic" w:hAnsi="Century Gothic"/>
          <w:b/>
          <w:sz w:val="28"/>
          <w:szCs w:val="28"/>
          <w:lang w:val="fr-BE"/>
        </w:rPr>
      </w:pPr>
    </w:p>
    <w:p w:rsidR="00F152BB" w:rsidRDefault="00F152BB" w:rsidP="00F152BB">
      <w:pPr>
        <w:jc w:val="both"/>
        <w:rPr>
          <w:rFonts w:ascii="Century Gothic" w:hAnsi="Century Gothic"/>
          <w:b/>
          <w:color w:val="66B9B9"/>
          <w:lang w:val="fr-BE"/>
        </w:rPr>
      </w:pPr>
      <w:r>
        <w:rPr>
          <w:rFonts w:ascii="Century Gothic" w:hAnsi="Century Gothic"/>
          <w:b/>
          <w:color w:val="66B9B9"/>
          <w:lang w:val="fr-BE"/>
        </w:rPr>
        <w:t>Logements à l’étude</w:t>
      </w:r>
    </w:p>
    <w:tbl>
      <w:tblPr>
        <w:tblW w:w="9120" w:type="dxa"/>
        <w:jc w:val="center"/>
        <w:tblInd w:w="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36"/>
        <w:gridCol w:w="626"/>
        <w:gridCol w:w="626"/>
        <w:gridCol w:w="995"/>
        <w:gridCol w:w="1137"/>
      </w:tblGrid>
      <w:tr w:rsidR="00B6348F" w:rsidRPr="00B40551" w:rsidTr="00FF6C08">
        <w:trPr>
          <w:trHeight w:val="758"/>
          <w:jc w:val="center"/>
        </w:trPr>
        <w:tc>
          <w:tcPr>
            <w:tcW w:w="57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6348F" w:rsidRPr="00EE2E1C" w:rsidRDefault="00B6348F" w:rsidP="00B6348F">
            <w:pPr>
              <w:rPr>
                <w:noProof/>
              </w:rPr>
            </w:pPr>
            <w:r>
              <w:rPr>
                <w:rFonts w:ascii="Century Gothic" w:hAnsi="Century Gothic"/>
                <w:b/>
                <w:lang w:val="fr-BE"/>
              </w:rPr>
              <w:t>LA ROCHE</w:t>
            </w:r>
          </w:p>
          <w:p w:rsidR="00B6348F" w:rsidRPr="00EE2E1C" w:rsidRDefault="00B6348F" w:rsidP="00B6348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Rue </w:t>
            </w:r>
            <w:proofErr w:type="spellStart"/>
            <w:r>
              <w:rPr>
                <w:rFonts w:ascii="Century Gothic" w:hAnsi="Century Gothic"/>
              </w:rPr>
              <w:t>Corumont</w:t>
            </w:r>
            <w:proofErr w:type="spellEnd"/>
          </w:p>
          <w:p w:rsidR="00B6348F" w:rsidRPr="00C60CFE" w:rsidRDefault="00B6348F" w:rsidP="00B6348F">
            <w:pPr>
              <w:jc w:val="right"/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</w:pPr>
            <w:r w:rsidRPr="00C60CFE"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  <w:t xml:space="preserve">Ancrage communal </w:t>
            </w:r>
            <w:r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  <w:t>2012-2013</w:t>
            </w:r>
          </w:p>
          <w:p w:rsidR="00B6348F" w:rsidRPr="00EE2E1C" w:rsidRDefault="00B6348F" w:rsidP="00B6348F">
            <w:pPr>
              <w:rPr>
                <w:rFonts w:ascii="Century Gothic" w:hAnsi="Century Gothic"/>
                <w:sz w:val="16"/>
                <w:szCs w:val="16"/>
              </w:rPr>
            </w:pPr>
            <w:r w:rsidRPr="00EE2E1C">
              <w:rPr>
                <w:rFonts w:ascii="Century Gothic" w:hAnsi="Century Gothic"/>
                <w:sz w:val="16"/>
                <w:szCs w:val="16"/>
              </w:rPr>
              <w:t xml:space="preserve">Architecte : </w:t>
            </w:r>
            <w:r>
              <w:rPr>
                <w:rFonts w:ascii="Century Gothic" w:hAnsi="Century Gothic"/>
                <w:sz w:val="16"/>
                <w:szCs w:val="16"/>
              </w:rPr>
              <w:t>B. CHARIOT</w:t>
            </w:r>
          </w:p>
          <w:p w:rsidR="00B6348F" w:rsidRPr="003E7F3E" w:rsidRDefault="00B6348F" w:rsidP="00B6348F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EE2E1C">
              <w:rPr>
                <w:rFonts w:ascii="Century Gothic" w:hAnsi="Century Gothic"/>
                <w:sz w:val="16"/>
                <w:szCs w:val="16"/>
              </w:rPr>
              <w:t>Entrepreneur</w:t>
            </w:r>
            <w:r>
              <w:rPr>
                <w:rFonts w:ascii="Century Gothic" w:hAnsi="Century Gothic"/>
                <w:sz w:val="16"/>
                <w:szCs w:val="16"/>
              </w:rPr>
              <w:t> : à désigner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348F" w:rsidRPr="00F152BB" w:rsidRDefault="00B6348F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348F" w:rsidRPr="00F152BB" w:rsidRDefault="00B6348F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348F" w:rsidRPr="00F152BB" w:rsidRDefault="00B6348F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37" w:type="dxa"/>
            <w:vAlign w:val="center"/>
          </w:tcPr>
          <w:p w:rsidR="00B6348F" w:rsidRPr="00F152BB" w:rsidRDefault="00B6348F" w:rsidP="00FF6C08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2 </w:t>
            </w:r>
            <w:proofErr w:type="spellStart"/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B6348F" w:rsidRPr="00B40551" w:rsidTr="00FF6C08">
        <w:trPr>
          <w:trHeight w:val="758"/>
          <w:jc w:val="center"/>
        </w:trPr>
        <w:tc>
          <w:tcPr>
            <w:tcW w:w="573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6348F" w:rsidRDefault="00B6348F" w:rsidP="00B6348F">
            <w:pPr>
              <w:rPr>
                <w:rFonts w:ascii="Century Gothic" w:hAnsi="Century Gothic"/>
                <w:b/>
                <w:lang w:val="fr-BE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6348F" w:rsidRPr="00F152BB" w:rsidRDefault="00B6348F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348F" w:rsidRPr="00F152BB" w:rsidRDefault="00B6348F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B6348F" w:rsidRPr="00F152BB" w:rsidRDefault="00B6348F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Transit</w:t>
            </w:r>
          </w:p>
        </w:tc>
        <w:tc>
          <w:tcPr>
            <w:tcW w:w="1137" w:type="dxa"/>
            <w:vAlign w:val="center"/>
          </w:tcPr>
          <w:p w:rsidR="00B6348F" w:rsidRPr="00F152BB" w:rsidRDefault="00B6348F" w:rsidP="00FF6C08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2 </w:t>
            </w:r>
            <w:proofErr w:type="spellStart"/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</w:tbl>
    <w:p w:rsidR="00F152BB" w:rsidRDefault="00F152BB" w:rsidP="00F152BB">
      <w:pPr>
        <w:rPr>
          <w:rFonts w:ascii="Century Gothic" w:hAnsi="Century Gothic"/>
          <w:b/>
          <w:sz w:val="28"/>
          <w:szCs w:val="28"/>
          <w:lang w:val="fr-BE"/>
        </w:rPr>
      </w:pPr>
    </w:p>
    <w:tbl>
      <w:tblPr>
        <w:tblStyle w:val="Grilledutableau"/>
        <w:tblW w:w="0" w:type="auto"/>
        <w:tblInd w:w="108" w:type="dxa"/>
        <w:shd w:val="clear" w:color="auto" w:fill="00888A"/>
        <w:tblLook w:val="04A0" w:firstRow="1" w:lastRow="0" w:firstColumn="1" w:lastColumn="0" w:noHBand="0" w:noVBand="1"/>
      </w:tblPr>
      <w:tblGrid>
        <w:gridCol w:w="9072"/>
      </w:tblGrid>
      <w:tr w:rsidR="002227D3" w:rsidTr="002227D3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00888A"/>
          </w:tcPr>
          <w:p w:rsidR="002227D3" w:rsidRPr="00726BB7" w:rsidRDefault="002227D3" w:rsidP="00884013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8"/>
                <w:szCs w:val="8"/>
                <w:lang w:val="fr-BE"/>
              </w:rPr>
            </w:pPr>
          </w:p>
          <w:p w:rsidR="002227D3" w:rsidRPr="00874C89" w:rsidRDefault="002227D3" w:rsidP="00884013">
            <w:pP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  <w:t>NASSOGNE</w:t>
            </w:r>
          </w:p>
          <w:p w:rsidR="002227D3" w:rsidRPr="00726BB7" w:rsidRDefault="002227D3" w:rsidP="00884013">
            <w:pPr>
              <w:jc w:val="right"/>
              <w:rPr>
                <w:rFonts w:ascii="Century Gothic" w:hAnsi="Century Gothic"/>
                <w:color w:val="000000"/>
                <w:sz w:val="8"/>
                <w:szCs w:val="8"/>
                <w:lang w:val="fr-BE"/>
              </w:rPr>
            </w:pPr>
          </w:p>
        </w:tc>
      </w:tr>
    </w:tbl>
    <w:p w:rsidR="00EE1A15" w:rsidRPr="002227D3" w:rsidRDefault="005D280E" w:rsidP="002227D3">
      <w:pPr>
        <w:ind w:right="-428"/>
        <w:jc w:val="both"/>
        <w:rPr>
          <w:rFonts w:ascii="Century Gothic" w:hAnsi="Century Gothic"/>
          <w:lang w:val="fr-BE"/>
        </w:rPr>
      </w:pPr>
      <w:r w:rsidRPr="002227D3">
        <w:rPr>
          <w:rFonts w:ascii="Century Gothic" w:hAnsi="Century Gothic"/>
          <w:lang w:val="fr-BE"/>
        </w:rPr>
        <w:tab/>
      </w:r>
      <w:r w:rsidR="00563E70" w:rsidRPr="002227D3">
        <w:rPr>
          <w:rFonts w:ascii="Century Gothic" w:hAnsi="Century Gothic"/>
          <w:lang w:val="fr-BE"/>
        </w:rPr>
        <w:tab/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11"/>
        <w:gridCol w:w="15"/>
        <w:gridCol w:w="715"/>
        <w:gridCol w:w="617"/>
        <w:gridCol w:w="616"/>
        <w:gridCol w:w="988"/>
        <w:gridCol w:w="1110"/>
      </w:tblGrid>
      <w:tr w:rsidR="005D280E" w:rsidRPr="00B40551" w:rsidTr="00BD2924">
        <w:tc>
          <w:tcPr>
            <w:tcW w:w="5011" w:type="dxa"/>
          </w:tcPr>
          <w:p w:rsidR="00E519E7" w:rsidRPr="00E519E7" w:rsidRDefault="00E519E7" w:rsidP="00E41D79">
            <w:pPr>
              <w:rPr>
                <w:rFonts w:ascii="Century Gothic" w:hAnsi="Century Gothic"/>
                <w:b/>
                <w:lang w:val="fr-BE"/>
              </w:rPr>
            </w:pPr>
            <w:r w:rsidRPr="00E519E7">
              <w:rPr>
                <w:rFonts w:ascii="Century Gothic" w:hAnsi="Century Gothic"/>
                <w:b/>
                <w:lang w:val="fr-BE"/>
              </w:rPr>
              <w:t>BANDE</w:t>
            </w:r>
          </w:p>
          <w:p w:rsidR="00E519E7" w:rsidRDefault="00E519E7" w:rsidP="00E41D79">
            <w:pPr>
              <w:rPr>
                <w:rFonts w:ascii="Century Gothic" w:hAnsi="Century Gothic"/>
                <w:lang w:val="fr-BE"/>
              </w:rPr>
            </w:pPr>
            <w:r w:rsidRPr="00B40551">
              <w:rPr>
                <w:rFonts w:ascii="Century Gothic" w:hAnsi="Century Gothic"/>
                <w:lang w:val="fr-BE"/>
              </w:rPr>
              <w:t>Ancienne Ecole</w:t>
            </w:r>
          </w:p>
          <w:p w:rsidR="00634DB3" w:rsidRPr="0077465F" w:rsidRDefault="00634DB3" w:rsidP="00E41D79">
            <w:pPr>
              <w:rPr>
                <w:rFonts w:ascii="Century Gothic" w:hAnsi="Century Gothic"/>
                <w:color w:val="808080"/>
                <w:sz w:val="16"/>
                <w:szCs w:val="16"/>
              </w:rPr>
            </w:pPr>
            <w:r w:rsidRPr="0077465F">
              <w:rPr>
                <w:rFonts w:ascii="Century Gothic" w:hAnsi="Century Gothic"/>
                <w:color w:val="808080"/>
                <w:sz w:val="16"/>
                <w:szCs w:val="16"/>
              </w:rPr>
              <w:t>AC : BANDE</w:t>
            </w:r>
          </w:p>
          <w:p w:rsidR="0022310C" w:rsidRPr="0022310C" w:rsidRDefault="00E519E7" w:rsidP="0022310C">
            <w:pPr>
              <w:rPr>
                <w:rFonts w:ascii="Century Gothic" w:hAnsi="Century Gothic"/>
                <w:sz w:val="16"/>
                <w:szCs w:val="16"/>
              </w:rPr>
            </w:pPr>
            <w:r w:rsidRPr="0077465F">
              <w:rPr>
                <w:rFonts w:ascii="Century Gothic" w:hAnsi="Century Gothic"/>
                <w:sz w:val="16"/>
                <w:szCs w:val="16"/>
              </w:rPr>
              <w:t xml:space="preserve">Architecte : </w:t>
            </w:r>
            <w:r w:rsidR="00021B64" w:rsidRPr="0077465F">
              <w:rPr>
                <w:rFonts w:ascii="Century Gothic" w:hAnsi="Century Gothic"/>
                <w:sz w:val="16"/>
                <w:szCs w:val="16"/>
              </w:rPr>
              <w:t xml:space="preserve">S. </w:t>
            </w:r>
            <w:r w:rsidR="0022310C">
              <w:rPr>
                <w:rFonts w:ascii="Century Gothic" w:hAnsi="Century Gothic"/>
                <w:sz w:val="16"/>
                <w:szCs w:val="16"/>
              </w:rPr>
              <w:t>DAVID</w:t>
            </w:r>
          </w:p>
          <w:p w:rsidR="00E519E7" w:rsidRPr="00B40551" w:rsidRDefault="0022310C" w:rsidP="0022310C">
            <w:pPr>
              <w:rPr>
                <w:rFonts w:ascii="Century Gothic" w:hAnsi="Century Gothic"/>
                <w:lang w:val="fr-BE"/>
              </w:rPr>
            </w:pPr>
            <w:r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628544" behindDoc="1" locked="0" layoutInCell="1" allowOverlap="1" wp14:anchorId="1FA4C500" wp14:editId="0F2646F4">
                  <wp:simplePos x="0" y="0"/>
                  <wp:positionH relativeFrom="column">
                    <wp:posOffset>1496695</wp:posOffset>
                  </wp:positionH>
                  <wp:positionV relativeFrom="paragraph">
                    <wp:posOffset>-672465</wp:posOffset>
                  </wp:positionV>
                  <wp:extent cx="1613535" cy="1375410"/>
                  <wp:effectExtent l="0" t="0" r="5715" b="0"/>
                  <wp:wrapTight wrapText="bothSides">
                    <wp:wrapPolygon edited="0">
                      <wp:start x="0" y="0"/>
                      <wp:lineTo x="0" y="21241"/>
                      <wp:lineTo x="21421" y="21241"/>
                      <wp:lineTo x="21421" y="0"/>
                      <wp:lineTo x="0" y="0"/>
                    </wp:wrapPolygon>
                  </wp:wrapTight>
                  <wp:docPr id="53" name="Image 18" descr="bande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 descr="bande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/>
                          <a:srcRect l="4311" t="6500" r="15328" b="6994"/>
                          <a:stretch/>
                        </pic:blipFill>
                        <pic:spPr bwMode="auto">
                          <a:xfrm>
                            <a:off x="0" y="0"/>
                            <a:ext cx="161353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19E7"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</w:t>
            </w:r>
            <w:r w:rsidR="0060425D">
              <w:rPr>
                <w:rFonts w:ascii="Century Gothic" w:hAnsi="Century Gothic"/>
                <w:sz w:val="16"/>
                <w:szCs w:val="16"/>
                <w:lang w:val="fr-BE"/>
              </w:rPr>
              <w:t>s</w:t>
            </w:r>
            <w:r w:rsidR="00E519E7" w:rsidRPr="00F169E5">
              <w:rPr>
                <w:rFonts w:ascii="Century Gothic" w:hAnsi="Century Gothic"/>
                <w:sz w:val="16"/>
                <w:szCs w:val="16"/>
                <w:lang w:val="fr-BE"/>
              </w:rPr>
              <w:t>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</w:t>
            </w:r>
            <w:r w:rsidR="00E519E7">
              <w:rPr>
                <w:rFonts w:ascii="Century Gothic" w:hAnsi="Century Gothic"/>
                <w:sz w:val="16"/>
                <w:szCs w:val="16"/>
                <w:lang w:val="fr-BE"/>
              </w:rPr>
              <w:t>COLLI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>-</w:t>
            </w:r>
            <w:r w:rsidR="00E519E7">
              <w:rPr>
                <w:rFonts w:ascii="Century Gothic" w:hAnsi="Century Gothic"/>
                <w:sz w:val="16"/>
                <w:szCs w:val="16"/>
                <w:lang w:val="fr-BE"/>
              </w:rPr>
              <w:t>GNON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(Gros-œuvre), PIRON (Toiture</w:t>
            </w:r>
            <w:r w:rsidR="0060425D">
              <w:rPr>
                <w:rFonts w:ascii="Century Gothic" w:hAnsi="Century Gothic"/>
                <w:sz w:val="16"/>
                <w:szCs w:val="16"/>
                <w:lang w:val="fr-BE"/>
              </w:rPr>
              <w:t xml:space="preserve">), BRUMENIL (Cloisons </w:t>
            </w:r>
            <w:proofErr w:type="spellStart"/>
            <w:r w:rsidR="0060425D">
              <w:rPr>
                <w:rFonts w:ascii="Century Gothic" w:hAnsi="Century Gothic"/>
                <w:sz w:val="16"/>
                <w:szCs w:val="16"/>
                <w:lang w:val="fr-BE"/>
              </w:rPr>
              <w:t>int</w:t>
            </w:r>
            <w:proofErr w:type="spellEnd"/>
            <w:r w:rsidR="0060425D">
              <w:rPr>
                <w:rFonts w:ascii="Century Gothic" w:hAnsi="Century Gothic"/>
                <w:sz w:val="16"/>
                <w:szCs w:val="16"/>
                <w:lang w:val="fr-BE"/>
              </w:rPr>
              <w:t>.),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 PONCIN (</w:t>
            </w:r>
            <w:proofErr w:type="spellStart"/>
            <w:r>
              <w:rPr>
                <w:rFonts w:ascii="Century Gothic" w:hAnsi="Century Gothic"/>
                <w:sz w:val="16"/>
                <w:szCs w:val="16"/>
                <w:lang w:val="fr-BE"/>
              </w:rPr>
              <w:t>Menuis</w:t>
            </w:r>
            <w:proofErr w:type="spellEnd"/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. </w:t>
            </w:r>
            <w:proofErr w:type="spellStart"/>
            <w:r>
              <w:rPr>
                <w:rFonts w:ascii="Century Gothic" w:hAnsi="Century Gothic"/>
                <w:sz w:val="16"/>
                <w:szCs w:val="16"/>
                <w:lang w:val="fr-BE"/>
              </w:rPr>
              <w:t>ext</w:t>
            </w:r>
            <w:proofErr w:type="spellEnd"/>
            <w:r>
              <w:rPr>
                <w:rFonts w:ascii="Century Gothic" w:hAnsi="Century Gothic"/>
                <w:sz w:val="16"/>
                <w:szCs w:val="16"/>
                <w:lang w:val="fr-BE"/>
              </w:rPr>
              <w:t>.)DUVIVIER (</w:t>
            </w:r>
            <w:proofErr w:type="spellStart"/>
            <w:r>
              <w:rPr>
                <w:rFonts w:ascii="Century Gothic" w:hAnsi="Century Gothic"/>
                <w:sz w:val="16"/>
                <w:szCs w:val="16"/>
                <w:lang w:val="fr-BE"/>
              </w:rPr>
              <w:t>Chauff</w:t>
            </w:r>
            <w:proofErr w:type="spellEnd"/>
            <w:r w:rsidR="0060425D">
              <w:rPr>
                <w:rFonts w:ascii="Century Gothic" w:hAnsi="Century Gothic"/>
                <w:sz w:val="16"/>
                <w:szCs w:val="16"/>
                <w:lang w:val="fr-BE"/>
              </w:rPr>
              <w:t>), DUSSARD (</w:t>
            </w:r>
            <w:proofErr w:type="spellStart"/>
            <w:r w:rsidR="0060425D">
              <w:rPr>
                <w:rFonts w:ascii="Century Gothic" w:hAnsi="Century Gothic"/>
                <w:sz w:val="16"/>
                <w:szCs w:val="16"/>
                <w:lang w:val="fr-BE"/>
              </w:rPr>
              <w:t>Elect</w:t>
            </w:r>
            <w:proofErr w:type="spellEnd"/>
            <w:r w:rsidR="0060425D">
              <w:rPr>
                <w:rFonts w:ascii="Century Gothic" w:hAnsi="Century Gothic"/>
                <w:sz w:val="16"/>
                <w:szCs w:val="16"/>
                <w:lang w:val="fr-BE"/>
              </w:rPr>
              <w:t xml:space="preserve">.) </w:t>
            </w:r>
          </w:p>
        </w:tc>
        <w:tc>
          <w:tcPr>
            <w:tcW w:w="730" w:type="dxa"/>
            <w:gridSpan w:val="2"/>
          </w:tcPr>
          <w:p w:rsidR="00E519E7" w:rsidRPr="005D280E" w:rsidRDefault="0060425D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1995</w:t>
            </w:r>
          </w:p>
        </w:tc>
        <w:tc>
          <w:tcPr>
            <w:tcW w:w="617" w:type="dxa"/>
            <w:vAlign w:val="center"/>
          </w:tcPr>
          <w:p w:rsidR="00E519E7" w:rsidRPr="005D280E" w:rsidRDefault="00E519E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6</w:t>
            </w:r>
          </w:p>
        </w:tc>
        <w:tc>
          <w:tcPr>
            <w:tcW w:w="616" w:type="dxa"/>
            <w:vAlign w:val="center"/>
          </w:tcPr>
          <w:p w:rsidR="00E519E7" w:rsidRPr="005D280E" w:rsidRDefault="00E519E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88" w:type="dxa"/>
            <w:vAlign w:val="center"/>
          </w:tcPr>
          <w:p w:rsidR="00E519E7" w:rsidRPr="005D280E" w:rsidRDefault="00E519E7" w:rsidP="00E41D79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10" w:type="dxa"/>
            <w:vAlign w:val="center"/>
          </w:tcPr>
          <w:p w:rsidR="00E519E7" w:rsidRPr="005D280E" w:rsidRDefault="00E519E7" w:rsidP="00E41D79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1 </w:t>
            </w:r>
            <w:proofErr w:type="spellStart"/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E519E7" w:rsidRPr="005D280E" w:rsidRDefault="00E519E7" w:rsidP="00E41D79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3 à 2 </w:t>
            </w:r>
            <w:proofErr w:type="spellStart"/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E519E7" w:rsidRPr="005D280E" w:rsidRDefault="00E519E7" w:rsidP="00E41D79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5D280E" w:rsidRPr="00B40551" w:rsidTr="00BD2924">
        <w:tc>
          <w:tcPr>
            <w:tcW w:w="5011" w:type="dxa"/>
          </w:tcPr>
          <w:p w:rsidR="0060425D" w:rsidRPr="00E519E7" w:rsidRDefault="00922AD4" w:rsidP="0060425D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b/>
                <w:noProof/>
                <w:lang w:val="en-US" w:eastAsia="en-US"/>
              </w:rPr>
              <w:drawing>
                <wp:anchor distT="0" distB="0" distL="114300" distR="114300" simplePos="0" relativeHeight="251650048" behindDoc="0" locked="0" layoutInCell="1" allowOverlap="1" wp14:anchorId="124BE3DC" wp14:editId="04713C54">
                  <wp:simplePos x="0" y="0"/>
                  <wp:positionH relativeFrom="column">
                    <wp:posOffset>1885315</wp:posOffset>
                  </wp:positionH>
                  <wp:positionV relativeFrom="paragraph">
                    <wp:posOffset>0</wp:posOffset>
                  </wp:positionV>
                  <wp:extent cx="1618615" cy="1080770"/>
                  <wp:effectExtent l="0" t="0" r="635" b="5080"/>
                  <wp:wrapSquare wrapText="bothSides"/>
                  <wp:docPr id="156" name="Image 19" descr="bande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bande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425D" w:rsidRPr="00E519E7">
              <w:rPr>
                <w:rFonts w:ascii="Century Gothic" w:hAnsi="Century Gothic"/>
                <w:b/>
                <w:lang w:val="fr-BE"/>
              </w:rPr>
              <w:t>BANDE</w:t>
            </w:r>
          </w:p>
          <w:p w:rsidR="0060425D" w:rsidRDefault="0060425D" w:rsidP="0060425D">
            <w:pPr>
              <w:rPr>
                <w:rFonts w:ascii="Century Gothic" w:hAnsi="Century Gothic"/>
                <w:lang w:val="fr-BE"/>
              </w:rPr>
            </w:pPr>
            <w:r w:rsidRPr="00B40551">
              <w:rPr>
                <w:rFonts w:ascii="Century Gothic" w:hAnsi="Century Gothic"/>
                <w:lang w:val="fr-BE"/>
              </w:rPr>
              <w:t>Ancienne M</w:t>
            </w:r>
            <w:r>
              <w:rPr>
                <w:rFonts w:ascii="Century Gothic" w:hAnsi="Century Gothic"/>
                <w:lang w:val="fr-BE"/>
              </w:rPr>
              <w:t>aison</w:t>
            </w:r>
            <w:r w:rsidRPr="00B40551">
              <w:rPr>
                <w:rFonts w:ascii="Century Gothic" w:hAnsi="Century Gothic"/>
                <w:lang w:val="fr-BE"/>
              </w:rPr>
              <w:t xml:space="preserve"> communale</w:t>
            </w:r>
          </w:p>
          <w:p w:rsidR="00634DB3" w:rsidRPr="004A6F69" w:rsidRDefault="00634DB3" w:rsidP="00634DB3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BANDE</w:t>
            </w:r>
          </w:p>
          <w:p w:rsidR="0060425D" w:rsidRPr="00634DB3" w:rsidRDefault="0060425D" w:rsidP="0060425D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60425D" w:rsidRPr="0022310C" w:rsidRDefault="0060425D" w:rsidP="0060425D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22310C">
              <w:rPr>
                <w:rFonts w:ascii="Century Gothic" w:hAnsi="Century Gothic"/>
                <w:sz w:val="16"/>
                <w:szCs w:val="16"/>
                <w:lang w:val="fr-BE"/>
              </w:rPr>
              <w:t>Architecte : S. DAVID</w:t>
            </w:r>
          </w:p>
          <w:p w:rsidR="0060425D" w:rsidRPr="00E519E7" w:rsidRDefault="0060425D" w:rsidP="0060425D">
            <w:pPr>
              <w:rPr>
                <w:rFonts w:ascii="Century Gothic" w:hAnsi="Century Gothic"/>
                <w:lang w:val="en-US"/>
              </w:rPr>
            </w:pPr>
            <w:r w:rsidRPr="0022310C">
              <w:rPr>
                <w:rFonts w:ascii="Century Gothic" w:hAnsi="Century Gothic"/>
                <w:sz w:val="16"/>
                <w:szCs w:val="16"/>
                <w:lang w:val="fr-BE"/>
              </w:rPr>
              <w:t>Entrepreneur </w:t>
            </w:r>
            <w:r w:rsidRPr="00E519E7">
              <w:rPr>
                <w:rFonts w:ascii="Century Gothic" w:hAnsi="Century Gothic"/>
                <w:sz w:val="16"/>
                <w:szCs w:val="16"/>
                <w:lang w:val="en-US"/>
              </w:rPr>
              <w:t>: IDEAL HOME</w:t>
            </w:r>
          </w:p>
        </w:tc>
        <w:tc>
          <w:tcPr>
            <w:tcW w:w="730" w:type="dxa"/>
            <w:gridSpan w:val="2"/>
          </w:tcPr>
          <w:p w:rsidR="0060425D" w:rsidRPr="005D280E" w:rsidRDefault="0060425D" w:rsidP="0060425D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2003</w:t>
            </w:r>
          </w:p>
        </w:tc>
        <w:tc>
          <w:tcPr>
            <w:tcW w:w="617" w:type="dxa"/>
            <w:vAlign w:val="center"/>
          </w:tcPr>
          <w:p w:rsidR="0060425D" w:rsidRPr="005D280E" w:rsidRDefault="0060425D" w:rsidP="0060425D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7</w:t>
            </w:r>
          </w:p>
        </w:tc>
        <w:tc>
          <w:tcPr>
            <w:tcW w:w="616" w:type="dxa"/>
            <w:vAlign w:val="center"/>
          </w:tcPr>
          <w:p w:rsidR="0060425D" w:rsidRPr="005D280E" w:rsidRDefault="0060425D" w:rsidP="0060425D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88" w:type="dxa"/>
            <w:vAlign w:val="center"/>
          </w:tcPr>
          <w:p w:rsidR="0060425D" w:rsidRPr="005D280E" w:rsidRDefault="0060425D" w:rsidP="0060425D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10" w:type="dxa"/>
            <w:vAlign w:val="center"/>
          </w:tcPr>
          <w:p w:rsidR="0060425D" w:rsidRPr="005D280E" w:rsidRDefault="0060425D" w:rsidP="0060425D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1 </w:t>
            </w:r>
            <w:proofErr w:type="spellStart"/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60425D" w:rsidRPr="005D280E" w:rsidRDefault="0060425D" w:rsidP="0060425D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3 à 2 </w:t>
            </w:r>
            <w:proofErr w:type="spellStart"/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60425D" w:rsidRPr="005D280E" w:rsidRDefault="0060425D" w:rsidP="0060425D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3 </w:t>
            </w:r>
            <w:proofErr w:type="spellStart"/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6E2E7F" w:rsidRPr="00B40551" w:rsidTr="00BD2924">
        <w:tc>
          <w:tcPr>
            <w:tcW w:w="5026" w:type="dxa"/>
            <w:gridSpan w:val="2"/>
            <w:vMerge w:val="restart"/>
          </w:tcPr>
          <w:p w:rsidR="006E2E7F" w:rsidRPr="00E519E7" w:rsidRDefault="006E2E7F" w:rsidP="006E2E7F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96480" behindDoc="0" locked="0" layoutInCell="1" allowOverlap="1" wp14:anchorId="055EB69C" wp14:editId="1D90257D">
                  <wp:simplePos x="0" y="0"/>
                  <wp:positionH relativeFrom="column">
                    <wp:posOffset>1885950</wp:posOffset>
                  </wp:positionH>
                  <wp:positionV relativeFrom="paragraph">
                    <wp:posOffset>0</wp:posOffset>
                  </wp:positionV>
                  <wp:extent cx="1618615" cy="1080770"/>
                  <wp:effectExtent l="0" t="0" r="635" b="5080"/>
                  <wp:wrapSquare wrapText="bothSides"/>
                  <wp:docPr id="9" name="Image 20" descr="colline 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 descr="colline 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19E7">
              <w:rPr>
                <w:rFonts w:ascii="Century Gothic" w:hAnsi="Century Gothic"/>
                <w:b/>
                <w:lang w:val="fr-BE"/>
              </w:rPr>
              <w:t>FORRIERES</w:t>
            </w:r>
          </w:p>
          <w:p w:rsidR="006E2E7F" w:rsidRDefault="006E2E7F" w:rsidP="006E2E7F">
            <w:pPr>
              <w:rPr>
                <w:rFonts w:ascii="Century Gothic" w:hAnsi="Century Gothic"/>
                <w:lang w:val="fr-BE"/>
              </w:rPr>
            </w:pPr>
            <w:r w:rsidRPr="00B40551">
              <w:rPr>
                <w:rFonts w:ascii="Century Gothic" w:hAnsi="Century Gothic"/>
                <w:lang w:val="fr-BE"/>
              </w:rPr>
              <w:t>La Colline</w:t>
            </w:r>
            <w:r w:rsidRPr="00E400F4">
              <w:rPr>
                <w:noProof/>
              </w:rPr>
              <w:t xml:space="preserve"> </w:t>
            </w:r>
          </w:p>
          <w:p w:rsidR="006E2E7F" w:rsidRPr="004A6F69" w:rsidRDefault="006E2E7F" w:rsidP="006E2E7F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FORRIERES</w:t>
            </w:r>
          </w:p>
          <w:p w:rsidR="006E2E7F" w:rsidRPr="00634DB3" w:rsidRDefault="006E2E7F" w:rsidP="006E2E7F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6E2E7F" w:rsidRDefault="006E2E7F" w:rsidP="006E2E7F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Ph. LECOCQ</w:t>
            </w:r>
          </w:p>
          <w:p w:rsidR="006E2E7F" w:rsidRPr="00B40551" w:rsidRDefault="006E2E7F" w:rsidP="006E2E7F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JONKEAU</w:t>
            </w:r>
          </w:p>
        </w:tc>
        <w:tc>
          <w:tcPr>
            <w:tcW w:w="715" w:type="dxa"/>
            <w:vMerge w:val="restart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2002</w:t>
            </w:r>
          </w:p>
        </w:tc>
        <w:tc>
          <w:tcPr>
            <w:tcW w:w="617" w:type="dxa"/>
            <w:vAlign w:val="center"/>
          </w:tcPr>
          <w:p w:rsidR="006E2E7F" w:rsidRPr="005D280E" w:rsidRDefault="006E2E7F" w:rsidP="002D1964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  <w:r w:rsidR="002D1964">
              <w:rPr>
                <w:rFonts w:ascii="Century Gothic" w:hAnsi="Century Gothic"/>
                <w:sz w:val="18"/>
                <w:szCs w:val="18"/>
                <w:lang w:val="fr-BE"/>
              </w:rPr>
              <w:t>7</w:t>
            </w:r>
          </w:p>
        </w:tc>
        <w:tc>
          <w:tcPr>
            <w:tcW w:w="616" w:type="dxa"/>
            <w:vAlign w:val="center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88" w:type="dxa"/>
            <w:vAlign w:val="center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10" w:type="dxa"/>
            <w:vAlign w:val="center"/>
          </w:tcPr>
          <w:p w:rsidR="006E2E7F" w:rsidRPr="005D280E" w:rsidRDefault="006E2E7F" w:rsidP="006E2E7F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8 à 1 </w:t>
            </w:r>
            <w:proofErr w:type="spellStart"/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6E2E7F" w:rsidRPr="005D280E" w:rsidRDefault="002D1964" w:rsidP="006E2E7F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5</w:t>
            </w:r>
            <w:r w:rsidR="006E2E7F"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 à 2 </w:t>
            </w:r>
            <w:proofErr w:type="spellStart"/>
            <w:r w:rsidR="006E2E7F"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6E2E7F" w:rsidRPr="005D280E" w:rsidRDefault="006E2E7F" w:rsidP="006E2E7F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4 à 3 </w:t>
            </w:r>
            <w:proofErr w:type="spellStart"/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6E2E7F" w:rsidRPr="00B40551" w:rsidTr="00BD2924">
        <w:tc>
          <w:tcPr>
            <w:tcW w:w="5026" w:type="dxa"/>
            <w:gridSpan w:val="2"/>
            <w:vMerge/>
          </w:tcPr>
          <w:p w:rsidR="006E2E7F" w:rsidRPr="00B40551" w:rsidRDefault="006E2E7F" w:rsidP="006E2E7F">
            <w:pPr>
              <w:rPr>
                <w:rFonts w:ascii="Century Gothic" w:hAnsi="Century Gothic"/>
                <w:lang w:val="fr-BE"/>
              </w:rPr>
            </w:pPr>
          </w:p>
        </w:tc>
        <w:tc>
          <w:tcPr>
            <w:tcW w:w="715" w:type="dxa"/>
            <w:vMerge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17" w:type="dxa"/>
            <w:vAlign w:val="center"/>
          </w:tcPr>
          <w:p w:rsidR="006E2E7F" w:rsidRPr="005D280E" w:rsidRDefault="002D1964" w:rsidP="006E2E7F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16" w:type="dxa"/>
            <w:vAlign w:val="center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88" w:type="dxa"/>
            <w:vAlign w:val="center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Art.132</w:t>
            </w:r>
          </w:p>
        </w:tc>
        <w:tc>
          <w:tcPr>
            <w:tcW w:w="1110" w:type="dxa"/>
            <w:vAlign w:val="center"/>
          </w:tcPr>
          <w:p w:rsidR="006E2E7F" w:rsidRPr="005D280E" w:rsidRDefault="006E2E7F" w:rsidP="006E2E7F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2 </w:t>
            </w:r>
            <w:proofErr w:type="spellStart"/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6E2E7F" w:rsidRPr="00B40551" w:rsidTr="00BD2924">
        <w:tc>
          <w:tcPr>
            <w:tcW w:w="5026" w:type="dxa"/>
            <w:gridSpan w:val="2"/>
            <w:vMerge/>
          </w:tcPr>
          <w:p w:rsidR="006E2E7F" w:rsidRPr="00B40551" w:rsidRDefault="006E2E7F" w:rsidP="006E2E7F">
            <w:pPr>
              <w:rPr>
                <w:rFonts w:ascii="Century Gothic" w:hAnsi="Century Gothic"/>
                <w:lang w:val="fr-BE"/>
              </w:rPr>
            </w:pPr>
          </w:p>
        </w:tc>
        <w:tc>
          <w:tcPr>
            <w:tcW w:w="715" w:type="dxa"/>
            <w:vMerge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17" w:type="dxa"/>
            <w:vAlign w:val="center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616" w:type="dxa"/>
            <w:vAlign w:val="center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S</w:t>
            </w:r>
          </w:p>
        </w:tc>
        <w:tc>
          <w:tcPr>
            <w:tcW w:w="988" w:type="dxa"/>
            <w:vAlign w:val="center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10" w:type="dxa"/>
            <w:vAlign w:val="center"/>
          </w:tcPr>
          <w:p w:rsidR="006E2E7F" w:rsidRPr="005D280E" w:rsidRDefault="006E2E7F" w:rsidP="006E2E7F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2 studios</w:t>
            </w:r>
          </w:p>
        </w:tc>
      </w:tr>
      <w:tr w:rsidR="006E2E7F" w:rsidRPr="00B40551" w:rsidTr="00BD2924">
        <w:tc>
          <w:tcPr>
            <w:tcW w:w="5026" w:type="dxa"/>
            <w:gridSpan w:val="2"/>
            <w:vMerge w:val="restart"/>
          </w:tcPr>
          <w:p w:rsidR="006E2E7F" w:rsidRPr="001B3F84" w:rsidRDefault="006E2E7F" w:rsidP="006E2E7F">
            <w:pPr>
              <w:rPr>
                <w:rFonts w:ascii="Century Gothic" w:hAnsi="Century Gothic"/>
                <w:b/>
                <w:color w:val="000000"/>
              </w:rPr>
            </w:pPr>
            <w:r>
              <w:rPr>
                <w:rFonts w:ascii="Century Gothic" w:hAnsi="Century Gothic"/>
                <w:b/>
                <w:color w:val="000000"/>
              </w:rPr>
              <w:t>HARSIN</w:t>
            </w:r>
          </w:p>
          <w:p w:rsidR="006E2E7F" w:rsidRPr="004C0E61" w:rsidRDefault="006E2E7F" w:rsidP="006E2E7F">
            <w:pPr>
              <w:rPr>
                <w:rFonts w:ascii="Century Gothic" w:hAnsi="Century Gothic"/>
                <w:color w:val="000000"/>
                <w:lang w:val="fr-BE"/>
              </w:rPr>
            </w:pPr>
            <w:r w:rsidRPr="004C0E61">
              <w:rPr>
                <w:rFonts w:ascii="Century Gothic" w:hAnsi="Century Gothic"/>
                <w:color w:val="000000"/>
                <w:lang w:val="fr-BE"/>
              </w:rPr>
              <w:t>Route de Bastogne</w:t>
            </w:r>
          </w:p>
          <w:p w:rsidR="006E2E7F" w:rsidRPr="004A6F69" w:rsidRDefault="006E2E7F" w:rsidP="006E2E7F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HARSIN</w:t>
            </w:r>
          </w:p>
          <w:p w:rsidR="006E2E7F" w:rsidRPr="00833FB2" w:rsidRDefault="006E2E7F" w:rsidP="006E2E7F">
            <w:pPr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</w:pPr>
            <w:r w:rsidRPr="00833FB2"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  <w:t xml:space="preserve">Architecte : SCSPRL </w:t>
            </w:r>
            <w:proofErr w:type="spellStart"/>
            <w:r w:rsidRPr="00833FB2"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  <w:t>Architects</w:t>
            </w:r>
            <w:proofErr w:type="spellEnd"/>
            <w:r w:rsidRPr="00833FB2"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  <w:t xml:space="preserve"> </w:t>
            </w:r>
            <w:r w:rsidR="00CA3162"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  <w:t xml:space="preserve">Team </w:t>
            </w:r>
            <w:r w:rsidRPr="00833FB2">
              <w:rPr>
                <w:rFonts w:ascii="Century Gothic" w:hAnsi="Century Gothic"/>
                <w:color w:val="000000"/>
                <w:sz w:val="16"/>
                <w:szCs w:val="16"/>
                <w:lang w:val="fr-BE"/>
              </w:rPr>
              <w:t xml:space="preserve">STEFFENS </w:t>
            </w:r>
          </w:p>
          <w:p w:rsidR="006E2E7F" w:rsidRPr="00B40551" w:rsidRDefault="0057398C" w:rsidP="006E2E7F">
            <w:pPr>
              <w:rPr>
                <w:rFonts w:ascii="Century Gothic" w:hAnsi="Century Gothic"/>
                <w:lang w:val="fr-BE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  <w:lang w:val="en-US" w:eastAsia="en-US"/>
              </w:rPr>
              <w:drawing>
                <wp:anchor distT="0" distB="0" distL="114300" distR="114300" simplePos="0" relativeHeight="251797504" behindDoc="1" locked="0" layoutInCell="1" allowOverlap="1" wp14:anchorId="7AF7117A" wp14:editId="73666363">
                  <wp:simplePos x="0" y="0"/>
                  <wp:positionH relativeFrom="column">
                    <wp:posOffset>1510030</wp:posOffset>
                  </wp:positionH>
                  <wp:positionV relativeFrom="paragraph">
                    <wp:posOffset>-622935</wp:posOffset>
                  </wp:positionV>
                  <wp:extent cx="1602740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309" y="21346"/>
                      <wp:lineTo x="21309" y="0"/>
                      <wp:lineTo x="0" y="0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415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5" t="32415" r="45473" b="31916"/>
                          <a:stretch/>
                        </pic:blipFill>
                        <pic:spPr bwMode="auto">
                          <a:xfrm>
                            <a:off x="0" y="0"/>
                            <a:ext cx="160274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E7F" w:rsidRPr="004C0E61">
              <w:rPr>
                <w:rFonts w:ascii="Century Gothic" w:hAnsi="Century Gothic"/>
                <w:color w:val="000000"/>
                <w:sz w:val="16"/>
                <w:szCs w:val="16"/>
              </w:rPr>
              <w:t xml:space="preserve">Entrepreneur : </w:t>
            </w:r>
            <w:r w:rsidR="006E2E7F">
              <w:rPr>
                <w:rFonts w:ascii="Century Gothic" w:hAnsi="Century Gothic"/>
                <w:color w:val="000000"/>
                <w:sz w:val="16"/>
                <w:szCs w:val="16"/>
              </w:rPr>
              <w:t>SA T-PALM</w:t>
            </w:r>
          </w:p>
        </w:tc>
        <w:tc>
          <w:tcPr>
            <w:tcW w:w="715" w:type="dxa"/>
            <w:vMerge w:val="restart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sz w:val="18"/>
                <w:szCs w:val="18"/>
                <w:lang w:val="fr-BE"/>
              </w:rPr>
              <w:t>2015</w:t>
            </w:r>
          </w:p>
        </w:tc>
        <w:tc>
          <w:tcPr>
            <w:tcW w:w="617" w:type="dxa"/>
            <w:vAlign w:val="center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8</w:t>
            </w:r>
          </w:p>
        </w:tc>
        <w:tc>
          <w:tcPr>
            <w:tcW w:w="616" w:type="dxa"/>
            <w:vAlign w:val="center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A</w:t>
            </w:r>
          </w:p>
        </w:tc>
        <w:tc>
          <w:tcPr>
            <w:tcW w:w="988" w:type="dxa"/>
            <w:vAlign w:val="center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10" w:type="dxa"/>
            <w:vAlign w:val="center"/>
          </w:tcPr>
          <w:p w:rsidR="006E2E7F" w:rsidRPr="005D280E" w:rsidRDefault="006E2E7F" w:rsidP="006E2E7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2 à 1 </w:t>
            </w:r>
            <w:proofErr w:type="spellStart"/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</w:p>
          <w:p w:rsidR="006E2E7F" w:rsidRPr="005D280E" w:rsidRDefault="006E2E7F" w:rsidP="006E2E7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4 à 2 </w:t>
            </w:r>
            <w:proofErr w:type="spellStart"/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</w:p>
          <w:p w:rsidR="006E2E7F" w:rsidRPr="005D280E" w:rsidRDefault="006E2E7F" w:rsidP="006E2E7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2 à 3 </w:t>
            </w:r>
            <w:proofErr w:type="spellStart"/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</w:p>
          <w:p w:rsidR="006E2E7F" w:rsidRPr="00BD2924" w:rsidRDefault="003E7F3E" w:rsidP="006E2E7F">
            <w:pPr>
              <w:jc w:val="right"/>
              <w:rPr>
                <w:rFonts w:ascii="Century Gothic" w:hAnsi="Century Gothic"/>
                <w:color w:val="92CDDC" w:themeColor="accent5" w:themeTint="99"/>
                <w:sz w:val="14"/>
                <w:szCs w:val="14"/>
                <w:lang w:val="fr-BE"/>
              </w:rPr>
            </w:pPr>
            <w:r w:rsidRPr="0057398C">
              <w:rPr>
                <w:rFonts w:ascii="Century Gothic" w:hAnsi="Century Gothic"/>
                <w:b/>
                <w:color w:val="8CCACA"/>
                <w:sz w:val="14"/>
                <w:szCs w:val="14"/>
                <w:lang w:val="fr-BE"/>
              </w:rPr>
              <w:t>2</w:t>
            </w:r>
            <w:r w:rsidR="006E2E7F" w:rsidRPr="0057398C">
              <w:rPr>
                <w:rFonts w:ascii="Century Gothic" w:hAnsi="Century Gothic"/>
                <w:b/>
                <w:color w:val="8CCACA"/>
                <w:sz w:val="14"/>
                <w:szCs w:val="14"/>
                <w:lang w:val="fr-BE"/>
              </w:rPr>
              <w:t>adaptables</w:t>
            </w:r>
          </w:p>
        </w:tc>
      </w:tr>
      <w:tr w:rsidR="006E2E7F" w:rsidRPr="00B40551" w:rsidTr="00BD2924">
        <w:tc>
          <w:tcPr>
            <w:tcW w:w="5026" w:type="dxa"/>
            <w:gridSpan w:val="2"/>
            <w:vMerge/>
          </w:tcPr>
          <w:p w:rsidR="006E2E7F" w:rsidRPr="00B40551" w:rsidRDefault="006E2E7F" w:rsidP="006E2E7F">
            <w:pPr>
              <w:rPr>
                <w:rFonts w:ascii="Century Gothic" w:hAnsi="Century Gothic"/>
                <w:lang w:val="fr-BE"/>
              </w:rPr>
            </w:pPr>
          </w:p>
        </w:tc>
        <w:tc>
          <w:tcPr>
            <w:tcW w:w="715" w:type="dxa"/>
            <w:vMerge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17" w:type="dxa"/>
            <w:vAlign w:val="center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4</w:t>
            </w:r>
          </w:p>
        </w:tc>
        <w:tc>
          <w:tcPr>
            <w:tcW w:w="616" w:type="dxa"/>
            <w:vAlign w:val="center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M</w:t>
            </w:r>
          </w:p>
        </w:tc>
        <w:tc>
          <w:tcPr>
            <w:tcW w:w="988" w:type="dxa"/>
            <w:vAlign w:val="center"/>
          </w:tcPr>
          <w:p w:rsidR="006E2E7F" w:rsidRPr="005D280E" w:rsidRDefault="006E2E7F" w:rsidP="006E2E7F">
            <w:pPr>
              <w:jc w:val="center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10" w:type="dxa"/>
            <w:vAlign w:val="center"/>
          </w:tcPr>
          <w:p w:rsidR="006E2E7F" w:rsidRPr="005D280E" w:rsidRDefault="006E2E7F" w:rsidP="006E2E7F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</w:pPr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 xml:space="preserve">4 à 2 </w:t>
            </w:r>
            <w:proofErr w:type="spellStart"/>
            <w:r w:rsidRPr="005D280E">
              <w:rPr>
                <w:rFonts w:ascii="Century Gothic" w:hAnsi="Century Gothic"/>
                <w:color w:val="000000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</w:tbl>
    <w:p w:rsidR="00F152BB" w:rsidRDefault="00F152BB" w:rsidP="00F152BB">
      <w:pPr>
        <w:jc w:val="center"/>
        <w:rPr>
          <w:rFonts w:ascii="Century Gothic" w:hAnsi="Century Gothic"/>
          <w:lang w:val="fr-BE"/>
        </w:rPr>
      </w:pPr>
    </w:p>
    <w:p w:rsidR="00BD2924" w:rsidRDefault="00BD2924" w:rsidP="00F152BB">
      <w:pPr>
        <w:jc w:val="center"/>
        <w:rPr>
          <w:rFonts w:ascii="Century Gothic" w:hAnsi="Century Gothic"/>
          <w:lang w:val="fr-BE"/>
        </w:rPr>
      </w:pPr>
    </w:p>
    <w:p w:rsidR="00BD2924" w:rsidRDefault="00BD2924" w:rsidP="00BD2924">
      <w:pPr>
        <w:rPr>
          <w:rFonts w:ascii="Century Gothic" w:hAnsi="Century Gothic"/>
          <w:sz w:val="32"/>
          <w:szCs w:val="32"/>
          <w:lang w:val="fr-BE"/>
        </w:rPr>
      </w:pPr>
    </w:p>
    <w:tbl>
      <w:tblPr>
        <w:tblStyle w:val="Grilledutableau"/>
        <w:tblW w:w="0" w:type="auto"/>
        <w:tblInd w:w="108" w:type="dxa"/>
        <w:shd w:val="clear" w:color="auto" w:fill="00888A"/>
        <w:tblLook w:val="04A0" w:firstRow="1" w:lastRow="0" w:firstColumn="1" w:lastColumn="0" w:noHBand="0" w:noVBand="1"/>
      </w:tblPr>
      <w:tblGrid>
        <w:gridCol w:w="9072"/>
      </w:tblGrid>
      <w:tr w:rsidR="002227D3" w:rsidTr="001D240B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00888A"/>
          </w:tcPr>
          <w:p w:rsidR="002227D3" w:rsidRPr="00726BB7" w:rsidRDefault="002227D3" w:rsidP="00884013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8"/>
                <w:szCs w:val="8"/>
                <w:lang w:val="fr-BE"/>
              </w:rPr>
            </w:pPr>
          </w:p>
          <w:p w:rsidR="002227D3" w:rsidRPr="00874C89" w:rsidRDefault="002227D3" w:rsidP="00884013">
            <w:pP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  <w:t>RENDEUX</w:t>
            </w:r>
          </w:p>
          <w:p w:rsidR="002227D3" w:rsidRPr="00726BB7" w:rsidRDefault="002227D3" w:rsidP="00884013">
            <w:pPr>
              <w:jc w:val="right"/>
              <w:rPr>
                <w:rFonts w:ascii="Century Gothic" w:hAnsi="Century Gothic"/>
                <w:color w:val="000000"/>
                <w:sz w:val="8"/>
                <w:szCs w:val="8"/>
                <w:lang w:val="fr-BE"/>
              </w:rPr>
            </w:pPr>
          </w:p>
        </w:tc>
      </w:tr>
    </w:tbl>
    <w:p w:rsidR="00BD2924" w:rsidRPr="002227D3" w:rsidRDefault="00BD2924" w:rsidP="00BD2924">
      <w:pPr>
        <w:ind w:left="-567" w:right="-428"/>
        <w:jc w:val="both"/>
        <w:rPr>
          <w:rFonts w:ascii="Century Gothic" w:hAnsi="Century Gothic"/>
          <w:lang w:val="fr-BE"/>
        </w:rPr>
      </w:pPr>
      <w:r w:rsidRPr="002227D3">
        <w:rPr>
          <w:rFonts w:ascii="Century Gothic" w:hAnsi="Century Gothic"/>
          <w:lang w:val="fr-BE"/>
        </w:rPr>
        <w:tab/>
      </w:r>
      <w:r w:rsidRPr="002227D3">
        <w:rPr>
          <w:rFonts w:ascii="Century Gothic" w:hAnsi="Century Gothic"/>
          <w:lang w:val="fr-BE"/>
        </w:rPr>
        <w:tab/>
      </w:r>
      <w:r w:rsidRPr="002227D3">
        <w:rPr>
          <w:rFonts w:ascii="Century Gothic" w:hAnsi="Century Gothic"/>
          <w:lang w:val="fr-BE"/>
        </w:rPr>
        <w:tab/>
      </w:r>
      <w:r w:rsidRPr="002227D3">
        <w:rPr>
          <w:rFonts w:ascii="Century Gothic" w:hAnsi="Century Gothic"/>
          <w:lang w:val="fr-BE"/>
        </w:rPr>
        <w:tab/>
      </w:r>
      <w:r w:rsidRPr="002227D3">
        <w:rPr>
          <w:rFonts w:ascii="Century Gothic" w:hAnsi="Century Gothic"/>
          <w:lang w:val="fr-BE"/>
        </w:rPr>
        <w:tab/>
      </w:r>
      <w:r w:rsidRPr="002227D3">
        <w:rPr>
          <w:rFonts w:ascii="Century Gothic" w:hAnsi="Century Gothic"/>
          <w:lang w:val="fr-BE"/>
        </w:rPr>
        <w:tab/>
      </w:r>
      <w:r w:rsidRPr="002227D3">
        <w:rPr>
          <w:rFonts w:ascii="Century Gothic" w:hAnsi="Century Gothic"/>
          <w:lang w:val="fr-BE"/>
        </w:rPr>
        <w:tab/>
      </w:r>
      <w:r w:rsidRPr="002227D3">
        <w:rPr>
          <w:rFonts w:ascii="Century Gothic" w:hAnsi="Century Gothic"/>
          <w:lang w:val="fr-BE"/>
        </w:rPr>
        <w:tab/>
        <w:t xml:space="preserve">    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32"/>
        <w:gridCol w:w="703"/>
        <w:gridCol w:w="619"/>
        <w:gridCol w:w="619"/>
        <w:gridCol w:w="981"/>
        <w:gridCol w:w="1118"/>
      </w:tblGrid>
      <w:tr w:rsidR="00BD2924" w:rsidRPr="00B40551" w:rsidTr="00884013">
        <w:tc>
          <w:tcPr>
            <w:tcW w:w="5032" w:type="dxa"/>
            <w:vAlign w:val="center"/>
          </w:tcPr>
          <w:p w:rsidR="00BD2924" w:rsidRPr="00E519E7" w:rsidRDefault="00BD2924" w:rsidP="00884013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lang w:val="fr-BE"/>
              </w:rPr>
              <w:t>RENDEUX</w:t>
            </w:r>
          </w:p>
          <w:p w:rsidR="00BD2924" w:rsidRDefault="00BD2924" w:rsidP="00884013">
            <w:pPr>
              <w:rPr>
                <w:rFonts w:ascii="Century Gothic" w:hAnsi="Century Gothic"/>
              </w:rPr>
            </w:pPr>
            <w:r w:rsidRPr="00E519E7">
              <w:rPr>
                <w:rFonts w:ascii="Century Gothic" w:hAnsi="Century Gothic"/>
              </w:rPr>
              <w:t>Gendarmerie</w:t>
            </w:r>
          </w:p>
          <w:p w:rsidR="00BD2924" w:rsidRDefault="00BD2924" w:rsidP="00884013">
            <w:pPr>
              <w:rPr>
                <w:rFonts w:ascii="Century Gothic" w:hAnsi="Century Gothic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RENDEUX</w:t>
            </w:r>
          </w:p>
          <w:p w:rsidR="00BD2924" w:rsidRPr="00634DB3" w:rsidRDefault="00BD2924" w:rsidP="00884013">
            <w:pPr>
              <w:rPr>
                <w:noProof/>
                <w:sz w:val="16"/>
                <w:szCs w:val="16"/>
              </w:rPr>
            </w:pPr>
          </w:p>
          <w:p w:rsidR="00BD2924" w:rsidRPr="00E519E7" w:rsidRDefault="00BD2924" w:rsidP="00884013">
            <w:pPr>
              <w:rPr>
                <w:rFonts w:ascii="Century Gothic" w:hAnsi="Century Gothic"/>
                <w:sz w:val="16"/>
                <w:szCs w:val="16"/>
              </w:rPr>
            </w:pPr>
            <w:r w:rsidRPr="00E519E7">
              <w:rPr>
                <w:rFonts w:ascii="Century Gothic" w:hAnsi="Century Gothic"/>
                <w:sz w:val="16"/>
                <w:szCs w:val="16"/>
              </w:rPr>
              <w:t xml:space="preserve">Architecte : Ph. </w:t>
            </w:r>
            <w:r>
              <w:rPr>
                <w:rFonts w:ascii="Century Gothic" w:hAnsi="Century Gothic"/>
                <w:sz w:val="16"/>
                <w:szCs w:val="16"/>
              </w:rPr>
              <w:t>BOSQUEE</w:t>
            </w:r>
          </w:p>
          <w:p w:rsidR="00BD2924" w:rsidRPr="00B40551" w:rsidRDefault="00BD2924" w:rsidP="00884013">
            <w:pPr>
              <w:rPr>
                <w:rFonts w:ascii="Century Gothic" w:hAnsi="Century Gothic"/>
                <w:lang w:val="fr-BE"/>
              </w:rPr>
            </w:pPr>
            <w:r>
              <w:rPr>
                <w:rFonts w:ascii="Century Gothic" w:hAnsi="Century Gothic"/>
                <w:b/>
                <w:noProof/>
                <w:lang w:val="en-US" w:eastAsia="en-US"/>
              </w:rPr>
              <w:drawing>
                <wp:anchor distT="0" distB="0" distL="114300" distR="114300" simplePos="0" relativeHeight="251820032" behindDoc="1" locked="0" layoutInCell="1" allowOverlap="1" wp14:anchorId="78C7F9AE" wp14:editId="2AC2905B">
                  <wp:simplePos x="0" y="0"/>
                  <wp:positionH relativeFrom="column">
                    <wp:posOffset>1819910</wp:posOffset>
                  </wp:positionH>
                  <wp:positionV relativeFrom="paragraph">
                    <wp:posOffset>-724535</wp:posOffset>
                  </wp:positionV>
                  <wp:extent cx="1610360" cy="1104900"/>
                  <wp:effectExtent l="19050" t="0" r="8890" b="0"/>
                  <wp:wrapTight wrapText="bothSides">
                    <wp:wrapPolygon edited="0">
                      <wp:start x="-256" y="0"/>
                      <wp:lineTo x="-256" y="21228"/>
                      <wp:lineTo x="21719" y="21228"/>
                      <wp:lineTo x="21719" y="0"/>
                      <wp:lineTo x="-256" y="0"/>
                    </wp:wrapPolygon>
                  </wp:wrapTight>
                  <wp:docPr id="248" name="Image 1" descr="P9220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P9220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DE NICOLO</w:t>
            </w:r>
          </w:p>
        </w:tc>
        <w:tc>
          <w:tcPr>
            <w:tcW w:w="703" w:type="dxa"/>
          </w:tcPr>
          <w:p w:rsidR="00BD2924" w:rsidRPr="00AF4854" w:rsidRDefault="00BD2924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2010</w:t>
            </w:r>
          </w:p>
        </w:tc>
        <w:tc>
          <w:tcPr>
            <w:tcW w:w="619" w:type="dxa"/>
            <w:vAlign w:val="center"/>
          </w:tcPr>
          <w:p w:rsidR="00BD2924" w:rsidRPr="00AF4854" w:rsidRDefault="00BD2924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5</w:t>
            </w:r>
          </w:p>
        </w:tc>
        <w:tc>
          <w:tcPr>
            <w:tcW w:w="619" w:type="dxa"/>
            <w:vAlign w:val="center"/>
          </w:tcPr>
          <w:p w:rsidR="00BD2924" w:rsidRPr="00AF4854" w:rsidRDefault="00BD2924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81" w:type="dxa"/>
            <w:vAlign w:val="center"/>
          </w:tcPr>
          <w:p w:rsidR="00BD2924" w:rsidRPr="00AF4854" w:rsidRDefault="00BD2924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18" w:type="dxa"/>
            <w:vAlign w:val="center"/>
          </w:tcPr>
          <w:p w:rsidR="00BD2924" w:rsidRPr="00AF4854" w:rsidRDefault="00BD2924" w:rsidP="00884013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 xml:space="preserve"> 4 à 2 </w:t>
            </w:r>
            <w:proofErr w:type="spellStart"/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BD2924" w:rsidRPr="00AF4854" w:rsidRDefault="00BD2924" w:rsidP="00884013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</w:tbl>
    <w:p w:rsidR="00BD2924" w:rsidRDefault="00BD2924" w:rsidP="00BD2924">
      <w:pPr>
        <w:rPr>
          <w:rFonts w:ascii="Century Gothic" w:hAnsi="Century Gothic"/>
          <w:sz w:val="32"/>
          <w:szCs w:val="32"/>
          <w:lang w:val="fr-BE"/>
        </w:rPr>
      </w:pPr>
    </w:p>
    <w:p w:rsidR="00BD2924" w:rsidRDefault="00BD2924" w:rsidP="00F152BB">
      <w:pPr>
        <w:jc w:val="center"/>
        <w:rPr>
          <w:rFonts w:ascii="Century Gothic" w:hAnsi="Century Gothic"/>
          <w:lang w:val="fr-BE"/>
        </w:rPr>
      </w:pPr>
    </w:p>
    <w:p w:rsidR="00F152BB" w:rsidRDefault="00F152BB">
      <w:pPr>
        <w:rPr>
          <w:rFonts w:ascii="Century Gothic" w:hAnsi="Century Gothic"/>
          <w:b/>
          <w:sz w:val="28"/>
          <w:szCs w:val="28"/>
          <w:lang w:val="fr-BE"/>
        </w:rPr>
      </w:pPr>
      <w:r>
        <w:rPr>
          <w:rFonts w:ascii="Century Gothic" w:hAnsi="Century Gothic"/>
          <w:b/>
          <w:sz w:val="28"/>
          <w:szCs w:val="28"/>
          <w:lang w:val="fr-BE"/>
        </w:rPr>
        <w:br w:type="page"/>
      </w:r>
    </w:p>
    <w:tbl>
      <w:tblPr>
        <w:tblStyle w:val="Grilledutableau"/>
        <w:tblW w:w="0" w:type="auto"/>
        <w:tblInd w:w="108" w:type="dxa"/>
        <w:shd w:val="clear" w:color="auto" w:fill="00888A"/>
        <w:tblLook w:val="04A0" w:firstRow="1" w:lastRow="0" w:firstColumn="1" w:lastColumn="0" w:noHBand="0" w:noVBand="1"/>
      </w:tblPr>
      <w:tblGrid>
        <w:gridCol w:w="9072"/>
      </w:tblGrid>
      <w:tr w:rsidR="002227D3" w:rsidTr="002227D3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00888A"/>
          </w:tcPr>
          <w:p w:rsidR="002227D3" w:rsidRPr="00726BB7" w:rsidRDefault="002227D3" w:rsidP="00884013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8"/>
                <w:szCs w:val="8"/>
                <w:lang w:val="fr-BE"/>
              </w:rPr>
            </w:pPr>
          </w:p>
          <w:p w:rsidR="002227D3" w:rsidRPr="00874C89" w:rsidRDefault="002227D3" w:rsidP="00884013">
            <w:pP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  <w:t>EREZEE</w:t>
            </w:r>
          </w:p>
          <w:p w:rsidR="002227D3" w:rsidRPr="00726BB7" w:rsidRDefault="002227D3" w:rsidP="00884013">
            <w:pPr>
              <w:jc w:val="right"/>
              <w:rPr>
                <w:rFonts w:ascii="Century Gothic" w:hAnsi="Century Gothic"/>
                <w:color w:val="000000"/>
                <w:sz w:val="8"/>
                <w:szCs w:val="8"/>
                <w:lang w:val="fr-BE"/>
              </w:rPr>
            </w:pPr>
          </w:p>
        </w:tc>
      </w:tr>
    </w:tbl>
    <w:p w:rsidR="002227D3" w:rsidRPr="002227D3" w:rsidRDefault="002227D3" w:rsidP="00F152BB">
      <w:pPr>
        <w:ind w:left="-567" w:right="-46"/>
        <w:jc w:val="right"/>
        <w:rPr>
          <w:rFonts w:ascii="Century Gothic" w:hAnsi="Century Gothic"/>
          <w:sz w:val="16"/>
          <w:szCs w:val="16"/>
          <w:lang w:val="fr-BE"/>
        </w:rPr>
      </w:pPr>
    </w:p>
    <w:tbl>
      <w:tblPr>
        <w:tblW w:w="9075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7"/>
        <w:gridCol w:w="703"/>
        <w:gridCol w:w="607"/>
        <w:gridCol w:w="735"/>
        <w:gridCol w:w="977"/>
        <w:gridCol w:w="1096"/>
      </w:tblGrid>
      <w:tr w:rsidR="00F152BB" w:rsidRPr="00B40551" w:rsidTr="009D7AF7">
        <w:tc>
          <w:tcPr>
            <w:tcW w:w="4957" w:type="dxa"/>
            <w:vAlign w:val="center"/>
          </w:tcPr>
          <w:p w:rsidR="00F152BB" w:rsidRPr="004E27C3" w:rsidRDefault="00F152BB" w:rsidP="00884013">
            <w:pPr>
              <w:rPr>
                <w:rFonts w:ascii="Century Gothic" w:hAnsi="Century Gothic"/>
                <w:b/>
                <w:lang w:val="fr-BE"/>
              </w:rPr>
            </w:pPr>
            <w:r w:rsidRPr="004E27C3">
              <w:rPr>
                <w:rFonts w:ascii="Century Gothic" w:hAnsi="Century Gothic"/>
                <w:b/>
                <w:lang w:val="fr-BE"/>
              </w:rPr>
              <w:t>SOY</w:t>
            </w:r>
          </w:p>
          <w:p w:rsidR="00F152BB" w:rsidRPr="004E27C3" w:rsidRDefault="00F152BB" w:rsidP="00884013">
            <w:pPr>
              <w:rPr>
                <w:noProof/>
                <w:lang w:val="fr-BE"/>
              </w:rPr>
            </w:pPr>
            <w:r w:rsidRPr="004E27C3">
              <w:rPr>
                <w:rFonts w:ascii="Century Gothic" w:hAnsi="Century Gothic"/>
                <w:lang w:val="fr-BE"/>
              </w:rPr>
              <w:t>Rue Saint Roch</w:t>
            </w:r>
            <w:r w:rsidRPr="004E27C3">
              <w:rPr>
                <w:noProof/>
                <w:lang w:val="fr-BE"/>
              </w:rPr>
              <w:t xml:space="preserve"> </w:t>
            </w:r>
          </w:p>
          <w:p w:rsidR="00F152BB" w:rsidRPr="004E27C3" w:rsidRDefault="00F152BB" w:rsidP="00884013">
            <w:pPr>
              <w:rPr>
                <w:noProof/>
                <w:lang w:val="fr-BE"/>
              </w:rPr>
            </w:pPr>
            <w:r w:rsidRPr="004E27C3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AC : SOY</w:t>
            </w:r>
          </w:p>
          <w:p w:rsidR="00F152BB" w:rsidRPr="004E27C3" w:rsidRDefault="00F152BB" w:rsidP="00884013">
            <w:pPr>
              <w:rPr>
                <w:noProof/>
                <w:sz w:val="16"/>
                <w:szCs w:val="16"/>
                <w:lang w:val="fr-BE"/>
              </w:rPr>
            </w:pPr>
          </w:p>
          <w:p w:rsidR="00F152BB" w:rsidRPr="004E27C3" w:rsidRDefault="00F152BB" w:rsidP="00884013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4E27C3">
              <w:rPr>
                <w:rFonts w:ascii="Century Gothic" w:hAnsi="Century Gothic"/>
                <w:sz w:val="16"/>
                <w:szCs w:val="16"/>
                <w:lang w:val="fr-BE"/>
              </w:rPr>
              <w:t>Architecte : E. BERNARD</w:t>
            </w:r>
          </w:p>
          <w:p w:rsidR="00F152BB" w:rsidRPr="00B40551" w:rsidRDefault="002227D3" w:rsidP="00884013">
            <w:pPr>
              <w:rPr>
                <w:rFonts w:ascii="Century Gothic" w:hAnsi="Century Gothic"/>
                <w:lang w:val="fr-BE"/>
              </w:rPr>
            </w:pPr>
            <w:r>
              <w:rPr>
                <w:rFonts w:ascii="Century Gothic" w:hAnsi="Century Gothic"/>
                <w:b/>
                <w:noProof/>
                <w:lang w:val="en-US" w:eastAsia="en-US"/>
              </w:rPr>
              <w:drawing>
                <wp:anchor distT="0" distB="0" distL="114300" distR="114300" simplePos="0" relativeHeight="251812864" behindDoc="1" locked="0" layoutInCell="1" allowOverlap="1" wp14:anchorId="57B6FABF" wp14:editId="21BE5831">
                  <wp:simplePos x="0" y="0"/>
                  <wp:positionH relativeFrom="column">
                    <wp:posOffset>1518920</wp:posOffset>
                  </wp:positionH>
                  <wp:positionV relativeFrom="paragraph">
                    <wp:posOffset>-741680</wp:posOffset>
                  </wp:positionV>
                  <wp:extent cx="1618615" cy="1080770"/>
                  <wp:effectExtent l="0" t="0" r="635" b="5080"/>
                  <wp:wrapTight wrapText="bothSides">
                    <wp:wrapPolygon edited="0">
                      <wp:start x="0" y="0"/>
                      <wp:lineTo x="0" y="21321"/>
                      <wp:lineTo x="21354" y="21321"/>
                      <wp:lineTo x="21354" y="0"/>
                      <wp:lineTo x="0" y="0"/>
                    </wp:wrapPolygon>
                  </wp:wrapTight>
                  <wp:docPr id="239" name="Image 21" descr="soy 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 descr="soy 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52BB"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 w:rsidR="00F152BB"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MEURICE</w:t>
            </w:r>
          </w:p>
        </w:tc>
        <w:tc>
          <w:tcPr>
            <w:tcW w:w="703" w:type="dxa"/>
          </w:tcPr>
          <w:p w:rsidR="00F152BB" w:rsidRPr="00CA3162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CA3162">
              <w:rPr>
                <w:rFonts w:ascii="Century Gothic" w:hAnsi="Century Gothic"/>
                <w:sz w:val="18"/>
                <w:szCs w:val="18"/>
                <w:lang w:val="fr-BE"/>
              </w:rPr>
              <w:t>2006</w:t>
            </w:r>
          </w:p>
        </w:tc>
        <w:tc>
          <w:tcPr>
            <w:tcW w:w="607" w:type="dxa"/>
            <w:vAlign w:val="center"/>
          </w:tcPr>
          <w:p w:rsidR="00F152BB" w:rsidRPr="00CA3162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CA3162">
              <w:rPr>
                <w:rFonts w:ascii="Century Gothic" w:hAnsi="Century Gothic"/>
                <w:sz w:val="18"/>
                <w:szCs w:val="18"/>
                <w:lang w:val="fr-BE"/>
              </w:rPr>
              <w:t>5</w:t>
            </w:r>
          </w:p>
        </w:tc>
        <w:tc>
          <w:tcPr>
            <w:tcW w:w="735" w:type="dxa"/>
            <w:vAlign w:val="center"/>
          </w:tcPr>
          <w:p w:rsidR="00F152BB" w:rsidRPr="00CA3162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CA3162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77" w:type="dxa"/>
            <w:vAlign w:val="center"/>
          </w:tcPr>
          <w:p w:rsidR="00F152BB" w:rsidRPr="00CA3162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CA3162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096" w:type="dxa"/>
            <w:vAlign w:val="center"/>
          </w:tcPr>
          <w:p w:rsidR="00F152BB" w:rsidRPr="00CA3162" w:rsidRDefault="00F152BB" w:rsidP="00884013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CA3162">
              <w:rPr>
                <w:rFonts w:ascii="Century Gothic" w:hAnsi="Century Gothic"/>
                <w:sz w:val="18"/>
                <w:szCs w:val="18"/>
                <w:lang w:val="fr-BE"/>
              </w:rPr>
              <w:t xml:space="preserve">5 à 3 </w:t>
            </w:r>
            <w:proofErr w:type="spellStart"/>
            <w:r w:rsidRPr="00CA3162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D7AF7" w:rsidRPr="00B40551" w:rsidTr="009D7AF7">
        <w:trPr>
          <w:trHeight w:val="904"/>
        </w:trPr>
        <w:tc>
          <w:tcPr>
            <w:tcW w:w="4957" w:type="dxa"/>
            <w:vMerge w:val="restart"/>
            <w:vAlign w:val="center"/>
          </w:tcPr>
          <w:p w:rsidR="009D7AF7" w:rsidRPr="00FF6C08" w:rsidRDefault="009D7AF7" w:rsidP="009D7AF7">
            <w:pPr>
              <w:rPr>
                <w:noProof/>
                <w:lang w:val="en-US"/>
              </w:rPr>
            </w:pPr>
            <w:r>
              <w:rPr>
                <w:rFonts w:ascii="Century Gothic" w:hAnsi="Century Gothic"/>
                <w:noProof/>
                <w:lang w:val="en-US" w:eastAsia="en-US"/>
              </w:rPr>
              <w:drawing>
                <wp:anchor distT="0" distB="0" distL="114300" distR="114300" simplePos="0" relativeHeight="251887616" behindDoc="1" locked="0" layoutInCell="1" allowOverlap="1" wp14:anchorId="2B95B8F1" wp14:editId="29E4B205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-4445</wp:posOffset>
                  </wp:positionV>
                  <wp:extent cx="1621790" cy="1097280"/>
                  <wp:effectExtent l="0" t="0" r="0" b="7620"/>
                  <wp:wrapTight wrapText="bothSides">
                    <wp:wrapPolygon edited="0">
                      <wp:start x="0" y="0"/>
                      <wp:lineTo x="0" y="21375"/>
                      <wp:lineTo x="21312" y="21375"/>
                      <wp:lineTo x="21312" y="0"/>
                      <wp:lineTo x="0" y="0"/>
                    </wp:wrapPolygon>
                  </wp:wrapTight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6C08">
              <w:rPr>
                <w:rFonts w:ascii="Century Gothic" w:hAnsi="Century Gothic"/>
                <w:b/>
                <w:lang w:val="en-US"/>
              </w:rPr>
              <w:t>EREZEE</w:t>
            </w:r>
          </w:p>
          <w:p w:rsidR="009D7AF7" w:rsidRPr="00FF6C08" w:rsidRDefault="009D7AF7" w:rsidP="009D7AF7">
            <w:pPr>
              <w:rPr>
                <w:rFonts w:ascii="Century Gothic" w:hAnsi="Century Gothic"/>
                <w:lang w:val="en-US"/>
              </w:rPr>
            </w:pPr>
            <w:r w:rsidRPr="00FF6C08">
              <w:rPr>
                <w:rFonts w:ascii="Century Gothic" w:hAnsi="Century Gothic"/>
                <w:lang w:val="en-US"/>
              </w:rPr>
              <w:t xml:space="preserve">SOY : </w:t>
            </w:r>
            <w:proofErr w:type="spellStart"/>
            <w:r w:rsidRPr="00FF6C08">
              <w:rPr>
                <w:rFonts w:ascii="Century Gothic" w:hAnsi="Century Gothic"/>
                <w:lang w:val="en-US"/>
              </w:rPr>
              <w:t>Presbytère</w:t>
            </w:r>
            <w:proofErr w:type="spellEnd"/>
          </w:p>
          <w:p w:rsidR="009D7AF7" w:rsidRPr="00FF6C08" w:rsidRDefault="009D7AF7" w:rsidP="009D7AF7">
            <w:pPr>
              <w:jc w:val="right"/>
              <w:rPr>
                <w:rFonts w:ascii="Century Gothic" w:hAnsi="Century Gothic"/>
                <w:b/>
                <w:color w:val="000000"/>
                <w:sz w:val="16"/>
                <w:szCs w:val="16"/>
                <w:lang w:val="en-US"/>
              </w:rPr>
            </w:pPr>
          </w:p>
          <w:p w:rsidR="009D7AF7" w:rsidRPr="00FF6C08" w:rsidRDefault="009D7AF7" w:rsidP="009D7AF7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</w:p>
          <w:p w:rsidR="009D7AF7" w:rsidRPr="00FF6C08" w:rsidRDefault="009D7AF7" w:rsidP="009D7AF7">
            <w:pPr>
              <w:rPr>
                <w:rFonts w:ascii="Century Gothic" w:hAnsi="Century Gothic"/>
                <w:sz w:val="16"/>
                <w:szCs w:val="16"/>
                <w:lang w:val="en-US"/>
              </w:rPr>
            </w:pPr>
            <w:proofErr w:type="spellStart"/>
            <w:r w:rsidRPr="00FF6C08">
              <w:rPr>
                <w:rFonts w:ascii="Century Gothic" w:hAnsi="Century Gothic"/>
                <w:sz w:val="16"/>
                <w:szCs w:val="16"/>
                <w:lang w:val="en-US"/>
              </w:rPr>
              <w:t>Architecte</w:t>
            </w:r>
            <w:proofErr w:type="spellEnd"/>
            <w:r w:rsidRPr="00FF6C08">
              <w:rPr>
                <w:rFonts w:ascii="Century Gothic" w:hAnsi="Century Gothic"/>
                <w:sz w:val="16"/>
                <w:szCs w:val="16"/>
                <w:lang w:val="en-US"/>
              </w:rPr>
              <w:t> : B. CHARIOT</w:t>
            </w:r>
          </w:p>
          <w:p w:rsidR="009D7AF7" w:rsidRPr="004E27C3" w:rsidRDefault="009D7AF7" w:rsidP="009D7AF7">
            <w:pPr>
              <w:rPr>
                <w:rFonts w:ascii="Century Gothic" w:hAnsi="Century Gothic"/>
                <w:b/>
                <w:lang w:val="fr-BE"/>
              </w:rPr>
            </w:pPr>
            <w:r w:rsidRPr="00EE2E1C">
              <w:rPr>
                <w:rFonts w:ascii="Century Gothic" w:hAnsi="Century Gothic"/>
                <w:sz w:val="16"/>
                <w:szCs w:val="16"/>
              </w:rPr>
              <w:t xml:space="preserve">Entrepreneur : </w:t>
            </w:r>
            <w:r>
              <w:rPr>
                <w:rFonts w:ascii="Century Gothic" w:hAnsi="Century Gothic"/>
                <w:color w:val="000000"/>
                <w:sz w:val="16"/>
                <w:szCs w:val="16"/>
              </w:rPr>
              <w:t>Ets Benoît PIROTTE</w:t>
            </w:r>
          </w:p>
        </w:tc>
        <w:tc>
          <w:tcPr>
            <w:tcW w:w="703" w:type="dxa"/>
            <w:vMerge w:val="restart"/>
          </w:tcPr>
          <w:p w:rsidR="009D7AF7" w:rsidRPr="00F152BB" w:rsidRDefault="009D7AF7" w:rsidP="009D7AF7">
            <w:pPr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2016</w:t>
            </w:r>
          </w:p>
        </w:tc>
        <w:tc>
          <w:tcPr>
            <w:tcW w:w="607" w:type="dxa"/>
            <w:vAlign w:val="center"/>
          </w:tcPr>
          <w:p w:rsidR="009D7AF7" w:rsidRPr="00F152BB" w:rsidRDefault="009D7AF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735" w:type="dxa"/>
            <w:vAlign w:val="center"/>
          </w:tcPr>
          <w:p w:rsidR="009D7AF7" w:rsidRPr="00F152BB" w:rsidRDefault="009D7AF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77" w:type="dxa"/>
            <w:vAlign w:val="center"/>
          </w:tcPr>
          <w:p w:rsidR="009D7AF7" w:rsidRPr="00F152BB" w:rsidRDefault="009D7AF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096" w:type="dxa"/>
            <w:vAlign w:val="center"/>
          </w:tcPr>
          <w:p w:rsidR="009D7AF7" w:rsidRPr="00F152BB" w:rsidRDefault="009D7AF7" w:rsidP="00FF6C08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2 </w:t>
            </w:r>
            <w:proofErr w:type="spellStart"/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D7AF7" w:rsidRPr="00B40551" w:rsidTr="009D7AF7">
        <w:tc>
          <w:tcPr>
            <w:tcW w:w="4957" w:type="dxa"/>
            <w:vMerge/>
            <w:vAlign w:val="center"/>
          </w:tcPr>
          <w:p w:rsidR="009D7AF7" w:rsidRDefault="009D7AF7" w:rsidP="009D7AF7">
            <w:pPr>
              <w:rPr>
                <w:rFonts w:ascii="Century Gothic" w:hAnsi="Century Gothic"/>
                <w:b/>
                <w:lang w:val="fr-BE"/>
              </w:rPr>
            </w:pPr>
          </w:p>
        </w:tc>
        <w:tc>
          <w:tcPr>
            <w:tcW w:w="703" w:type="dxa"/>
            <w:vMerge/>
            <w:vAlign w:val="center"/>
          </w:tcPr>
          <w:p w:rsidR="009D7AF7" w:rsidRPr="00F152BB" w:rsidRDefault="009D7AF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</w:tc>
        <w:tc>
          <w:tcPr>
            <w:tcW w:w="607" w:type="dxa"/>
            <w:vAlign w:val="center"/>
          </w:tcPr>
          <w:p w:rsidR="009D7AF7" w:rsidRPr="00F152BB" w:rsidRDefault="009D7AF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1</w:t>
            </w:r>
          </w:p>
        </w:tc>
        <w:tc>
          <w:tcPr>
            <w:tcW w:w="735" w:type="dxa"/>
            <w:vAlign w:val="center"/>
          </w:tcPr>
          <w:p w:rsidR="009D7AF7" w:rsidRPr="00F152BB" w:rsidRDefault="009D7AF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77" w:type="dxa"/>
            <w:vAlign w:val="center"/>
          </w:tcPr>
          <w:p w:rsidR="009D7AF7" w:rsidRPr="00F152BB" w:rsidRDefault="009D7AF7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Insertion</w:t>
            </w:r>
          </w:p>
        </w:tc>
        <w:tc>
          <w:tcPr>
            <w:tcW w:w="1096" w:type="dxa"/>
            <w:vAlign w:val="center"/>
          </w:tcPr>
          <w:p w:rsidR="009D7AF7" w:rsidRPr="00F152BB" w:rsidRDefault="009D7AF7" w:rsidP="00FF6C08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2 </w:t>
            </w:r>
            <w:proofErr w:type="spellStart"/>
            <w:r w:rsidRPr="00F152BB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9D7AF7" w:rsidRPr="00B40551" w:rsidTr="009D7AF7">
        <w:trPr>
          <w:trHeight w:val="1637"/>
        </w:trPr>
        <w:tc>
          <w:tcPr>
            <w:tcW w:w="4957" w:type="dxa"/>
            <w:vAlign w:val="center"/>
          </w:tcPr>
          <w:p w:rsidR="009D7AF7" w:rsidRPr="00994589" w:rsidRDefault="009D7AF7" w:rsidP="00884013">
            <w:pPr>
              <w:rPr>
                <w:noProof/>
              </w:rPr>
            </w:pPr>
            <w:r>
              <w:rPr>
                <w:rFonts w:ascii="Century Gothic" w:hAnsi="Century Gothic"/>
                <w:b/>
              </w:rPr>
              <w:t>FISENNE</w:t>
            </w:r>
          </w:p>
          <w:p w:rsidR="009D7AF7" w:rsidRDefault="009D7AF7" w:rsidP="00884013">
            <w:pPr>
              <w:rPr>
                <w:rFonts w:ascii="Century Gothic" w:hAnsi="Century Gothic"/>
              </w:rPr>
            </w:pPr>
            <w:r w:rsidRPr="00292C0B">
              <w:rPr>
                <w:rFonts w:ascii="Century Gothic" w:hAnsi="Century Gothic"/>
              </w:rPr>
              <w:t xml:space="preserve">Rue des Roches </w:t>
            </w:r>
          </w:p>
          <w:p w:rsidR="009D7AF7" w:rsidRPr="004E27C3" w:rsidRDefault="009D7AF7" w:rsidP="00884013">
            <w:pPr>
              <w:rPr>
                <w:noProof/>
                <w:lang w:val="fr-BE"/>
              </w:rPr>
            </w:pPr>
            <w:r w:rsidRPr="004E27C3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AC : SOY</w:t>
            </w:r>
          </w:p>
          <w:p w:rsidR="009D7AF7" w:rsidRPr="00320B9F" w:rsidRDefault="009D7AF7" w:rsidP="00884013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9D7AF7" w:rsidRPr="00292C0B" w:rsidRDefault="009D7AF7" w:rsidP="00884013">
            <w:pPr>
              <w:rPr>
                <w:rFonts w:ascii="Century Gothic" w:hAnsi="Century Gothic"/>
                <w:sz w:val="16"/>
                <w:szCs w:val="16"/>
              </w:rPr>
            </w:pPr>
            <w:r w:rsidRPr="00292C0B">
              <w:rPr>
                <w:rFonts w:ascii="Century Gothic" w:hAnsi="Century Gothic"/>
                <w:sz w:val="16"/>
                <w:szCs w:val="16"/>
              </w:rPr>
              <w:t>Architecte : Y</w:t>
            </w:r>
            <w:r>
              <w:rPr>
                <w:rFonts w:ascii="Century Gothic" w:hAnsi="Century Gothic"/>
                <w:sz w:val="16"/>
                <w:szCs w:val="16"/>
              </w:rPr>
              <w:t>. PINON</w:t>
            </w:r>
          </w:p>
          <w:p w:rsidR="009D7AF7" w:rsidRPr="00FE7216" w:rsidRDefault="009D7AF7" w:rsidP="00884013">
            <w:pPr>
              <w:rPr>
                <w:rFonts w:ascii="Century Gothic" w:hAnsi="Century Gothic"/>
                <w:sz w:val="16"/>
                <w:szCs w:val="16"/>
              </w:rPr>
            </w:pPr>
            <w:r w:rsidRPr="00EE2E1C">
              <w:rPr>
                <w:rFonts w:ascii="Century Gothic" w:hAnsi="Century Gothic"/>
                <w:sz w:val="16"/>
                <w:szCs w:val="16"/>
              </w:rPr>
              <w:t xml:space="preserve">Entrepreneur : </w:t>
            </w:r>
            <w:r>
              <w:rPr>
                <w:rFonts w:ascii="Century Gothic" w:hAnsi="Century Gothic"/>
                <w:sz w:val="16"/>
                <w:szCs w:val="16"/>
              </w:rPr>
              <w:t>SA HONS</w:t>
            </w: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886592" behindDoc="1" locked="0" layoutInCell="1" allowOverlap="1" wp14:anchorId="007BF7C1" wp14:editId="2EDC4DA1">
                  <wp:simplePos x="0" y="0"/>
                  <wp:positionH relativeFrom="column">
                    <wp:posOffset>1614805</wp:posOffset>
                  </wp:positionH>
                  <wp:positionV relativeFrom="paragraph">
                    <wp:posOffset>-857885</wp:posOffset>
                  </wp:positionV>
                  <wp:extent cx="1621790" cy="1079500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312" y="21346"/>
                      <wp:lineTo x="21312" y="0"/>
                      <wp:lineTo x="0" y="0"/>
                    </wp:wrapPolygon>
                  </wp:wrapTight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852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36" t="25000" r="10737" b="38034"/>
                          <a:stretch/>
                        </pic:blipFill>
                        <pic:spPr bwMode="auto">
                          <a:xfrm>
                            <a:off x="0" y="0"/>
                            <a:ext cx="162179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3" w:type="dxa"/>
          </w:tcPr>
          <w:p w:rsidR="009D7AF7" w:rsidRPr="00CA3162" w:rsidRDefault="009D7AF7" w:rsidP="001D240B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CA3162">
              <w:rPr>
                <w:rFonts w:ascii="Century Gothic" w:hAnsi="Century Gothic"/>
                <w:sz w:val="18"/>
                <w:szCs w:val="18"/>
                <w:lang w:val="fr-BE"/>
              </w:rPr>
              <w:t>201</w:t>
            </w:r>
            <w:r>
              <w:rPr>
                <w:rFonts w:ascii="Century Gothic" w:hAnsi="Century Gothic"/>
                <w:sz w:val="18"/>
                <w:szCs w:val="18"/>
                <w:lang w:val="fr-BE"/>
              </w:rPr>
              <w:t>5</w:t>
            </w:r>
          </w:p>
        </w:tc>
        <w:tc>
          <w:tcPr>
            <w:tcW w:w="607" w:type="dxa"/>
            <w:vAlign w:val="center"/>
          </w:tcPr>
          <w:p w:rsidR="009D7AF7" w:rsidRPr="00CA3162" w:rsidRDefault="009D7AF7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CA3162">
              <w:rPr>
                <w:rFonts w:ascii="Century Gothic" w:hAnsi="Century Gothic"/>
                <w:sz w:val="18"/>
                <w:szCs w:val="18"/>
                <w:lang w:val="fr-BE"/>
              </w:rPr>
              <w:t>4</w:t>
            </w:r>
          </w:p>
        </w:tc>
        <w:tc>
          <w:tcPr>
            <w:tcW w:w="735" w:type="dxa"/>
            <w:vAlign w:val="center"/>
          </w:tcPr>
          <w:p w:rsidR="009D7AF7" w:rsidRPr="00CA3162" w:rsidRDefault="009D7AF7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CA3162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77" w:type="dxa"/>
            <w:vAlign w:val="center"/>
          </w:tcPr>
          <w:p w:rsidR="009D7AF7" w:rsidRPr="00CA3162" w:rsidRDefault="009D7AF7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CA3162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096" w:type="dxa"/>
            <w:vAlign w:val="center"/>
          </w:tcPr>
          <w:p w:rsidR="009D7AF7" w:rsidRPr="00CA3162" w:rsidRDefault="009D7AF7" w:rsidP="00884013">
            <w:pPr>
              <w:jc w:val="right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CA3162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2 à 2 </w:t>
            </w:r>
            <w:proofErr w:type="spellStart"/>
            <w:r w:rsidRPr="00CA3162">
              <w:rPr>
                <w:rFonts w:ascii="Century Gothic" w:hAnsi="Century Gothic"/>
                <w:color w:val="000000"/>
                <w:sz w:val="18"/>
                <w:szCs w:val="18"/>
              </w:rPr>
              <w:t>ch</w:t>
            </w:r>
            <w:proofErr w:type="spellEnd"/>
            <w:r w:rsidRPr="00CA3162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</w:t>
            </w:r>
          </w:p>
          <w:p w:rsidR="009D7AF7" w:rsidRPr="00CA3162" w:rsidRDefault="009D7AF7" w:rsidP="00884013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CA3162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2 à 3 </w:t>
            </w:r>
            <w:proofErr w:type="spellStart"/>
            <w:r w:rsidRPr="00CA3162">
              <w:rPr>
                <w:rFonts w:ascii="Century Gothic" w:hAnsi="Century Gothic"/>
                <w:color w:val="000000"/>
                <w:sz w:val="18"/>
                <w:szCs w:val="18"/>
              </w:rPr>
              <w:t>ch</w:t>
            </w:r>
            <w:proofErr w:type="spellEnd"/>
          </w:p>
        </w:tc>
      </w:tr>
    </w:tbl>
    <w:p w:rsidR="00F152BB" w:rsidRPr="002227D3" w:rsidRDefault="00F152BB" w:rsidP="00F152BB">
      <w:pPr>
        <w:rPr>
          <w:rFonts w:ascii="Century Gothic" w:hAnsi="Century Gothic"/>
          <w:sz w:val="12"/>
          <w:szCs w:val="12"/>
          <w:lang w:val="fr-BE"/>
        </w:rPr>
      </w:pPr>
    </w:p>
    <w:p w:rsidR="00F152BB" w:rsidRDefault="00F152BB" w:rsidP="00F152BB">
      <w:pPr>
        <w:jc w:val="both"/>
        <w:rPr>
          <w:rFonts w:ascii="Century Gothic" w:hAnsi="Century Gothic"/>
          <w:b/>
          <w:color w:val="66B9B9"/>
          <w:lang w:val="fr-BE"/>
        </w:rPr>
      </w:pPr>
      <w:r>
        <w:rPr>
          <w:rFonts w:ascii="Century Gothic" w:hAnsi="Century Gothic"/>
          <w:b/>
          <w:color w:val="66B9B9"/>
          <w:lang w:val="fr-BE"/>
        </w:rPr>
        <w:t>Logements en construction</w:t>
      </w:r>
    </w:p>
    <w:tbl>
      <w:tblPr>
        <w:tblW w:w="9075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0"/>
        <w:gridCol w:w="607"/>
        <w:gridCol w:w="735"/>
        <w:gridCol w:w="977"/>
        <w:gridCol w:w="1096"/>
      </w:tblGrid>
      <w:tr w:rsidR="00B6348F" w:rsidRPr="00B40551" w:rsidTr="00B6348F">
        <w:trPr>
          <w:trHeight w:val="1243"/>
        </w:trPr>
        <w:tc>
          <w:tcPr>
            <w:tcW w:w="5660" w:type="dxa"/>
          </w:tcPr>
          <w:p w:rsidR="00B6348F" w:rsidRPr="00EE2E1C" w:rsidRDefault="00B6348F" w:rsidP="00B6348F">
            <w:pPr>
              <w:rPr>
                <w:noProof/>
              </w:rPr>
            </w:pPr>
            <w:r>
              <w:rPr>
                <w:rFonts w:ascii="Century Gothic" w:hAnsi="Century Gothic"/>
                <w:b/>
                <w:lang w:val="fr-BE"/>
              </w:rPr>
              <w:t>EREZEE</w:t>
            </w:r>
          </w:p>
          <w:p w:rsidR="00B6348F" w:rsidRPr="00EE2E1C" w:rsidRDefault="00B6348F" w:rsidP="00B6348F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FISENNE : Rue Grande</w:t>
            </w:r>
          </w:p>
          <w:p w:rsidR="00B6348F" w:rsidRPr="00C60CFE" w:rsidRDefault="00B6348F" w:rsidP="00B6348F">
            <w:pPr>
              <w:jc w:val="right"/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</w:pPr>
            <w:r w:rsidRPr="00C60CFE"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  <w:t xml:space="preserve">Ancrage communal </w:t>
            </w:r>
            <w:r>
              <w:rPr>
                <w:rFonts w:ascii="Century Gothic" w:hAnsi="Century Gothic"/>
                <w:b/>
                <w:color w:val="000000"/>
                <w:sz w:val="16"/>
                <w:szCs w:val="16"/>
                <w:lang w:val="fr-BE"/>
              </w:rPr>
              <w:t>2014-2016</w:t>
            </w:r>
          </w:p>
          <w:p w:rsidR="00B6348F" w:rsidRPr="003E7F3E" w:rsidRDefault="00B6348F" w:rsidP="00B6348F">
            <w:pPr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00BD1F55">
              <w:rPr>
                <w:rFonts w:ascii="Century Gothic" w:hAnsi="Century Gothic"/>
                <w:sz w:val="16"/>
                <w:szCs w:val="16"/>
              </w:rPr>
              <w:t xml:space="preserve">Architecte :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SPRL </w:t>
            </w:r>
            <w:r w:rsidRPr="003E7F3E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PINON Architectes</w:t>
            </w:r>
          </w:p>
          <w:p w:rsidR="00B6348F" w:rsidRPr="00CA3162" w:rsidRDefault="00B6348F" w:rsidP="00B6348F">
            <w:pPr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3E7F3E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Entrepreneur : SA THERET &amp; Fils</w:t>
            </w:r>
          </w:p>
        </w:tc>
        <w:tc>
          <w:tcPr>
            <w:tcW w:w="607" w:type="dxa"/>
            <w:vAlign w:val="center"/>
          </w:tcPr>
          <w:p w:rsidR="00B6348F" w:rsidRPr="00CA3162" w:rsidRDefault="00B6348F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735" w:type="dxa"/>
            <w:vAlign w:val="center"/>
          </w:tcPr>
          <w:p w:rsidR="00B6348F" w:rsidRPr="00CA3162" w:rsidRDefault="00B6348F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77" w:type="dxa"/>
            <w:vAlign w:val="center"/>
          </w:tcPr>
          <w:p w:rsidR="00B6348F" w:rsidRPr="00CA3162" w:rsidRDefault="00B6348F" w:rsidP="00FF6C08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096" w:type="dxa"/>
            <w:vAlign w:val="center"/>
          </w:tcPr>
          <w:p w:rsidR="00B6348F" w:rsidRPr="00CA3162" w:rsidRDefault="00B6348F" w:rsidP="00FF6C08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3 </w:t>
            </w:r>
            <w:proofErr w:type="spellStart"/>
            <w:r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</w:tbl>
    <w:p w:rsidR="00F152BB" w:rsidRPr="00B6348F" w:rsidRDefault="00F152BB" w:rsidP="00F152BB">
      <w:pPr>
        <w:rPr>
          <w:rFonts w:ascii="Century Gothic" w:hAnsi="Century Gothic"/>
          <w:b/>
          <w:sz w:val="22"/>
          <w:szCs w:val="22"/>
          <w:lang w:val="fr-BE"/>
        </w:rPr>
      </w:pPr>
    </w:p>
    <w:tbl>
      <w:tblPr>
        <w:tblStyle w:val="Grilledutableau"/>
        <w:tblW w:w="0" w:type="auto"/>
        <w:tblInd w:w="108" w:type="dxa"/>
        <w:shd w:val="clear" w:color="auto" w:fill="00888A"/>
        <w:tblLook w:val="04A0" w:firstRow="1" w:lastRow="0" w:firstColumn="1" w:lastColumn="0" w:noHBand="0" w:noVBand="1"/>
      </w:tblPr>
      <w:tblGrid>
        <w:gridCol w:w="9072"/>
      </w:tblGrid>
      <w:tr w:rsidR="002227D3" w:rsidTr="002227D3"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00888A"/>
          </w:tcPr>
          <w:p w:rsidR="002227D3" w:rsidRPr="00726BB7" w:rsidRDefault="002227D3" w:rsidP="00884013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8"/>
                <w:szCs w:val="8"/>
                <w:lang w:val="fr-BE"/>
              </w:rPr>
            </w:pPr>
          </w:p>
          <w:p w:rsidR="002227D3" w:rsidRPr="00874C89" w:rsidRDefault="002227D3" w:rsidP="00884013">
            <w:pP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  <w:t>MANHAY</w:t>
            </w:r>
          </w:p>
          <w:p w:rsidR="002227D3" w:rsidRPr="00726BB7" w:rsidRDefault="002227D3" w:rsidP="00884013">
            <w:pPr>
              <w:jc w:val="right"/>
              <w:rPr>
                <w:rFonts w:ascii="Century Gothic" w:hAnsi="Century Gothic"/>
                <w:color w:val="000000"/>
                <w:sz w:val="8"/>
                <w:szCs w:val="8"/>
                <w:lang w:val="fr-BE"/>
              </w:rPr>
            </w:pPr>
          </w:p>
        </w:tc>
      </w:tr>
    </w:tbl>
    <w:p w:rsidR="00F152BB" w:rsidRPr="002227D3" w:rsidRDefault="00F152BB" w:rsidP="00F152BB">
      <w:pPr>
        <w:ind w:left="-567" w:right="-428"/>
        <w:jc w:val="both"/>
        <w:rPr>
          <w:rFonts w:ascii="Century Gothic" w:hAnsi="Century Gothic"/>
          <w:sz w:val="16"/>
          <w:szCs w:val="16"/>
          <w:lang w:val="fr-BE"/>
        </w:rPr>
      </w:pPr>
      <w:r w:rsidRPr="002227D3">
        <w:rPr>
          <w:rFonts w:ascii="Century Gothic" w:hAnsi="Century Gothic"/>
          <w:sz w:val="16"/>
          <w:szCs w:val="16"/>
          <w:lang w:val="fr-BE"/>
        </w:rPr>
        <w:tab/>
      </w:r>
      <w:r w:rsidRPr="002227D3">
        <w:rPr>
          <w:rFonts w:ascii="Century Gothic" w:hAnsi="Century Gothic"/>
          <w:sz w:val="16"/>
          <w:szCs w:val="16"/>
          <w:lang w:val="fr-BE"/>
        </w:rPr>
        <w:tab/>
      </w:r>
      <w:r w:rsidRPr="002227D3">
        <w:rPr>
          <w:rFonts w:ascii="Century Gothic" w:hAnsi="Century Gothic"/>
          <w:sz w:val="16"/>
          <w:szCs w:val="16"/>
          <w:lang w:val="fr-BE"/>
        </w:rPr>
        <w:tab/>
      </w:r>
      <w:r w:rsidRPr="002227D3">
        <w:rPr>
          <w:rFonts w:ascii="Century Gothic" w:hAnsi="Century Gothic"/>
          <w:sz w:val="16"/>
          <w:szCs w:val="16"/>
          <w:lang w:val="fr-BE"/>
        </w:rPr>
        <w:tab/>
      </w:r>
      <w:r w:rsidRPr="002227D3">
        <w:rPr>
          <w:rFonts w:ascii="Century Gothic" w:hAnsi="Century Gothic"/>
          <w:sz w:val="16"/>
          <w:szCs w:val="16"/>
          <w:lang w:val="fr-BE"/>
        </w:rPr>
        <w:tab/>
      </w:r>
      <w:r w:rsidRPr="002227D3">
        <w:rPr>
          <w:rFonts w:ascii="Century Gothic" w:hAnsi="Century Gothic"/>
          <w:sz w:val="16"/>
          <w:szCs w:val="16"/>
          <w:lang w:val="fr-BE"/>
        </w:rPr>
        <w:tab/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708"/>
        <w:gridCol w:w="567"/>
        <w:gridCol w:w="739"/>
        <w:gridCol w:w="986"/>
        <w:gridCol w:w="1110"/>
      </w:tblGrid>
      <w:tr w:rsidR="00F152BB" w:rsidRPr="00B40551" w:rsidTr="00B6348F">
        <w:tc>
          <w:tcPr>
            <w:tcW w:w="4962" w:type="dxa"/>
          </w:tcPr>
          <w:p w:rsidR="00F152BB" w:rsidRPr="00E519E7" w:rsidRDefault="00F152BB" w:rsidP="00884013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816960" behindDoc="0" locked="0" layoutInCell="1" allowOverlap="1" wp14:anchorId="288E2B85" wp14:editId="71286847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-1270</wp:posOffset>
                  </wp:positionV>
                  <wp:extent cx="1618615" cy="1104900"/>
                  <wp:effectExtent l="19050" t="0" r="635" b="0"/>
                  <wp:wrapSquare wrapText="bothSides"/>
                  <wp:docPr id="245" name="Image 22" descr="P507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 descr="P507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19E7">
              <w:rPr>
                <w:rFonts w:ascii="Century Gothic" w:hAnsi="Century Gothic"/>
                <w:b/>
                <w:lang w:val="fr-BE"/>
              </w:rPr>
              <w:t>VAUX-CHAVANNE</w:t>
            </w:r>
          </w:p>
          <w:p w:rsidR="00F152BB" w:rsidRDefault="00F152BB" w:rsidP="00884013">
            <w:pPr>
              <w:rPr>
                <w:rFonts w:ascii="Century Gothic" w:hAnsi="Century Gothic"/>
                <w:lang w:val="fr-BE"/>
              </w:rPr>
            </w:pPr>
            <w:r w:rsidRPr="00B40551">
              <w:rPr>
                <w:rFonts w:ascii="Century Gothic" w:hAnsi="Century Gothic"/>
                <w:lang w:val="fr-BE"/>
              </w:rPr>
              <w:t xml:space="preserve">Villers de </w:t>
            </w:r>
            <w:proofErr w:type="spellStart"/>
            <w:r w:rsidRPr="00B40551">
              <w:rPr>
                <w:rFonts w:ascii="Century Gothic" w:hAnsi="Century Gothic"/>
                <w:lang w:val="fr-BE"/>
              </w:rPr>
              <w:t>Chavan</w:t>
            </w:r>
            <w:proofErr w:type="spellEnd"/>
          </w:p>
          <w:p w:rsidR="00F152BB" w:rsidRDefault="00F152BB" w:rsidP="00884013">
            <w:pPr>
              <w:rPr>
                <w:rFonts w:ascii="Century Gothic" w:hAnsi="Century Gothic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VAUX-CHAVANNE</w:t>
            </w:r>
          </w:p>
          <w:p w:rsidR="00F152BB" w:rsidRPr="00634DB3" w:rsidRDefault="00F152BB" w:rsidP="00884013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F152BB" w:rsidRDefault="00F152BB" w:rsidP="00884013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Y. PINON</w:t>
            </w:r>
          </w:p>
          <w:p w:rsidR="00F152BB" w:rsidRPr="006B368D" w:rsidRDefault="00F152BB" w:rsidP="00884013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CORDA</w:t>
            </w:r>
          </w:p>
        </w:tc>
        <w:tc>
          <w:tcPr>
            <w:tcW w:w="708" w:type="dxa"/>
          </w:tcPr>
          <w:p w:rsidR="00F152BB" w:rsidRPr="00AF4854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2004</w:t>
            </w:r>
          </w:p>
        </w:tc>
        <w:tc>
          <w:tcPr>
            <w:tcW w:w="567" w:type="dxa"/>
            <w:vAlign w:val="center"/>
          </w:tcPr>
          <w:p w:rsidR="00F152BB" w:rsidRPr="00AF4854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739" w:type="dxa"/>
            <w:vAlign w:val="center"/>
          </w:tcPr>
          <w:p w:rsidR="00F152BB" w:rsidRPr="00AF4854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86" w:type="dxa"/>
            <w:vAlign w:val="center"/>
          </w:tcPr>
          <w:p w:rsidR="00F152BB" w:rsidRPr="00AF4854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10" w:type="dxa"/>
            <w:vAlign w:val="center"/>
          </w:tcPr>
          <w:p w:rsidR="00F152BB" w:rsidRPr="00AF4854" w:rsidRDefault="00F152BB" w:rsidP="00884013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1 </w:t>
            </w:r>
            <w:proofErr w:type="spellStart"/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F152BB" w:rsidRPr="00AF4854" w:rsidRDefault="00F152BB" w:rsidP="00884013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F152BB" w:rsidRPr="00B40551" w:rsidTr="00B6348F">
        <w:tc>
          <w:tcPr>
            <w:tcW w:w="4962" w:type="dxa"/>
          </w:tcPr>
          <w:p w:rsidR="00F152BB" w:rsidRPr="00E519E7" w:rsidRDefault="00F152BB" w:rsidP="00884013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rFonts w:ascii="Century Gothic" w:hAnsi="Century Gothic"/>
                <w:b/>
                <w:noProof/>
                <w:lang w:val="en-US" w:eastAsia="en-US"/>
              </w:rPr>
              <w:drawing>
                <wp:anchor distT="0" distB="0" distL="114300" distR="114300" simplePos="0" relativeHeight="251817984" behindDoc="0" locked="0" layoutInCell="1" allowOverlap="1" wp14:anchorId="783FAB53" wp14:editId="3D9C81A5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0</wp:posOffset>
                  </wp:positionV>
                  <wp:extent cx="1618615" cy="1080770"/>
                  <wp:effectExtent l="19050" t="0" r="635" b="0"/>
                  <wp:wrapSquare wrapText="bothSides"/>
                  <wp:docPr id="246" name="Image 23" descr="P507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 descr="P507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19E7">
              <w:rPr>
                <w:rFonts w:ascii="Century Gothic" w:hAnsi="Century Gothic"/>
                <w:b/>
                <w:lang w:val="fr-BE"/>
              </w:rPr>
              <w:t>LA FOSSE</w:t>
            </w:r>
          </w:p>
          <w:p w:rsidR="00F152BB" w:rsidRDefault="00F152BB" w:rsidP="00884013">
            <w:pPr>
              <w:rPr>
                <w:rFonts w:ascii="Century Gothic" w:hAnsi="Century Gothic"/>
                <w:lang w:val="fr-BE"/>
              </w:rPr>
            </w:pPr>
            <w:r w:rsidRPr="00B40551">
              <w:rPr>
                <w:rFonts w:ascii="Century Gothic" w:hAnsi="Century Gothic"/>
                <w:lang w:val="fr-BE"/>
              </w:rPr>
              <w:t>Rue du Radar</w:t>
            </w:r>
          </w:p>
          <w:p w:rsidR="00F152BB" w:rsidRDefault="00F152BB" w:rsidP="00884013">
            <w:pPr>
              <w:rPr>
                <w:rFonts w:ascii="Century Gothic" w:hAnsi="Century Gothic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GRANDMENIL</w:t>
            </w:r>
          </w:p>
          <w:p w:rsidR="00F152BB" w:rsidRPr="00634DB3" w:rsidRDefault="00F152BB" w:rsidP="00884013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F152BB" w:rsidRDefault="00F152BB" w:rsidP="00884013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Y. PINON</w:t>
            </w:r>
          </w:p>
          <w:p w:rsidR="00F152BB" w:rsidRPr="00B40551" w:rsidRDefault="00F152BB" w:rsidP="00884013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MEURICE</w:t>
            </w:r>
          </w:p>
        </w:tc>
        <w:tc>
          <w:tcPr>
            <w:tcW w:w="708" w:type="dxa"/>
          </w:tcPr>
          <w:p w:rsidR="00F152BB" w:rsidRPr="00AF4854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2005</w:t>
            </w:r>
          </w:p>
        </w:tc>
        <w:tc>
          <w:tcPr>
            <w:tcW w:w="567" w:type="dxa"/>
            <w:vAlign w:val="center"/>
          </w:tcPr>
          <w:p w:rsidR="00F152BB" w:rsidRPr="00AF4854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739" w:type="dxa"/>
            <w:vAlign w:val="center"/>
          </w:tcPr>
          <w:p w:rsidR="00F152BB" w:rsidRPr="00AF4854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M</w:t>
            </w:r>
          </w:p>
        </w:tc>
        <w:tc>
          <w:tcPr>
            <w:tcW w:w="986" w:type="dxa"/>
            <w:vAlign w:val="center"/>
          </w:tcPr>
          <w:p w:rsidR="00F152BB" w:rsidRPr="00AF4854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10" w:type="dxa"/>
            <w:vAlign w:val="center"/>
          </w:tcPr>
          <w:p w:rsidR="00F152BB" w:rsidRPr="00AF4854" w:rsidRDefault="00F152BB" w:rsidP="00884013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2 </w:t>
            </w:r>
            <w:proofErr w:type="spellStart"/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  <w:p w:rsidR="00F152BB" w:rsidRPr="00AF4854" w:rsidRDefault="00F152BB" w:rsidP="00884013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 xml:space="preserve">1 à 3 </w:t>
            </w:r>
            <w:proofErr w:type="spellStart"/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  <w:tr w:rsidR="00F152BB" w:rsidRPr="00B40551" w:rsidTr="00B6348F">
        <w:tc>
          <w:tcPr>
            <w:tcW w:w="4962" w:type="dxa"/>
            <w:tcBorders>
              <w:bottom w:val="single" w:sz="4" w:space="0" w:color="000000"/>
            </w:tcBorders>
          </w:tcPr>
          <w:p w:rsidR="00F152BB" w:rsidRPr="00E519E7" w:rsidRDefault="00F152BB" w:rsidP="00884013">
            <w:pPr>
              <w:rPr>
                <w:rFonts w:ascii="Century Gothic" w:hAnsi="Century Gothic"/>
                <w:b/>
                <w:lang w:val="fr-BE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815936" behindDoc="0" locked="0" layoutInCell="1" allowOverlap="1" wp14:anchorId="4694BE06" wp14:editId="534ABF5A">
                  <wp:simplePos x="0" y="0"/>
                  <wp:positionH relativeFrom="column">
                    <wp:posOffset>1832610</wp:posOffset>
                  </wp:positionH>
                  <wp:positionV relativeFrom="paragraph">
                    <wp:posOffset>-3175</wp:posOffset>
                  </wp:positionV>
                  <wp:extent cx="1618615" cy="1104900"/>
                  <wp:effectExtent l="19050" t="0" r="635" b="0"/>
                  <wp:wrapSquare wrapText="bothSides"/>
                  <wp:docPr id="247" name="Image 24" descr="P507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 descr="P507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61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19E7">
              <w:rPr>
                <w:rFonts w:ascii="Century Gothic" w:hAnsi="Century Gothic"/>
                <w:b/>
                <w:lang w:val="fr-BE"/>
              </w:rPr>
              <w:t>CHÊNE-AL’PIERRE</w:t>
            </w:r>
          </w:p>
          <w:p w:rsidR="00F152BB" w:rsidRDefault="00F152BB" w:rsidP="00884013">
            <w:pPr>
              <w:rPr>
                <w:rFonts w:ascii="Century Gothic" w:hAnsi="Century Gothic"/>
                <w:lang w:val="fr-BE"/>
              </w:rPr>
            </w:pPr>
            <w:r w:rsidRPr="00B40551">
              <w:rPr>
                <w:rFonts w:ascii="Century Gothic" w:hAnsi="Century Gothic"/>
                <w:lang w:val="fr-BE"/>
              </w:rPr>
              <w:t>Route de Liège</w:t>
            </w:r>
          </w:p>
          <w:p w:rsidR="00F152BB" w:rsidRPr="004A6F69" w:rsidRDefault="00F152BB" w:rsidP="00884013">
            <w:pP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</w:pPr>
            <w:r w:rsidRPr="004A6F69"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 xml:space="preserve">AC : </w:t>
            </w:r>
            <w:r>
              <w:rPr>
                <w:rFonts w:ascii="Century Gothic" w:hAnsi="Century Gothic"/>
                <w:color w:val="808080"/>
                <w:sz w:val="16"/>
                <w:szCs w:val="16"/>
                <w:lang w:val="fr-BE"/>
              </w:rPr>
              <w:t>GRANDMENIL</w:t>
            </w:r>
          </w:p>
          <w:p w:rsidR="00F152BB" w:rsidRPr="00634DB3" w:rsidRDefault="00F152BB" w:rsidP="00884013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</w:p>
          <w:p w:rsidR="00F152BB" w:rsidRDefault="00F152BB" w:rsidP="00884013">
            <w:pPr>
              <w:rPr>
                <w:rFonts w:ascii="Century Gothic" w:hAnsi="Century Gothic"/>
                <w:sz w:val="16"/>
                <w:szCs w:val="16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Architecte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Y. PINON</w:t>
            </w:r>
          </w:p>
          <w:p w:rsidR="00F152BB" w:rsidRPr="00B40551" w:rsidRDefault="00F152BB" w:rsidP="00884013">
            <w:pPr>
              <w:rPr>
                <w:rFonts w:ascii="Century Gothic" w:hAnsi="Century Gothic"/>
                <w:lang w:val="fr-BE"/>
              </w:rPr>
            </w:pPr>
            <w:r w:rsidRPr="00F169E5">
              <w:rPr>
                <w:rFonts w:ascii="Century Gothic" w:hAnsi="Century Gothic"/>
                <w:sz w:val="16"/>
                <w:szCs w:val="16"/>
                <w:lang w:val="fr-BE"/>
              </w:rPr>
              <w:t>Entrepreneur :</w:t>
            </w:r>
            <w:r>
              <w:rPr>
                <w:rFonts w:ascii="Century Gothic" w:hAnsi="Century Gothic"/>
                <w:sz w:val="16"/>
                <w:szCs w:val="16"/>
                <w:lang w:val="fr-BE"/>
              </w:rPr>
              <w:t xml:space="preserve"> SA MEURICE</w:t>
            </w:r>
          </w:p>
        </w:tc>
        <w:tc>
          <w:tcPr>
            <w:tcW w:w="708" w:type="dxa"/>
            <w:tcBorders>
              <w:bottom w:val="single" w:sz="4" w:space="0" w:color="000000"/>
            </w:tcBorders>
          </w:tcPr>
          <w:p w:rsidR="00F152BB" w:rsidRPr="00AF4854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2005</w:t>
            </w:r>
          </w:p>
        </w:tc>
        <w:tc>
          <w:tcPr>
            <w:tcW w:w="567" w:type="dxa"/>
            <w:tcBorders>
              <w:bottom w:val="single" w:sz="4" w:space="0" w:color="000000"/>
            </w:tcBorders>
            <w:vAlign w:val="center"/>
          </w:tcPr>
          <w:p w:rsidR="00F152BB" w:rsidRPr="00AF4854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2</w:t>
            </w:r>
          </w:p>
        </w:tc>
        <w:tc>
          <w:tcPr>
            <w:tcW w:w="739" w:type="dxa"/>
            <w:tcBorders>
              <w:bottom w:val="single" w:sz="4" w:space="0" w:color="000000"/>
            </w:tcBorders>
            <w:vAlign w:val="center"/>
          </w:tcPr>
          <w:p w:rsidR="00F152BB" w:rsidRPr="00AF4854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A</w:t>
            </w:r>
          </w:p>
        </w:tc>
        <w:tc>
          <w:tcPr>
            <w:tcW w:w="986" w:type="dxa"/>
            <w:tcBorders>
              <w:bottom w:val="single" w:sz="4" w:space="0" w:color="000000"/>
            </w:tcBorders>
            <w:vAlign w:val="center"/>
          </w:tcPr>
          <w:p w:rsidR="00F152BB" w:rsidRPr="00AF4854" w:rsidRDefault="00F152BB" w:rsidP="00884013">
            <w:pPr>
              <w:jc w:val="center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Social</w:t>
            </w:r>
          </w:p>
        </w:tc>
        <w:tc>
          <w:tcPr>
            <w:tcW w:w="1110" w:type="dxa"/>
            <w:tcBorders>
              <w:bottom w:val="single" w:sz="4" w:space="0" w:color="000000"/>
            </w:tcBorders>
            <w:vAlign w:val="center"/>
          </w:tcPr>
          <w:p w:rsidR="00F152BB" w:rsidRPr="00AF4854" w:rsidRDefault="00F152BB" w:rsidP="00884013">
            <w:pPr>
              <w:jc w:val="right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 xml:space="preserve">2 à 2 </w:t>
            </w:r>
            <w:proofErr w:type="spellStart"/>
            <w:r w:rsidRPr="00AF4854">
              <w:rPr>
                <w:rFonts w:ascii="Century Gothic" w:hAnsi="Century Gothic"/>
                <w:sz w:val="18"/>
                <w:szCs w:val="18"/>
                <w:lang w:val="fr-BE"/>
              </w:rPr>
              <w:t>ch</w:t>
            </w:r>
            <w:proofErr w:type="spellEnd"/>
          </w:p>
        </w:tc>
      </w:tr>
    </w:tbl>
    <w:p w:rsidR="001D240B" w:rsidRDefault="001D240B" w:rsidP="002A670F">
      <w:pPr>
        <w:rPr>
          <w:rFonts w:ascii="Century Gothic" w:hAnsi="Century Gothic"/>
          <w:sz w:val="16"/>
          <w:szCs w:val="16"/>
          <w:lang w:val="fr-BE"/>
        </w:rPr>
      </w:pPr>
    </w:p>
    <w:p w:rsidR="001D240B" w:rsidRDefault="001D240B" w:rsidP="002A670F">
      <w:pPr>
        <w:rPr>
          <w:rFonts w:ascii="Century Gothic" w:hAnsi="Century Gothic"/>
          <w:sz w:val="16"/>
          <w:szCs w:val="16"/>
          <w:lang w:val="fr-BE"/>
        </w:rPr>
      </w:pPr>
    </w:p>
    <w:tbl>
      <w:tblPr>
        <w:tblStyle w:val="Grilledutableau"/>
        <w:tblpPr w:leftFromText="180" w:rightFromText="180" w:vertAnchor="page" w:horzAnchor="margin" w:tblpXSpec="center" w:tblpY="1336"/>
        <w:tblOverlap w:val="never"/>
        <w:tblW w:w="9039" w:type="dxa"/>
        <w:shd w:val="clear" w:color="auto" w:fill="00888A"/>
        <w:tblLayout w:type="fixed"/>
        <w:tblLook w:val="04A0" w:firstRow="1" w:lastRow="0" w:firstColumn="1" w:lastColumn="0" w:noHBand="0" w:noVBand="1"/>
      </w:tblPr>
      <w:tblGrid>
        <w:gridCol w:w="9039"/>
      </w:tblGrid>
      <w:tr w:rsidR="001D240B" w:rsidTr="000104B6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  <w:shd w:val="clear" w:color="auto" w:fill="00888A"/>
          </w:tcPr>
          <w:p w:rsidR="001D240B" w:rsidRPr="00726BB7" w:rsidRDefault="001D240B" w:rsidP="001D240B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8"/>
                <w:szCs w:val="8"/>
                <w:lang w:val="fr-BE"/>
              </w:rPr>
            </w:pPr>
          </w:p>
          <w:p w:rsidR="001D240B" w:rsidRPr="00874C89" w:rsidRDefault="00D50778" w:rsidP="001D240B">
            <w:pP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32"/>
                <w:szCs w:val="32"/>
                <w:lang w:val="fr-BE"/>
              </w:rPr>
              <w:t>SYNTHESE au 31/12/17</w:t>
            </w:r>
          </w:p>
          <w:p w:rsidR="001D240B" w:rsidRPr="00726BB7" w:rsidRDefault="001D240B" w:rsidP="001D240B">
            <w:pPr>
              <w:jc w:val="right"/>
              <w:rPr>
                <w:rFonts w:ascii="Century Gothic" w:hAnsi="Century Gothic"/>
                <w:color w:val="000000"/>
                <w:sz w:val="8"/>
                <w:szCs w:val="8"/>
                <w:lang w:val="fr-BE"/>
              </w:rPr>
            </w:pPr>
          </w:p>
        </w:tc>
      </w:tr>
    </w:tbl>
    <w:tbl>
      <w:tblPr>
        <w:tblpPr w:leftFromText="141" w:rightFromText="141" w:vertAnchor="text" w:horzAnchor="margin" w:tblpXSpec="center" w:tblpY="-33"/>
        <w:tblW w:w="9039" w:type="dxa"/>
        <w:tblBorders>
          <w:top w:val="single" w:sz="4" w:space="0" w:color="00888A"/>
          <w:left w:val="single" w:sz="4" w:space="0" w:color="00888A"/>
          <w:bottom w:val="single" w:sz="4" w:space="0" w:color="00888A"/>
          <w:right w:val="single" w:sz="4" w:space="0" w:color="00888A"/>
          <w:insideH w:val="single" w:sz="4" w:space="0" w:color="00888A"/>
          <w:insideV w:val="single" w:sz="4" w:space="0" w:color="00888A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708"/>
        <w:gridCol w:w="709"/>
        <w:gridCol w:w="709"/>
        <w:gridCol w:w="709"/>
        <w:gridCol w:w="283"/>
        <w:gridCol w:w="709"/>
        <w:gridCol w:w="709"/>
        <w:gridCol w:w="708"/>
        <w:gridCol w:w="709"/>
        <w:gridCol w:w="851"/>
      </w:tblGrid>
      <w:tr w:rsidR="001D240B" w:rsidRPr="005F4994" w:rsidTr="000104B6">
        <w:tc>
          <w:tcPr>
            <w:tcW w:w="1526" w:type="dxa"/>
            <w:vMerge w:val="restart"/>
            <w:tcBorders>
              <w:top w:val="single" w:sz="4" w:space="0" w:color="00888A"/>
            </w:tcBorders>
            <w:vAlign w:val="center"/>
          </w:tcPr>
          <w:p w:rsidR="001D240B" w:rsidRPr="00CC3C21" w:rsidRDefault="001D240B" w:rsidP="001D240B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color w:val="008888"/>
                <w:sz w:val="22"/>
                <w:szCs w:val="22"/>
                <w:lang w:val="fr-BE"/>
              </w:rPr>
              <w:t>SOCIAL</w:t>
            </w:r>
          </w:p>
        </w:tc>
        <w:tc>
          <w:tcPr>
            <w:tcW w:w="3544" w:type="dxa"/>
            <w:gridSpan w:val="5"/>
            <w:tcBorders>
              <w:top w:val="single" w:sz="4" w:space="0" w:color="00888A"/>
            </w:tcBorders>
          </w:tcPr>
          <w:p w:rsidR="001D240B" w:rsidRPr="00F02267" w:rsidRDefault="001D240B" w:rsidP="001D240B">
            <w:pPr>
              <w:jc w:val="center"/>
              <w:rPr>
                <w:rFonts w:ascii="Century Gothic" w:hAnsi="Century Gothic"/>
                <w:b/>
                <w:sz w:val="8"/>
                <w:szCs w:val="8"/>
                <w:lang w:val="fr-BE"/>
              </w:rPr>
            </w:pPr>
          </w:p>
          <w:p w:rsidR="001D240B" w:rsidRDefault="001D240B" w:rsidP="001D240B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Maisons</w:t>
            </w:r>
          </w:p>
          <w:p w:rsidR="001D240B" w:rsidRPr="00F02267" w:rsidRDefault="001D240B" w:rsidP="001D240B">
            <w:pPr>
              <w:jc w:val="center"/>
              <w:rPr>
                <w:rFonts w:ascii="Century Gothic" w:hAnsi="Century Gothic"/>
                <w:b/>
                <w:sz w:val="8"/>
                <w:szCs w:val="8"/>
                <w:lang w:val="fr-BE"/>
              </w:rPr>
            </w:pPr>
          </w:p>
        </w:tc>
        <w:tc>
          <w:tcPr>
            <w:tcW w:w="3118" w:type="dxa"/>
            <w:gridSpan w:val="5"/>
            <w:tcBorders>
              <w:top w:val="single" w:sz="4" w:space="0" w:color="00888A"/>
            </w:tcBorders>
          </w:tcPr>
          <w:p w:rsidR="001D240B" w:rsidRPr="00F02267" w:rsidRDefault="001D240B" w:rsidP="001D240B">
            <w:pPr>
              <w:jc w:val="center"/>
              <w:rPr>
                <w:rFonts w:ascii="Century Gothic" w:hAnsi="Century Gothic"/>
                <w:b/>
                <w:sz w:val="8"/>
                <w:szCs w:val="8"/>
                <w:lang w:val="fr-BE"/>
              </w:rPr>
            </w:pPr>
          </w:p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Appartements</w:t>
            </w:r>
          </w:p>
        </w:tc>
        <w:tc>
          <w:tcPr>
            <w:tcW w:w="851" w:type="dxa"/>
            <w:vMerge w:val="restart"/>
            <w:tcBorders>
              <w:top w:val="single" w:sz="4" w:space="0" w:color="00888A"/>
            </w:tcBorders>
            <w:shd w:val="clear" w:color="auto" w:fill="66B9B9"/>
            <w:vAlign w:val="center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5F4994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Total</w:t>
            </w:r>
          </w:p>
        </w:tc>
      </w:tr>
      <w:tr w:rsidR="001D240B" w:rsidRPr="005F4994" w:rsidTr="00F2305D">
        <w:tc>
          <w:tcPr>
            <w:tcW w:w="1526" w:type="dxa"/>
            <w:vMerge/>
          </w:tcPr>
          <w:p w:rsidR="001D240B" w:rsidRPr="005F4994" w:rsidRDefault="001D240B" w:rsidP="001D240B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 xml:space="preserve">1 </w:t>
            </w:r>
            <w:proofErr w:type="spellStart"/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ch</w:t>
            </w:r>
            <w:proofErr w:type="spellEnd"/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 xml:space="preserve">2 </w:t>
            </w:r>
            <w:proofErr w:type="spellStart"/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ch</w:t>
            </w:r>
            <w:proofErr w:type="spellEnd"/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 xml:space="preserve">3 </w:t>
            </w:r>
            <w:proofErr w:type="spellStart"/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ch</w:t>
            </w:r>
            <w:proofErr w:type="spellEnd"/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 xml:space="preserve">4 </w:t>
            </w:r>
            <w:proofErr w:type="spellStart"/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ch</w:t>
            </w:r>
            <w:proofErr w:type="spellEnd"/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Total</w:t>
            </w:r>
          </w:p>
        </w:tc>
        <w:tc>
          <w:tcPr>
            <w:tcW w:w="283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S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 xml:space="preserve">1 </w:t>
            </w:r>
            <w:proofErr w:type="spellStart"/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ch</w:t>
            </w:r>
            <w:proofErr w:type="spellEnd"/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 xml:space="preserve">2 </w:t>
            </w:r>
            <w:proofErr w:type="spellStart"/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ch</w:t>
            </w:r>
            <w:proofErr w:type="spellEnd"/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 xml:space="preserve">3 </w:t>
            </w:r>
            <w:proofErr w:type="spellStart"/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ch</w:t>
            </w:r>
            <w:proofErr w:type="spellEnd"/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Total</w:t>
            </w:r>
          </w:p>
        </w:tc>
        <w:tc>
          <w:tcPr>
            <w:tcW w:w="851" w:type="dxa"/>
            <w:vMerge/>
            <w:shd w:val="clear" w:color="auto" w:fill="66B9B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  <w:lang w:val="fr-BE"/>
              </w:rPr>
            </w:pPr>
          </w:p>
        </w:tc>
      </w:tr>
      <w:tr w:rsidR="001D240B" w:rsidRPr="005F4994" w:rsidTr="00F2305D">
        <w:tc>
          <w:tcPr>
            <w:tcW w:w="1526" w:type="dxa"/>
          </w:tcPr>
          <w:p w:rsidR="001D240B" w:rsidRPr="00CC3C21" w:rsidRDefault="001D240B" w:rsidP="001D240B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MARCHE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12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41</w:t>
            </w:r>
          </w:p>
        </w:tc>
        <w:tc>
          <w:tcPr>
            <w:tcW w:w="709" w:type="dxa"/>
          </w:tcPr>
          <w:p w:rsidR="001D240B" w:rsidRPr="005F4994" w:rsidRDefault="005F66AA" w:rsidP="00037E0A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sz w:val="20"/>
                <w:szCs w:val="20"/>
                <w:lang w:val="fr-BE"/>
              </w:rPr>
              <w:t>3</w:t>
            </w:r>
            <w:r w:rsidR="00A1258C">
              <w:rPr>
                <w:rFonts w:ascii="Century Gothic" w:hAnsi="Century Gothic"/>
                <w:sz w:val="20"/>
                <w:szCs w:val="20"/>
                <w:lang w:val="fr-BE"/>
              </w:rPr>
              <w:t>31</w:t>
            </w:r>
          </w:p>
        </w:tc>
        <w:tc>
          <w:tcPr>
            <w:tcW w:w="709" w:type="dxa"/>
          </w:tcPr>
          <w:p w:rsidR="001D240B" w:rsidRPr="005F4994" w:rsidRDefault="00A1258C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sz w:val="20"/>
                <w:szCs w:val="20"/>
                <w:lang w:val="fr-BE"/>
              </w:rPr>
              <w:t>69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921D17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4</w:t>
            </w:r>
            <w:r>
              <w:rPr>
                <w:rFonts w:ascii="Century Gothic" w:hAnsi="Century Gothic"/>
                <w:b/>
                <w:sz w:val="20"/>
                <w:szCs w:val="20"/>
                <w:lang w:val="fr-BE"/>
              </w:rPr>
              <w:t>5</w:t>
            </w:r>
            <w:r w:rsidR="005F66AA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3</w:t>
            </w:r>
          </w:p>
        </w:tc>
        <w:tc>
          <w:tcPr>
            <w:tcW w:w="283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5F66AA" w:rsidP="00123FF4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sz w:val="20"/>
                <w:szCs w:val="20"/>
                <w:lang w:val="fr-BE"/>
              </w:rPr>
              <w:t>8</w:t>
            </w:r>
            <w:r w:rsidR="00123FF4">
              <w:rPr>
                <w:rFonts w:ascii="Century Gothic" w:hAnsi="Century Gothic"/>
                <w:sz w:val="20"/>
                <w:szCs w:val="20"/>
                <w:lang w:val="fr-BE"/>
              </w:rPr>
              <w:t>3</w:t>
            </w:r>
          </w:p>
        </w:tc>
        <w:tc>
          <w:tcPr>
            <w:tcW w:w="709" w:type="dxa"/>
          </w:tcPr>
          <w:p w:rsidR="001D240B" w:rsidRPr="005F4994" w:rsidRDefault="00921D17" w:rsidP="00037E0A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sz w:val="20"/>
                <w:szCs w:val="20"/>
                <w:lang w:val="fr-BE"/>
              </w:rPr>
              <w:t>50</w:t>
            </w:r>
          </w:p>
        </w:tc>
        <w:tc>
          <w:tcPr>
            <w:tcW w:w="708" w:type="dxa"/>
          </w:tcPr>
          <w:p w:rsidR="001D240B" w:rsidRPr="005F4994" w:rsidRDefault="000023C7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sz w:val="20"/>
                <w:szCs w:val="20"/>
                <w:lang w:val="fr-BE"/>
              </w:rPr>
              <w:t>130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5F66AA" w:rsidP="00037E0A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fr-BE"/>
              </w:rPr>
              <w:t>2</w:t>
            </w:r>
            <w:r w:rsidR="00123FF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63</w:t>
            </w:r>
          </w:p>
        </w:tc>
        <w:tc>
          <w:tcPr>
            <w:tcW w:w="851" w:type="dxa"/>
            <w:shd w:val="clear" w:color="auto" w:fill="66B9B9"/>
          </w:tcPr>
          <w:p w:rsidR="001D240B" w:rsidRPr="00037E0A" w:rsidRDefault="005F66AA" w:rsidP="00037E0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71</w:t>
            </w:r>
            <w:r w:rsidR="00123FF4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6</w:t>
            </w:r>
          </w:p>
        </w:tc>
      </w:tr>
      <w:tr w:rsidR="001D240B" w:rsidRPr="005F4994" w:rsidTr="00F2305D">
        <w:tc>
          <w:tcPr>
            <w:tcW w:w="1526" w:type="dxa"/>
          </w:tcPr>
          <w:p w:rsidR="001D240B" w:rsidRPr="00CC3C21" w:rsidRDefault="001D240B" w:rsidP="001D240B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HOTTON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5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13</w:t>
            </w:r>
          </w:p>
        </w:tc>
        <w:tc>
          <w:tcPr>
            <w:tcW w:w="709" w:type="dxa"/>
          </w:tcPr>
          <w:p w:rsidR="001D240B" w:rsidRPr="005F4994" w:rsidRDefault="00921D17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sz w:val="20"/>
                <w:szCs w:val="20"/>
                <w:lang w:val="fr-BE"/>
              </w:rPr>
              <w:t>46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921D17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fr-BE"/>
              </w:rPr>
              <w:t>64</w:t>
            </w:r>
          </w:p>
        </w:tc>
        <w:tc>
          <w:tcPr>
            <w:tcW w:w="283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7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10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18</w:t>
            </w:r>
          </w:p>
        </w:tc>
        <w:tc>
          <w:tcPr>
            <w:tcW w:w="851" w:type="dxa"/>
            <w:shd w:val="clear" w:color="auto" w:fill="66B9B9"/>
          </w:tcPr>
          <w:p w:rsidR="001D240B" w:rsidRPr="00037E0A" w:rsidRDefault="006A66F4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82</w:t>
            </w:r>
          </w:p>
        </w:tc>
      </w:tr>
      <w:tr w:rsidR="001D240B" w:rsidRPr="005F4994" w:rsidTr="00F2305D">
        <w:tc>
          <w:tcPr>
            <w:tcW w:w="1526" w:type="dxa"/>
          </w:tcPr>
          <w:p w:rsidR="001D240B" w:rsidRPr="00CC3C21" w:rsidRDefault="001D240B" w:rsidP="001D240B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DURBUY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color w:val="000000" w:themeColor="text1"/>
                <w:sz w:val="20"/>
                <w:szCs w:val="20"/>
                <w:lang w:val="fr-BE"/>
              </w:rPr>
              <w:t>11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color w:val="000000" w:themeColor="text1"/>
                <w:sz w:val="20"/>
                <w:szCs w:val="20"/>
                <w:lang w:val="fr-BE"/>
              </w:rPr>
              <w:t>5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18</w:t>
            </w:r>
          </w:p>
        </w:tc>
        <w:tc>
          <w:tcPr>
            <w:tcW w:w="283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9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</w:t>
            </w:r>
            <w:r>
              <w:rPr>
                <w:rFonts w:ascii="Century Gothic" w:hAnsi="Century Gothic"/>
                <w:sz w:val="20"/>
                <w:szCs w:val="20"/>
                <w:lang w:val="fr-BE"/>
              </w:rPr>
              <w:t>5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2</w:t>
            </w:r>
            <w:r>
              <w:rPr>
                <w:rFonts w:ascii="Century Gothic" w:hAnsi="Century Gothic"/>
                <w:b/>
                <w:sz w:val="20"/>
                <w:szCs w:val="20"/>
                <w:lang w:val="fr-BE"/>
              </w:rPr>
              <w:t>5</w:t>
            </w:r>
          </w:p>
        </w:tc>
        <w:tc>
          <w:tcPr>
            <w:tcW w:w="851" w:type="dxa"/>
            <w:shd w:val="clear" w:color="auto" w:fill="66B9B9"/>
          </w:tcPr>
          <w:p w:rsidR="001D240B" w:rsidRPr="00037E0A" w:rsidRDefault="001D240B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037E0A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43</w:t>
            </w:r>
          </w:p>
        </w:tc>
      </w:tr>
      <w:tr w:rsidR="001D240B" w:rsidRPr="005F4994" w:rsidTr="00F2305D">
        <w:tc>
          <w:tcPr>
            <w:tcW w:w="1526" w:type="dxa"/>
          </w:tcPr>
          <w:p w:rsidR="001D240B" w:rsidRPr="00CC3C21" w:rsidRDefault="001D240B" w:rsidP="001D240B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EREZEE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sz w:val="20"/>
                <w:szCs w:val="20"/>
                <w:lang w:val="fr-BE"/>
              </w:rPr>
              <w:t>2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sz w:val="20"/>
                <w:szCs w:val="20"/>
                <w:lang w:val="fr-BE"/>
              </w:rPr>
              <w:t>7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fr-BE"/>
              </w:rPr>
              <w:t>9</w:t>
            </w:r>
          </w:p>
        </w:tc>
        <w:tc>
          <w:tcPr>
            <w:tcW w:w="283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921D17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sz w:val="20"/>
                <w:szCs w:val="20"/>
                <w:lang w:val="fr-BE"/>
              </w:rPr>
              <w:t>1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-</w:t>
            </w:r>
          </w:p>
        </w:tc>
        <w:tc>
          <w:tcPr>
            <w:tcW w:w="851" w:type="dxa"/>
            <w:shd w:val="clear" w:color="auto" w:fill="66B9B9"/>
          </w:tcPr>
          <w:p w:rsidR="001D240B" w:rsidRPr="00037E0A" w:rsidRDefault="006A66F4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10</w:t>
            </w:r>
          </w:p>
        </w:tc>
      </w:tr>
      <w:tr w:rsidR="001D240B" w:rsidRPr="005F4994" w:rsidTr="00F2305D">
        <w:tc>
          <w:tcPr>
            <w:tcW w:w="1526" w:type="dxa"/>
          </w:tcPr>
          <w:p w:rsidR="001D240B" w:rsidRPr="00CC3C21" w:rsidRDefault="001D240B" w:rsidP="001D240B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RENDEUX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-</w:t>
            </w:r>
          </w:p>
        </w:tc>
        <w:tc>
          <w:tcPr>
            <w:tcW w:w="283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4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5</w:t>
            </w:r>
          </w:p>
        </w:tc>
        <w:tc>
          <w:tcPr>
            <w:tcW w:w="851" w:type="dxa"/>
            <w:shd w:val="clear" w:color="auto" w:fill="66B9B9"/>
          </w:tcPr>
          <w:p w:rsidR="001D240B" w:rsidRPr="00037E0A" w:rsidRDefault="001D240B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037E0A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5</w:t>
            </w:r>
          </w:p>
        </w:tc>
      </w:tr>
      <w:tr w:rsidR="001D240B" w:rsidRPr="005F4994" w:rsidTr="00F2305D">
        <w:tc>
          <w:tcPr>
            <w:tcW w:w="1526" w:type="dxa"/>
          </w:tcPr>
          <w:p w:rsidR="001D240B" w:rsidRPr="00CC3C21" w:rsidRDefault="001D240B" w:rsidP="001D240B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NASSOGNE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4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4</w:t>
            </w:r>
          </w:p>
        </w:tc>
        <w:tc>
          <w:tcPr>
            <w:tcW w:w="283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2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14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sz w:val="20"/>
                <w:szCs w:val="20"/>
                <w:lang w:val="fr-BE"/>
              </w:rPr>
              <w:t>15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9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4</w:t>
            </w:r>
            <w:r>
              <w:rPr>
                <w:rFonts w:ascii="Century Gothic" w:hAnsi="Century Gothic"/>
                <w:b/>
                <w:sz w:val="20"/>
                <w:szCs w:val="20"/>
                <w:lang w:val="fr-BE"/>
              </w:rPr>
              <w:t>0</w:t>
            </w:r>
          </w:p>
        </w:tc>
        <w:tc>
          <w:tcPr>
            <w:tcW w:w="851" w:type="dxa"/>
            <w:shd w:val="clear" w:color="auto" w:fill="66B9B9"/>
          </w:tcPr>
          <w:p w:rsidR="001D240B" w:rsidRPr="00037E0A" w:rsidRDefault="001D240B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037E0A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44</w:t>
            </w:r>
          </w:p>
        </w:tc>
      </w:tr>
      <w:tr w:rsidR="001D240B" w:rsidRPr="005F4994" w:rsidTr="00F2305D">
        <w:tc>
          <w:tcPr>
            <w:tcW w:w="1526" w:type="dxa"/>
          </w:tcPr>
          <w:p w:rsidR="001D240B" w:rsidRPr="00CC3C21" w:rsidRDefault="001D240B" w:rsidP="001D240B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TENNEVILLE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8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6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14</w:t>
            </w:r>
          </w:p>
        </w:tc>
        <w:tc>
          <w:tcPr>
            <w:tcW w:w="283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-</w:t>
            </w:r>
          </w:p>
        </w:tc>
        <w:tc>
          <w:tcPr>
            <w:tcW w:w="851" w:type="dxa"/>
            <w:shd w:val="clear" w:color="auto" w:fill="66B9B9"/>
          </w:tcPr>
          <w:p w:rsidR="001D240B" w:rsidRPr="00037E0A" w:rsidRDefault="001D240B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037E0A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14</w:t>
            </w:r>
          </w:p>
        </w:tc>
      </w:tr>
      <w:tr w:rsidR="001D240B" w:rsidRPr="005F4994" w:rsidTr="00F2305D">
        <w:tc>
          <w:tcPr>
            <w:tcW w:w="1526" w:type="dxa"/>
          </w:tcPr>
          <w:p w:rsidR="001D240B" w:rsidRPr="00CC3C21" w:rsidRDefault="001D240B" w:rsidP="001D240B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MANHAY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2</w:t>
            </w:r>
          </w:p>
        </w:tc>
        <w:tc>
          <w:tcPr>
            <w:tcW w:w="283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2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1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4</w:t>
            </w:r>
          </w:p>
        </w:tc>
        <w:tc>
          <w:tcPr>
            <w:tcW w:w="851" w:type="dxa"/>
            <w:shd w:val="clear" w:color="auto" w:fill="66B9B9"/>
          </w:tcPr>
          <w:p w:rsidR="001D240B" w:rsidRPr="00037E0A" w:rsidRDefault="001D240B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037E0A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6</w:t>
            </w:r>
          </w:p>
        </w:tc>
      </w:tr>
      <w:tr w:rsidR="001D240B" w:rsidRPr="005F4994" w:rsidTr="00F2305D">
        <w:tc>
          <w:tcPr>
            <w:tcW w:w="1526" w:type="dxa"/>
          </w:tcPr>
          <w:p w:rsidR="001D240B" w:rsidRPr="00CC3C21" w:rsidRDefault="001D240B" w:rsidP="001D240B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LA ROCHE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color w:val="000000" w:themeColor="text1"/>
                <w:sz w:val="20"/>
                <w:szCs w:val="20"/>
                <w:lang w:val="fr-BE"/>
              </w:rPr>
              <w:t>4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color w:val="000000" w:themeColor="text1"/>
                <w:sz w:val="20"/>
                <w:szCs w:val="20"/>
                <w:lang w:val="fr-BE"/>
              </w:rPr>
              <w:t>4</w:t>
            </w:r>
          </w:p>
        </w:tc>
        <w:tc>
          <w:tcPr>
            <w:tcW w:w="283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8" w:type="dxa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sz w:val="20"/>
                <w:szCs w:val="20"/>
                <w:lang w:val="fr-BE"/>
              </w:rPr>
              <w:t>-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1D240B" w:rsidRPr="005F4994" w:rsidRDefault="001D240B" w:rsidP="001D240B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fr-BE"/>
              </w:rPr>
            </w:pPr>
            <w:r w:rsidRPr="005F4994">
              <w:rPr>
                <w:rFonts w:ascii="Century Gothic" w:hAnsi="Century Gothic"/>
                <w:b/>
                <w:sz w:val="20"/>
                <w:szCs w:val="20"/>
                <w:lang w:val="fr-BE"/>
              </w:rPr>
              <w:t>-</w:t>
            </w:r>
          </w:p>
        </w:tc>
        <w:tc>
          <w:tcPr>
            <w:tcW w:w="851" w:type="dxa"/>
            <w:shd w:val="clear" w:color="auto" w:fill="66B9B9"/>
          </w:tcPr>
          <w:p w:rsidR="001D240B" w:rsidRPr="00037E0A" w:rsidRDefault="001D240B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037E0A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4</w:t>
            </w:r>
          </w:p>
        </w:tc>
      </w:tr>
      <w:tr w:rsidR="001D240B" w:rsidRPr="005F4994" w:rsidTr="00DB2511">
        <w:tc>
          <w:tcPr>
            <w:tcW w:w="1526" w:type="dxa"/>
            <w:shd w:val="clear" w:color="auto" w:fill="66B9B9"/>
          </w:tcPr>
          <w:p w:rsidR="001D240B" w:rsidRPr="00037E0A" w:rsidRDefault="001D240B" w:rsidP="001D240B">
            <w:pPr>
              <w:jc w:val="right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037E0A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Total</w:t>
            </w:r>
          </w:p>
        </w:tc>
        <w:tc>
          <w:tcPr>
            <w:tcW w:w="709" w:type="dxa"/>
            <w:shd w:val="clear" w:color="auto" w:fill="66B9B9"/>
          </w:tcPr>
          <w:p w:rsidR="001D240B" w:rsidRPr="00037E0A" w:rsidRDefault="001D240B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037E0A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13</w:t>
            </w:r>
          </w:p>
        </w:tc>
        <w:tc>
          <w:tcPr>
            <w:tcW w:w="708" w:type="dxa"/>
            <w:shd w:val="clear" w:color="auto" w:fill="66B9B9"/>
          </w:tcPr>
          <w:p w:rsidR="001D240B" w:rsidRPr="00037E0A" w:rsidRDefault="001D240B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037E0A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72</w:t>
            </w:r>
          </w:p>
        </w:tc>
        <w:tc>
          <w:tcPr>
            <w:tcW w:w="709" w:type="dxa"/>
            <w:shd w:val="clear" w:color="auto" w:fill="66B9B9"/>
          </w:tcPr>
          <w:p w:rsidR="001D240B" w:rsidRPr="00037E0A" w:rsidRDefault="001D240B" w:rsidP="00921D17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037E0A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3</w:t>
            </w:r>
            <w:r w:rsidR="00037E0A" w:rsidRPr="00037E0A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6</w:t>
            </w:r>
            <w:r w:rsidR="00A1258C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7</w:t>
            </w:r>
          </w:p>
        </w:tc>
        <w:tc>
          <w:tcPr>
            <w:tcW w:w="709" w:type="dxa"/>
            <w:shd w:val="clear" w:color="auto" w:fill="66B9B9"/>
          </w:tcPr>
          <w:p w:rsidR="001D240B" w:rsidRPr="00037E0A" w:rsidRDefault="00921D17" w:rsidP="00037E0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116</w:t>
            </w:r>
          </w:p>
        </w:tc>
        <w:tc>
          <w:tcPr>
            <w:tcW w:w="709" w:type="dxa"/>
            <w:shd w:val="clear" w:color="auto" w:fill="66B9B9"/>
          </w:tcPr>
          <w:p w:rsidR="001D240B" w:rsidRPr="00037E0A" w:rsidRDefault="005F66AA" w:rsidP="00037E0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lang w:val="fr-BE"/>
              </w:rPr>
              <w:t>56</w:t>
            </w:r>
            <w:r w:rsidR="00A1258C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8</w:t>
            </w:r>
          </w:p>
        </w:tc>
        <w:tc>
          <w:tcPr>
            <w:tcW w:w="283" w:type="dxa"/>
            <w:shd w:val="clear" w:color="auto" w:fill="66B9B9"/>
          </w:tcPr>
          <w:p w:rsidR="001D240B" w:rsidRPr="00037E0A" w:rsidRDefault="001D240B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037E0A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3</w:t>
            </w:r>
          </w:p>
        </w:tc>
        <w:tc>
          <w:tcPr>
            <w:tcW w:w="709" w:type="dxa"/>
            <w:shd w:val="clear" w:color="auto" w:fill="66B9B9"/>
          </w:tcPr>
          <w:p w:rsidR="001D240B" w:rsidRPr="00037E0A" w:rsidRDefault="00921D17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114</w:t>
            </w:r>
          </w:p>
        </w:tc>
        <w:tc>
          <w:tcPr>
            <w:tcW w:w="709" w:type="dxa"/>
            <w:shd w:val="clear" w:color="auto" w:fill="66B9B9"/>
          </w:tcPr>
          <w:p w:rsidR="001D240B" w:rsidRPr="00037E0A" w:rsidRDefault="00921D17" w:rsidP="001D240B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97</w:t>
            </w:r>
          </w:p>
        </w:tc>
        <w:tc>
          <w:tcPr>
            <w:tcW w:w="708" w:type="dxa"/>
            <w:shd w:val="clear" w:color="auto" w:fill="66B9B9"/>
          </w:tcPr>
          <w:p w:rsidR="001D240B" w:rsidRPr="00037E0A" w:rsidRDefault="001D240B" w:rsidP="00037E0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037E0A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14</w:t>
            </w:r>
            <w:r w:rsidR="000023C7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2</w:t>
            </w:r>
          </w:p>
        </w:tc>
        <w:tc>
          <w:tcPr>
            <w:tcW w:w="709" w:type="dxa"/>
            <w:shd w:val="clear" w:color="auto" w:fill="66B9B9"/>
          </w:tcPr>
          <w:p w:rsidR="001D240B" w:rsidRPr="00037E0A" w:rsidRDefault="005F66AA" w:rsidP="00A1258C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lang w:val="fr-BE"/>
              </w:rPr>
              <w:t>35</w:t>
            </w:r>
            <w:r w:rsidR="00123FF4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6</w:t>
            </w:r>
          </w:p>
        </w:tc>
        <w:tc>
          <w:tcPr>
            <w:tcW w:w="851" w:type="dxa"/>
            <w:shd w:val="clear" w:color="auto" w:fill="00888A"/>
          </w:tcPr>
          <w:p w:rsidR="001D240B" w:rsidRPr="00037E0A" w:rsidRDefault="005F66AA" w:rsidP="00037E0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92</w:t>
            </w:r>
            <w:r w:rsidR="00123FF4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4</w:t>
            </w:r>
          </w:p>
        </w:tc>
      </w:tr>
    </w:tbl>
    <w:p w:rsidR="0078160B" w:rsidRPr="00D20E32" w:rsidRDefault="002A670F" w:rsidP="002A670F">
      <w:pPr>
        <w:jc w:val="center"/>
        <w:rPr>
          <w:rFonts w:ascii="Century Gothic" w:hAnsi="Century Gothic"/>
          <w:color w:val="000000" w:themeColor="text1"/>
          <w:sz w:val="16"/>
          <w:szCs w:val="16"/>
          <w:lang w:val="fr-BE"/>
        </w:rPr>
      </w:pPr>
      <w:r w:rsidRPr="00D20E32">
        <w:rPr>
          <w:rFonts w:ascii="Century Gothic" w:hAnsi="Century Gothic"/>
          <w:color w:val="000000" w:themeColor="text1"/>
          <w:sz w:val="16"/>
          <w:szCs w:val="16"/>
        </w:rPr>
        <w:t>N</w:t>
      </w:r>
      <w:r w:rsidRPr="00D20E32">
        <w:rPr>
          <w:rFonts w:ascii="Century Gothic" w:hAnsi="Century Gothic"/>
          <w:color w:val="000000" w:themeColor="text1"/>
          <w:sz w:val="16"/>
          <w:szCs w:val="16"/>
          <w:lang w:val="fr-BE"/>
        </w:rPr>
        <w:t>e sont plus repris dans le tableau ci-dessu</w:t>
      </w:r>
      <w:r w:rsidR="00D20E32" w:rsidRPr="00D20E32">
        <w:rPr>
          <w:rFonts w:ascii="Century Gothic" w:hAnsi="Century Gothic"/>
          <w:color w:val="000000" w:themeColor="text1"/>
          <w:sz w:val="16"/>
          <w:szCs w:val="16"/>
          <w:lang w:val="fr-BE"/>
        </w:rPr>
        <w:t>s  les logements sociaux vendus</w:t>
      </w:r>
      <w:r w:rsidR="000104B6" w:rsidRPr="00D20E32">
        <w:rPr>
          <w:rFonts w:ascii="Century Gothic" w:hAnsi="Century Gothic"/>
          <w:color w:val="000000" w:themeColor="text1"/>
          <w:sz w:val="16"/>
          <w:szCs w:val="16"/>
          <w:lang w:val="fr-BE"/>
        </w:rPr>
        <w:t>.</w:t>
      </w:r>
    </w:p>
    <w:tbl>
      <w:tblPr>
        <w:tblpPr w:leftFromText="141" w:rightFromText="141" w:vertAnchor="text" w:horzAnchor="margin" w:tblpXSpec="center" w:tblpY="145"/>
        <w:tblW w:w="9024" w:type="dxa"/>
        <w:tblBorders>
          <w:top w:val="single" w:sz="4" w:space="0" w:color="00888A"/>
          <w:left w:val="single" w:sz="4" w:space="0" w:color="00888A"/>
          <w:bottom w:val="single" w:sz="4" w:space="0" w:color="00888A"/>
          <w:right w:val="single" w:sz="4" w:space="0" w:color="00888A"/>
          <w:insideH w:val="single" w:sz="4" w:space="0" w:color="00888A"/>
          <w:insideV w:val="single" w:sz="4" w:space="0" w:color="00888A"/>
        </w:tblBorders>
        <w:tblLayout w:type="fixed"/>
        <w:tblLook w:val="04A0" w:firstRow="1" w:lastRow="0" w:firstColumn="1" w:lastColumn="0" w:noHBand="0" w:noVBand="1"/>
      </w:tblPr>
      <w:tblGrid>
        <w:gridCol w:w="1915"/>
        <w:gridCol w:w="710"/>
        <w:gridCol w:w="711"/>
        <w:gridCol w:w="711"/>
        <w:gridCol w:w="711"/>
        <w:gridCol w:w="711"/>
        <w:gridCol w:w="711"/>
        <w:gridCol w:w="711"/>
        <w:gridCol w:w="711"/>
        <w:gridCol w:w="711"/>
        <w:gridCol w:w="711"/>
      </w:tblGrid>
      <w:tr w:rsidR="00D23983" w:rsidRPr="00F02267" w:rsidTr="00DB2511">
        <w:trPr>
          <w:cantSplit/>
          <w:trHeight w:val="1607"/>
        </w:trPr>
        <w:tc>
          <w:tcPr>
            <w:tcW w:w="1915" w:type="dxa"/>
            <w:vAlign w:val="center"/>
          </w:tcPr>
          <w:p w:rsidR="00D23983" w:rsidRPr="00F02267" w:rsidRDefault="00D23983" w:rsidP="00D23983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color w:val="008888"/>
                <w:sz w:val="22"/>
                <w:szCs w:val="22"/>
                <w:lang w:val="fr-BE"/>
              </w:rPr>
              <w:t>LOGEMENTS</w:t>
            </w:r>
          </w:p>
        </w:tc>
        <w:tc>
          <w:tcPr>
            <w:tcW w:w="710" w:type="dxa"/>
            <w:textDirection w:val="btLr"/>
            <w:vAlign w:val="center"/>
          </w:tcPr>
          <w:p w:rsidR="00D23983" w:rsidRPr="00F02267" w:rsidRDefault="000023C7" w:rsidP="00D23983">
            <w:pPr>
              <w:ind w:left="113" w:right="113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lang w:val="fr-BE"/>
              </w:rPr>
              <w:t>MARCHE</w:t>
            </w:r>
          </w:p>
        </w:tc>
        <w:tc>
          <w:tcPr>
            <w:tcW w:w="711" w:type="dxa"/>
            <w:textDirection w:val="btLr"/>
            <w:vAlign w:val="center"/>
          </w:tcPr>
          <w:p w:rsidR="00D23983" w:rsidRPr="00F02267" w:rsidRDefault="00D23983" w:rsidP="00D23983">
            <w:pPr>
              <w:ind w:left="113" w:right="113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HOTTON</w:t>
            </w:r>
          </w:p>
        </w:tc>
        <w:tc>
          <w:tcPr>
            <w:tcW w:w="711" w:type="dxa"/>
            <w:textDirection w:val="btLr"/>
            <w:vAlign w:val="center"/>
          </w:tcPr>
          <w:p w:rsidR="00D23983" w:rsidRPr="00F02267" w:rsidRDefault="00D23983" w:rsidP="00D23983">
            <w:pPr>
              <w:ind w:left="113" w:right="113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DURBUY</w:t>
            </w:r>
          </w:p>
        </w:tc>
        <w:tc>
          <w:tcPr>
            <w:tcW w:w="711" w:type="dxa"/>
            <w:textDirection w:val="btLr"/>
            <w:vAlign w:val="center"/>
          </w:tcPr>
          <w:p w:rsidR="00D23983" w:rsidRPr="00F02267" w:rsidRDefault="00D23983" w:rsidP="00D23983">
            <w:pPr>
              <w:ind w:left="113" w:right="113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 xml:space="preserve">EREZEE </w:t>
            </w:r>
          </w:p>
        </w:tc>
        <w:tc>
          <w:tcPr>
            <w:tcW w:w="711" w:type="dxa"/>
            <w:textDirection w:val="btLr"/>
            <w:vAlign w:val="center"/>
          </w:tcPr>
          <w:p w:rsidR="00D23983" w:rsidRPr="00F02267" w:rsidRDefault="00D23983" w:rsidP="00D23983">
            <w:pPr>
              <w:ind w:left="113" w:right="113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RENDEUX</w:t>
            </w:r>
          </w:p>
        </w:tc>
        <w:tc>
          <w:tcPr>
            <w:tcW w:w="711" w:type="dxa"/>
            <w:textDirection w:val="btLr"/>
            <w:vAlign w:val="center"/>
          </w:tcPr>
          <w:p w:rsidR="00D23983" w:rsidRPr="00F02267" w:rsidRDefault="00D23983" w:rsidP="00D23983">
            <w:pPr>
              <w:ind w:left="113" w:right="113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NASSOGNE</w:t>
            </w:r>
          </w:p>
        </w:tc>
        <w:tc>
          <w:tcPr>
            <w:tcW w:w="711" w:type="dxa"/>
            <w:textDirection w:val="btLr"/>
            <w:vAlign w:val="center"/>
          </w:tcPr>
          <w:p w:rsidR="00D23983" w:rsidRPr="00F02267" w:rsidRDefault="00D23983" w:rsidP="00D23983">
            <w:pPr>
              <w:ind w:left="113" w:right="113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TENNEVILLE</w:t>
            </w:r>
          </w:p>
        </w:tc>
        <w:tc>
          <w:tcPr>
            <w:tcW w:w="711" w:type="dxa"/>
            <w:textDirection w:val="btLr"/>
            <w:vAlign w:val="center"/>
          </w:tcPr>
          <w:p w:rsidR="00D23983" w:rsidRPr="00F02267" w:rsidRDefault="00D23983" w:rsidP="00D23983">
            <w:pPr>
              <w:ind w:left="113" w:right="113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MANHAY</w:t>
            </w:r>
          </w:p>
        </w:tc>
        <w:tc>
          <w:tcPr>
            <w:tcW w:w="711" w:type="dxa"/>
            <w:textDirection w:val="btLr"/>
            <w:vAlign w:val="center"/>
          </w:tcPr>
          <w:p w:rsidR="00D23983" w:rsidRPr="00F02267" w:rsidRDefault="00D23983" w:rsidP="00D23983">
            <w:pPr>
              <w:ind w:left="113" w:right="113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LA ROCHE</w:t>
            </w:r>
          </w:p>
        </w:tc>
        <w:tc>
          <w:tcPr>
            <w:tcW w:w="711" w:type="dxa"/>
            <w:shd w:val="clear" w:color="auto" w:fill="66B9B9"/>
            <w:textDirection w:val="btLr"/>
            <w:vAlign w:val="center"/>
          </w:tcPr>
          <w:p w:rsidR="00D23983" w:rsidRPr="00CC3C21" w:rsidRDefault="00D23983" w:rsidP="00606B85">
            <w:pPr>
              <w:ind w:left="113" w:right="113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 xml:space="preserve">TOTAL </w:t>
            </w:r>
            <w:r w:rsidR="00606B85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2017</w:t>
            </w:r>
          </w:p>
        </w:tc>
      </w:tr>
      <w:tr w:rsidR="00D23983" w:rsidRPr="00F02267" w:rsidTr="00DB2511">
        <w:tc>
          <w:tcPr>
            <w:tcW w:w="1915" w:type="dxa"/>
          </w:tcPr>
          <w:p w:rsidR="00D23983" w:rsidRPr="00CC3C21" w:rsidRDefault="00D23983" w:rsidP="00D23983">
            <w:pPr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Sociaux</w:t>
            </w:r>
          </w:p>
        </w:tc>
        <w:tc>
          <w:tcPr>
            <w:tcW w:w="710" w:type="dxa"/>
            <w:vAlign w:val="center"/>
          </w:tcPr>
          <w:p w:rsidR="00D23983" w:rsidRPr="00F02267" w:rsidRDefault="00123FF4" w:rsidP="00037E0A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sz w:val="22"/>
                <w:szCs w:val="22"/>
                <w:lang w:val="fr-BE"/>
              </w:rPr>
              <w:t>716</w:t>
            </w:r>
          </w:p>
        </w:tc>
        <w:tc>
          <w:tcPr>
            <w:tcW w:w="711" w:type="dxa"/>
            <w:vAlign w:val="center"/>
          </w:tcPr>
          <w:p w:rsidR="00D23983" w:rsidRPr="00F02267" w:rsidRDefault="0078160B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sz w:val="22"/>
                <w:szCs w:val="22"/>
                <w:lang w:val="fr-BE"/>
              </w:rPr>
              <w:t>82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2D1964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4</w:t>
            </w:r>
            <w:r w:rsidR="002D1964">
              <w:rPr>
                <w:rFonts w:ascii="Century Gothic" w:hAnsi="Century Gothic"/>
                <w:sz w:val="22"/>
                <w:szCs w:val="22"/>
                <w:lang w:val="fr-BE"/>
              </w:rPr>
              <w:t>3</w:t>
            </w:r>
          </w:p>
        </w:tc>
        <w:tc>
          <w:tcPr>
            <w:tcW w:w="711" w:type="dxa"/>
            <w:vAlign w:val="center"/>
          </w:tcPr>
          <w:p w:rsidR="00D23983" w:rsidRPr="00F02267" w:rsidRDefault="0078160B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sz w:val="22"/>
                <w:szCs w:val="22"/>
                <w:lang w:val="fr-BE"/>
              </w:rPr>
              <w:t>10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5</w:t>
            </w:r>
          </w:p>
        </w:tc>
        <w:tc>
          <w:tcPr>
            <w:tcW w:w="711" w:type="dxa"/>
            <w:vAlign w:val="center"/>
          </w:tcPr>
          <w:p w:rsidR="00D23983" w:rsidRPr="00F02267" w:rsidRDefault="002D1964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sz w:val="22"/>
                <w:szCs w:val="22"/>
                <w:lang w:val="fr-BE"/>
              </w:rPr>
              <w:t>44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14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6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  <w:t>4</w:t>
            </w:r>
          </w:p>
        </w:tc>
        <w:tc>
          <w:tcPr>
            <w:tcW w:w="711" w:type="dxa"/>
            <w:shd w:val="clear" w:color="auto" w:fill="66B9B9"/>
            <w:vAlign w:val="center"/>
          </w:tcPr>
          <w:p w:rsidR="00D23983" w:rsidRPr="00CC3C21" w:rsidRDefault="00123FF4" w:rsidP="00037E0A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924</w:t>
            </w:r>
          </w:p>
        </w:tc>
      </w:tr>
      <w:tr w:rsidR="00D23983" w:rsidRPr="00F02267" w:rsidTr="00DB2511">
        <w:tc>
          <w:tcPr>
            <w:tcW w:w="1915" w:type="dxa"/>
          </w:tcPr>
          <w:p w:rsidR="00D23983" w:rsidRPr="00CC3C21" w:rsidRDefault="00D23983" w:rsidP="00D23983">
            <w:pPr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Moyens</w:t>
            </w:r>
          </w:p>
        </w:tc>
        <w:tc>
          <w:tcPr>
            <w:tcW w:w="710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4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2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2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shd w:val="clear" w:color="auto" w:fill="66B9B9"/>
            <w:vAlign w:val="center"/>
          </w:tcPr>
          <w:p w:rsidR="00D23983" w:rsidRPr="00CC3C21" w:rsidRDefault="00D23983" w:rsidP="00CC3C2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8</w:t>
            </w:r>
          </w:p>
        </w:tc>
      </w:tr>
      <w:tr w:rsidR="00D23983" w:rsidRPr="00F02267" w:rsidTr="00DB2511">
        <w:tc>
          <w:tcPr>
            <w:tcW w:w="1915" w:type="dxa"/>
          </w:tcPr>
          <w:p w:rsidR="00D23983" w:rsidRPr="00CC3C21" w:rsidRDefault="00D23983" w:rsidP="00D23983">
            <w:pPr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Insertion</w:t>
            </w:r>
          </w:p>
        </w:tc>
        <w:tc>
          <w:tcPr>
            <w:tcW w:w="710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2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3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78160B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sz w:val="22"/>
                <w:szCs w:val="22"/>
                <w:lang w:val="fr-BE"/>
              </w:rPr>
              <w:t>1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shd w:val="clear" w:color="auto" w:fill="66B9B9"/>
            <w:vAlign w:val="center"/>
          </w:tcPr>
          <w:p w:rsidR="00D23983" w:rsidRPr="00CC3C21" w:rsidRDefault="0078160B" w:rsidP="00CC3C2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6</w:t>
            </w:r>
          </w:p>
        </w:tc>
      </w:tr>
      <w:tr w:rsidR="00D23983" w:rsidRPr="00F02267" w:rsidTr="00DB2511">
        <w:tc>
          <w:tcPr>
            <w:tcW w:w="1915" w:type="dxa"/>
          </w:tcPr>
          <w:p w:rsidR="00D23983" w:rsidRPr="00CC3C21" w:rsidRDefault="00D23983" w:rsidP="00D23983">
            <w:pPr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Transit</w:t>
            </w:r>
          </w:p>
        </w:tc>
        <w:tc>
          <w:tcPr>
            <w:tcW w:w="710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4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shd w:val="clear" w:color="auto" w:fill="66B9B9"/>
            <w:vAlign w:val="center"/>
          </w:tcPr>
          <w:p w:rsidR="00D23983" w:rsidRPr="00CC3C21" w:rsidRDefault="00D23983" w:rsidP="00CC3C2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4</w:t>
            </w:r>
          </w:p>
        </w:tc>
      </w:tr>
      <w:tr w:rsidR="00D23983" w:rsidRPr="00F02267" w:rsidTr="00DB2511">
        <w:tc>
          <w:tcPr>
            <w:tcW w:w="1915" w:type="dxa"/>
          </w:tcPr>
          <w:p w:rsidR="00D23983" w:rsidRPr="00CC3C21" w:rsidRDefault="000023C7" w:rsidP="00D23983">
            <w:pPr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lang w:val="fr-BE"/>
              </w:rPr>
              <w:t xml:space="preserve">Art.132 </w:t>
            </w:r>
            <w:r w:rsidR="00D23983"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CPAS</w:t>
            </w:r>
          </w:p>
        </w:tc>
        <w:tc>
          <w:tcPr>
            <w:tcW w:w="710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5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1</w:t>
            </w:r>
          </w:p>
        </w:tc>
        <w:tc>
          <w:tcPr>
            <w:tcW w:w="711" w:type="dxa"/>
            <w:vAlign w:val="center"/>
          </w:tcPr>
          <w:p w:rsidR="00D23983" w:rsidRPr="00F02267" w:rsidRDefault="002D1964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sz w:val="22"/>
                <w:szCs w:val="22"/>
                <w:lang w:val="fr-BE"/>
              </w:rPr>
              <w:t>1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2D1964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sz w:val="22"/>
                <w:szCs w:val="22"/>
                <w:lang w:val="fr-BE"/>
              </w:rPr>
              <w:t>2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shd w:val="clear" w:color="auto" w:fill="66B9B9"/>
            <w:vAlign w:val="center"/>
          </w:tcPr>
          <w:p w:rsidR="00D23983" w:rsidRPr="00CC3C21" w:rsidRDefault="002D1964" w:rsidP="00CC3C2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9</w:t>
            </w:r>
          </w:p>
        </w:tc>
      </w:tr>
      <w:tr w:rsidR="00D23983" w:rsidRPr="00F02267" w:rsidTr="00DB2511">
        <w:tc>
          <w:tcPr>
            <w:tcW w:w="1915" w:type="dxa"/>
          </w:tcPr>
          <w:p w:rsidR="00D23983" w:rsidRPr="00CC3C21" w:rsidRDefault="000023C7" w:rsidP="00D23983">
            <w:pPr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lang w:val="fr-BE"/>
              </w:rPr>
              <w:t>Art.132</w:t>
            </w:r>
            <w:r w:rsidRPr="000023C7">
              <w:rPr>
                <w:rFonts w:ascii="Century Gothic" w:hAnsi="Century Gothic"/>
                <w:sz w:val="8"/>
                <w:szCs w:val="8"/>
                <w:lang w:val="fr-BE"/>
              </w:rPr>
              <w:t xml:space="preserve"> </w:t>
            </w:r>
            <w:r>
              <w:rPr>
                <w:rFonts w:ascii="Century Gothic" w:hAnsi="Century Gothic"/>
                <w:b/>
                <w:sz w:val="22"/>
                <w:szCs w:val="22"/>
                <w:lang w:val="fr-BE"/>
              </w:rPr>
              <w:t>ANDAGE</w:t>
            </w:r>
          </w:p>
        </w:tc>
        <w:tc>
          <w:tcPr>
            <w:tcW w:w="710" w:type="dxa"/>
            <w:vAlign w:val="center"/>
          </w:tcPr>
          <w:p w:rsidR="00D23983" w:rsidRPr="00F02267" w:rsidRDefault="000023C7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sz w:val="22"/>
                <w:szCs w:val="22"/>
                <w:lang w:val="fr-BE"/>
              </w:rPr>
              <w:t>2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shd w:val="clear" w:color="auto" w:fill="66B9B9"/>
            <w:vAlign w:val="center"/>
          </w:tcPr>
          <w:p w:rsidR="00D23983" w:rsidRPr="00CC3C21" w:rsidRDefault="000023C7" w:rsidP="00CC3C2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2</w:t>
            </w:r>
          </w:p>
        </w:tc>
      </w:tr>
      <w:tr w:rsidR="00D23983" w:rsidRPr="00F02267" w:rsidTr="00DB2511">
        <w:tc>
          <w:tcPr>
            <w:tcW w:w="1915" w:type="dxa"/>
          </w:tcPr>
          <w:p w:rsidR="00D23983" w:rsidRPr="00CC3C21" w:rsidRDefault="000023C7" w:rsidP="00D23983">
            <w:pPr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Loyer équilibre</w:t>
            </w:r>
          </w:p>
        </w:tc>
        <w:tc>
          <w:tcPr>
            <w:tcW w:w="710" w:type="dxa"/>
            <w:vAlign w:val="center"/>
          </w:tcPr>
          <w:p w:rsidR="00D23983" w:rsidRPr="00F02267" w:rsidRDefault="00FF6C08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sz w:val="22"/>
                <w:szCs w:val="22"/>
                <w:lang w:val="fr-BE"/>
              </w:rPr>
              <w:t>10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shd w:val="clear" w:color="auto" w:fill="66B9B9"/>
            <w:vAlign w:val="center"/>
          </w:tcPr>
          <w:p w:rsidR="00D23983" w:rsidRPr="00CC3C21" w:rsidRDefault="00FF6C08" w:rsidP="00CC3C2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10</w:t>
            </w:r>
          </w:p>
        </w:tc>
      </w:tr>
      <w:tr w:rsidR="00D23983" w:rsidRPr="00F02267" w:rsidTr="00DB2511">
        <w:tc>
          <w:tcPr>
            <w:tcW w:w="1915" w:type="dxa"/>
          </w:tcPr>
          <w:p w:rsidR="00D23983" w:rsidRPr="00CC3C21" w:rsidRDefault="00D23983" w:rsidP="00D23983">
            <w:pPr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Local stock</w:t>
            </w:r>
          </w:p>
        </w:tc>
        <w:tc>
          <w:tcPr>
            <w:tcW w:w="710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1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shd w:val="clear" w:color="auto" w:fill="66B9B9"/>
            <w:vAlign w:val="center"/>
          </w:tcPr>
          <w:p w:rsidR="00D23983" w:rsidRPr="00CC3C21" w:rsidRDefault="00D23983" w:rsidP="00CC3C2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CC3C21"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1</w:t>
            </w:r>
          </w:p>
        </w:tc>
      </w:tr>
      <w:tr w:rsidR="00D23983" w:rsidRPr="00F02267" w:rsidTr="00F2305D">
        <w:tc>
          <w:tcPr>
            <w:tcW w:w="1915" w:type="dxa"/>
            <w:shd w:val="clear" w:color="auto" w:fill="D9D9D9" w:themeFill="background1" w:themeFillShade="D9"/>
          </w:tcPr>
          <w:p w:rsidR="00D23983" w:rsidRPr="00F02267" w:rsidRDefault="00D23983" w:rsidP="00D23983">
            <w:pPr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TOTAL</w:t>
            </w: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:rsidR="00D23983" w:rsidRPr="00F02267" w:rsidRDefault="00D23983" w:rsidP="00FF6C08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7</w:t>
            </w:r>
            <w:r w:rsidR="00123FF4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40</w:t>
            </w: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:rsidR="00D23983" w:rsidRPr="00F02267" w:rsidRDefault="00606B85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lang w:val="fr-BE"/>
              </w:rPr>
              <w:t>92</w:t>
            </w: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46</w:t>
            </w: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:rsidR="00D23983" w:rsidRPr="00F02267" w:rsidRDefault="00606B85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lang w:val="fr-BE"/>
              </w:rPr>
              <w:t>11</w:t>
            </w: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5</w:t>
            </w: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46</w:t>
            </w: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14</w:t>
            </w: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6</w:t>
            </w: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b/>
                <w:color w:val="000000" w:themeColor="text1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color w:val="000000" w:themeColor="text1"/>
                <w:sz w:val="22"/>
                <w:szCs w:val="22"/>
                <w:lang w:val="fr-BE"/>
              </w:rPr>
              <w:t>4</w:t>
            </w:r>
          </w:p>
        </w:tc>
        <w:tc>
          <w:tcPr>
            <w:tcW w:w="711" w:type="dxa"/>
            <w:shd w:val="clear" w:color="auto" w:fill="00888A"/>
            <w:vAlign w:val="center"/>
          </w:tcPr>
          <w:p w:rsidR="00D23983" w:rsidRPr="00CC3C21" w:rsidRDefault="00D23983" w:rsidP="00606B85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C40436">
              <w:rPr>
                <w:rFonts w:ascii="Century Gothic" w:hAnsi="Century Gothic"/>
                <w:b/>
                <w:color w:val="000000" w:themeColor="text1"/>
                <w:sz w:val="22"/>
                <w:szCs w:val="22"/>
                <w:lang w:val="fr-BE"/>
              </w:rPr>
              <w:t>9</w:t>
            </w:r>
            <w:r w:rsidR="00123FF4">
              <w:rPr>
                <w:rFonts w:ascii="Century Gothic" w:hAnsi="Century Gothic"/>
                <w:b/>
                <w:color w:val="000000" w:themeColor="text1"/>
                <w:sz w:val="22"/>
                <w:szCs w:val="22"/>
                <w:lang w:val="fr-BE"/>
              </w:rPr>
              <w:t>64</w:t>
            </w:r>
          </w:p>
        </w:tc>
      </w:tr>
      <w:tr w:rsidR="00D23983" w:rsidRPr="00F02267" w:rsidTr="00DB2511">
        <w:tc>
          <w:tcPr>
            <w:tcW w:w="1915" w:type="dxa"/>
            <w:shd w:val="clear" w:color="auto" w:fill="FFFFFF"/>
          </w:tcPr>
          <w:p w:rsidR="00D23983" w:rsidRPr="00F02267" w:rsidRDefault="00D23983" w:rsidP="00D23983">
            <w:pPr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 xml:space="preserve">Gérés </w:t>
            </w:r>
          </w:p>
        </w:tc>
        <w:tc>
          <w:tcPr>
            <w:tcW w:w="710" w:type="dxa"/>
            <w:shd w:val="clear" w:color="auto" w:fill="FFFFFF"/>
            <w:vAlign w:val="center"/>
          </w:tcPr>
          <w:p w:rsidR="00D23983" w:rsidRPr="00F02267" w:rsidRDefault="00123FF4" w:rsidP="00CC3C21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>52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>9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>3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/>
                <w:sz w:val="22"/>
                <w:szCs w:val="22"/>
                <w:lang w:val="fr-BE"/>
              </w:rPr>
              <w:t>6</w:t>
            </w:r>
          </w:p>
        </w:tc>
        <w:tc>
          <w:tcPr>
            <w:tcW w:w="711" w:type="dxa"/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shd w:val="clear" w:color="auto" w:fill="66B9B9"/>
            <w:vAlign w:val="center"/>
          </w:tcPr>
          <w:p w:rsidR="00D23983" w:rsidRPr="00CC3C21" w:rsidRDefault="00123FF4" w:rsidP="00CC3C2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70</w:t>
            </w:r>
          </w:p>
        </w:tc>
      </w:tr>
      <w:tr w:rsidR="00D23983" w:rsidRPr="00F02267" w:rsidTr="00606B85">
        <w:tc>
          <w:tcPr>
            <w:tcW w:w="1915" w:type="dxa"/>
            <w:tcBorders>
              <w:bottom w:val="single" w:sz="4" w:space="0" w:color="00888A"/>
            </w:tcBorders>
            <w:shd w:val="clear" w:color="auto" w:fill="D9D9D9" w:themeFill="background1" w:themeFillShade="D9"/>
          </w:tcPr>
          <w:p w:rsidR="00D23983" w:rsidRPr="00F02267" w:rsidRDefault="00D23983" w:rsidP="00D23983">
            <w:pPr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TOTAL</w:t>
            </w:r>
          </w:p>
        </w:tc>
        <w:tc>
          <w:tcPr>
            <w:tcW w:w="710" w:type="dxa"/>
            <w:tcBorders>
              <w:bottom w:val="single" w:sz="4" w:space="0" w:color="00888A"/>
            </w:tcBorders>
            <w:shd w:val="clear" w:color="auto" w:fill="D9D9D9" w:themeFill="background1" w:themeFillShade="D9"/>
            <w:vAlign w:val="center"/>
          </w:tcPr>
          <w:p w:rsidR="00D23983" w:rsidRPr="00F02267" w:rsidRDefault="00123FF4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lang w:val="fr-BE"/>
              </w:rPr>
              <w:t>792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D9D9D9" w:themeFill="background1" w:themeFillShade="D9"/>
            <w:vAlign w:val="center"/>
          </w:tcPr>
          <w:p w:rsidR="00D23983" w:rsidRPr="00F02267" w:rsidRDefault="00D23983" w:rsidP="00606B85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10</w:t>
            </w:r>
            <w:r w:rsidR="00606B85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1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D9D9D9" w:themeFill="background1" w:themeFillShade="D9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49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D9D9D9" w:themeFill="background1" w:themeFillShade="D9"/>
            <w:vAlign w:val="center"/>
          </w:tcPr>
          <w:p w:rsidR="00D23983" w:rsidRPr="00F02267" w:rsidRDefault="00606B85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sz w:val="22"/>
                <w:szCs w:val="22"/>
                <w:lang w:val="fr-BE"/>
              </w:rPr>
              <w:t>11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D9D9D9" w:themeFill="background1" w:themeFillShade="D9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5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D9D9D9" w:themeFill="background1" w:themeFillShade="D9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46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D9D9D9" w:themeFill="background1" w:themeFillShade="D9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14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D9D9D9" w:themeFill="background1" w:themeFillShade="D9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sz w:val="22"/>
                <w:szCs w:val="22"/>
                <w:lang w:val="fr-BE"/>
              </w:rPr>
              <w:t>12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D9D9D9" w:themeFill="background1" w:themeFillShade="D9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b/>
                <w:color w:val="000000" w:themeColor="text1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b/>
                <w:color w:val="000000" w:themeColor="text1"/>
                <w:sz w:val="22"/>
                <w:szCs w:val="22"/>
                <w:lang w:val="fr-BE"/>
              </w:rPr>
              <w:t>4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00888A"/>
            <w:vAlign w:val="center"/>
          </w:tcPr>
          <w:p w:rsidR="00D23983" w:rsidRPr="00C40436" w:rsidRDefault="00D23983" w:rsidP="00606B85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 w:rsidRPr="00C40436">
              <w:rPr>
                <w:rFonts w:ascii="Century Gothic" w:hAnsi="Century Gothic"/>
                <w:b/>
                <w:color w:val="000000" w:themeColor="text1"/>
                <w:sz w:val="22"/>
                <w:szCs w:val="22"/>
                <w:lang w:val="fr-BE"/>
              </w:rPr>
              <w:t>10</w:t>
            </w:r>
            <w:r w:rsidR="00123FF4">
              <w:rPr>
                <w:rFonts w:ascii="Century Gothic" w:hAnsi="Century Gothic"/>
                <w:b/>
                <w:color w:val="000000" w:themeColor="text1"/>
                <w:sz w:val="22"/>
                <w:szCs w:val="22"/>
                <w:lang w:val="fr-BE"/>
              </w:rPr>
              <w:t>34</w:t>
            </w:r>
          </w:p>
        </w:tc>
      </w:tr>
      <w:tr w:rsidR="00D23983" w:rsidRPr="00F02267" w:rsidTr="00606B85">
        <w:tc>
          <w:tcPr>
            <w:tcW w:w="1915" w:type="dxa"/>
            <w:tcBorders>
              <w:bottom w:val="single" w:sz="4" w:space="0" w:color="00888A"/>
            </w:tcBorders>
            <w:shd w:val="clear" w:color="auto" w:fill="FFFFFF"/>
          </w:tcPr>
          <w:p w:rsidR="00D23983" w:rsidRPr="00F02267" w:rsidRDefault="00D23983" w:rsidP="00D23983">
            <w:pPr>
              <w:rPr>
                <w:rFonts w:ascii="Century Gothic" w:hAnsi="Century Gothic"/>
                <w:b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Sociaux vendus</w:t>
            </w:r>
          </w:p>
        </w:tc>
        <w:tc>
          <w:tcPr>
            <w:tcW w:w="710" w:type="dxa"/>
            <w:tcBorders>
              <w:bottom w:val="single" w:sz="4" w:space="0" w:color="00888A"/>
            </w:tcBorders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1</w:t>
            </w:r>
            <w:r w:rsidR="00D8145C">
              <w:rPr>
                <w:rFonts w:ascii="Century Gothic" w:hAnsi="Century Gothic"/>
                <w:sz w:val="22"/>
                <w:szCs w:val="22"/>
                <w:lang w:val="fr-BE"/>
              </w:rPr>
              <w:t>9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FFFFFF"/>
            <w:vAlign w:val="center"/>
          </w:tcPr>
          <w:p w:rsidR="00D23983" w:rsidRPr="00F02267" w:rsidRDefault="00606B85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sz w:val="22"/>
                <w:szCs w:val="22"/>
                <w:lang w:val="fr-BE"/>
              </w:rPr>
              <w:t>4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1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FFFFFF"/>
            <w:vAlign w:val="center"/>
          </w:tcPr>
          <w:p w:rsidR="00D23983" w:rsidRPr="00F02267" w:rsidRDefault="00D23983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 w:rsidRPr="00F02267">
              <w:rPr>
                <w:rFonts w:ascii="Century Gothic" w:hAnsi="Century Gothic"/>
                <w:sz w:val="22"/>
                <w:szCs w:val="22"/>
                <w:lang w:val="fr-BE"/>
              </w:rPr>
              <w:t>-</w:t>
            </w:r>
          </w:p>
        </w:tc>
        <w:tc>
          <w:tcPr>
            <w:tcW w:w="711" w:type="dxa"/>
            <w:tcBorders>
              <w:bottom w:val="single" w:sz="4" w:space="0" w:color="00888A"/>
            </w:tcBorders>
            <w:shd w:val="clear" w:color="auto" w:fill="66B9B9"/>
            <w:vAlign w:val="center"/>
          </w:tcPr>
          <w:p w:rsidR="00D23983" w:rsidRPr="00CC3C21" w:rsidRDefault="00606B85" w:rsidP="00CC3C2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22"/>
                <w:szCs w:val="22"/>
                <w:lang w:val="fr-BE"/>
              </w:rPr>
              <w:t>24</w:t>
            </w:r>
          </w:p>
        </w:tc>
      </w:tr>
      <w:tr w:rsidR="00606B85" w:rsidRPr="00F02267" w:rsidTr="00FF6C08">
        <w:tc>
          <w:tcPr>
            <w:tcW w:w="1915" w:type="dxa"/>
            <w:tcBorders>
              <w:top w:val="single" w:sz="4" w:space="0" w:color="00888A"/>
              <w:left w:val="nil"/>
              <w:bottom w:val="nil"/>
              <w:right w:val="nil"/>
            </w:tcBorders>
            <w:shd w:val="clear" w:color="auto" w:fill="FFFFFF"/>
          </w:tcPr>
          <w:p w:rsidR="00606B85" w:rsidRPr="00F02267" w:rsidRDefault="00606B85" w:rsidP="00D23983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</w:p>
        </w:tc>
        <w:tc>
          <w:tcPr>
            <w:tcW w:w="710" w:type="dxa"/>
            <w:tcBorders>
              <w:top w:val="single" w:sz="4" w:space="0" w:color="00888A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06B85" w:rsidRPr="00F02267" w:rsidRDefault="00606B85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</w:p>
        </w:tc>
        <w:tc>
          <w:tcPr>
            <w:tcW w:w="711" w:type="dxa"/>
            <w:tcBorders>
              <w:top w:val="single" w:sz="4" w:space="0" w:color="00888A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06B85" w:rsidRDefault="00606B85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</w:p>
        </w:tc>
        <w:tc>
          <w:tcPr>
            <w:tcW w:w="711" w:type="dxa"/>
            <w:tcBorders>
              <w:top w:val="single" w:sz="4" w:space="0" w:color="00888A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06B85" w:rsidRPr="00884013" w:rsidRDefault="00606B85" w:rsidP="00CC3C21">
            <w:pPr>
              <w:jc w:val="center"/>
              <w:rPr>
                <w:rFonts w:ascii="Century Gothic" w:hAnsi="Century Gothic"/>
                <w:b/>
                <w:noProof/>
                <w:color w:val="66B9B9"/>
                <w:lang w:val="en-US" w:eastAsia="en-US"/>
              </w:rPr>
            </w:pPr>
            <w:r w:rsidRPr="00884013">
              <w:rPr>
                <w:rFonts w:ascii="Century Gothic" w:hAnsi="Century Gothic"/>
                <w:b/>
                <w:noProof/>
                <w:color w:val="66B9B9"/>
                <w:lang w:val="en-US" w:eastAsia="en-US"/>
              </w:rPr>
              <w:drawing>
                <wp:anchor distT="0" distB="0" distL="114300" distR="114300" simplePos="0" relativeHeight="251621375" behindDoc="1" locked="0" layoutInCell="1" allowOverlap="1" wp14:anchorId="4D45DBB3" wp14:editId="0C0A2E02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147955</wp:posOffset>
                  </wp:positionV>
                  <wp:extent cx="2596515" cy="2926080"/>
                  <wp:effectExtent l="0" t="0" r="0" b="7620"/>
                  <wp:wrapNone/>
                  <wp:docPr id="24" name="Image 3" descr="carte_arrondissement mar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e_arrondissement marche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15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1" w:type="dxa"/>
            <w:tcBorders>
              <w:top w:val="single" w:sz="4" w:space="0" w:color="00888A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06B85" w:rsidRPr="00F02267" w:rsidRDefault="00606B85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</w:p>
        </w:tc>
        <w:tc>
          <w:tcPr>
            <w:tcW w:w="711" w:type="dxa"/>
            <w:tcBorders>
              <w:top w:val="single" w:sz="4" w:space="0" w:color="00888A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06B85" w:rsidRPr="00F02267" w:rsidRDefault="00606B85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</w:p>
        </w:tc>
        <w:tc>
          <w:tcPr>
            <w:tcW w:w="711" w:type="dxa"/>
            <w:tcBorders>
              <w:top w:val="single" w:sz="4" w:space="0" w:color="00888A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06B85" w:rsidRPr="00F02267" w:rsidRDefault="00606B85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</w:p>
        </w:tc>
        <w:tc>
          <w:tcPr>
            <w:tcW w:w="711" w:type="dxa"/>
            <w:tcBorders>
              <w:top w:val="single" w:sz="4" w:space="0" w:color="00888A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06B85" w:rsidRPr="00F02267" w:rsidRDefault="00606B85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</w:p>
        </w:tc>
        <w:tc>
          <w:tcPr>
            <w:tcW w:w="1422" w:type="dxa"/>
            <w:gridSpan w:val="2"/>
            <w:tcBorders>
              <w:top w:val="single" w:sz="4" w:space="0" w:color="00888A"/>
              <w:left w:val="nil"/>
              <w:bottom w:val="nil"/>
              <w:right w:val="single" w:sz="4" w:space="0" w:color="00888A"/>
            </w:tcBorders>
            <w:shd w:val="clear" w:color="auto" w:fill="FFFFFF"/>
            <w:vAlign w:val="center"/>
          </w:tcPr>
          <w:p w:rsidR="00606B85" w:rsidRPr="00F02267" w:rsidRDefault="00606B85" w:rsidP="00CC3C21">
            <w:pPr>
              <w:jc w:val="center"/>
              <w:rPr>
                <w:rFonts w:ascii="Century Gothic" w:hAnsi="Century Gothic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sz w:val="22"/>
                <w:szCs w:val="22"/>
                <w:lang w:val="fr-BE"/>
              </w:rPr>
              <w:t>TOTAL 2017</w:t>
            </w:r>
          </w:p>
        </w:tc>
        <w:tc>
          <w:tcPr>
            <w:tcW w:w="711" w:type="dxa"/>
            <w:tcBorders>
              <w:top w:val="single" w:sz="4" w:space="0" w:color="00888A"/>
              <w:left w:val="single" w:sz="4" w:space="0" w:color="00888A"/>
            </w:tcBorders>
            <w:shd w:val="clear" w:color="auto" w:fill="66B9B9"/>
            <w:vAlign w:val="center"/>
          </w:tcPr>
          <w:p w:rsidR="00606B85" w:rsidRPr="00606B85" w:rsidRDefault="00606B85" w:rsidP="00CC3C21">
            <w:pPr>
              <w:jc w:val="center"/>
              <w:rPr>
                <w:rFonts w:ascii="Century Gothic" w:hAnsi="Century Gothic"/>
                <w:color w:val="FFFFFF" w:themeColor="background1"/>
                <w:sz w:val="22"/>
                <w:szCs w:val="22"/>
                <w:lang w:val="fr-BE"/>
              </w:rPr>
            </w:pPr>
            <w:r w:rsidRPr="00606B85">
              <w:rPr>
                <w:rFonts w:ascii="Century Gothic" w:hAnsi="Century Gothic"/>
                <w:color w:val="000000" w:themeColor="text1"/>
                <w:sz w:val="22"/>
                <w:szCs w:val="22"/>
                <w:lang w:val="fr-BE"/>
              </w:rPr>
              <w:t>1058</w:t>
            </w:r>
          </w:p>
        </w:tc>
      </w:tr>
    </w:tbl>
    <w:p w:rsidR="002A670F" w:rsidRDefault="002A670F" w:rsidP="00884013">
      <w:pPr>
        <w:jc w:val="both"/>
        <w:rPr>
          <w:rFonts w:ascii="Century Gothic" w:hAnsi="Century Gothic"/>
          <w:b/>
          <w:color w:val="66B9B9"/>
          <w:lang w:val="fr-BE"/>
        </w:rPr>
      </w:pPr>
    </w:p>
    <w:p w:rsidR="00E23E2D" w:rsidRDefault="00E23E2D" w:rsidP="00E23E2D">
      <w:pPr>
        <w:jc w:val="both"/>
        <w:rPr>
          <w:rFonts w:ascii="Century Gothic" w:hAnsi="Century Gothic"/>
          <w:b/>
          <w:color w:val="66B9B9"/>
          <w:lang w:val="fr-BE"/>
        </w:rPr>
      </w:pPr>
      <w:r w:rsidRPr="00E23E2D">
        <w:rPr>
          <w:rFonts w:ascii="Century Gothic" w:hAnsi="Century Gothic"/>
          <w:b/>
          <w:color w:val="66B9B9"/>
          <w:lang w:val="fr-BE"/>
        </w:rPr>
        <w:t>N</w:t>
      </w:r>
      <w:r>
        <w:rPr>
          <w:rFonts w:ascii="Century Gothic" w:hAnsi="Century Gothic"/>
          <w:b/>
          <w:color w:val="66B9B9"/>
          <w:lang w:val="fr-BE"/>
        </w:rPr>
        <w:t>ombre de logements par localité</w:t>
      </w:r>
    </w:p>
    <w:p w:rsidR="00E23E2D" w:rsidRPr="00E23E2D" w:rsidRDefault="00D8145C" w:rsidP="00E23E2D">
      <w:pPr>
        <w:jc w:val="both"/>
        <w:rPr>
          <w:rFonts w:ascii="Century Gothic" w:hAnsi="Century Gothic"/>
          <w:b/>
          <w:color w:val="66B9B9"/>
          <w:lang w:val="fr-BE"/>
        </w:rPr>
      </w:pPr>
      <w:r w:rsidRPr="00E23E2D">
        <w:rPr>
          <w:rFonts w:ascii="Century Gothic" w:hAnsi="Century Gothic"/>
          <w:b/>
          <w:noProof/>
          <w:color w:val="66B9B9"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09BEAA" wp14:editId="6DE4248C">
                <wp:simplePos x="0" y="0"/>
                <wp:positionH relativeFrom="column">
                  <wp:posOffset>3623046</wp:posOffset>
                </wp:positionH>
                <wp:positionV relativeFrom="paragraph">
                  <wp:posOffset>1162050</wp:posOffset>
                </wp:positionV>
                <wp:extent cx="278130" cy="278130"/>
                <wp:effectExtent l="0" t="0" r="0" b="7620"/>
                <wp:wrapNone/>
                <wp:docPr id="234" name="Zone de text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C08" w:rsidRPr="0046471D" w:rsidRDefault="00FF6C08" w:rsidP="002A670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</w:rPr>
                            </w:pPr>
                            <w:r w:rsidRPr="0046471D"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  <w:lang w:val="fr-B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34" o:spid="_x0000_s1026" type="#_x0000_t202" style="position:absolute;left:0;text-align:left;margin-left:285.3pt;margin-top:91.5pt;width:21.9pt;height:21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" filled="f" fillcolor="#bbe0e3" stroked="f">
                <v:textbox>
                  <w:txbxContent>
                    <w:p w:rsidR="00FF6C08" w:rsidRPr="0046471D" w:rsidRDefault="00FF6C08" w:rsidP="002A670F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b/>
                          <w:bCs/>
                          <w:color w:val="B2DCC8"/>
                        </w:rPr>
                      </w:pPr>
                      <w:r w:rsidRPr="0046471D">
                        <w:rPr>
                          <w:rFonts w:ascii="Tahoma" w:hAnsi="Tahoma" w:cs="Tahoma"/>
                          <w:b/>
                          <w:bCs/>
                          <w:color w:val="B2DCC8"/>
                          <w:lang w:val="fr-B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23E2D">
        <w:rPr>
          <w:rFonts w:ascii="Century Gothic" w:hAnsi="Century Gothic"/>
          <w:b/>
          <w:noProof/>
          <w:color w:val="66B9B9"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E8C2297" wp14:editId="7117CC13">
                <wp:simplePos x="0" y="0"/>
                <wp:positionH relativeFrom="column">
                  <wp:posOffset>3805291</wp:posOffset>
                </wp:positionH>
                <wp:positionV relativeFrom="paragraph">
                  <wp:posOffset>668020</wp:posOffset>
                </wp:positionV>
                <wp:extent cx="439420" cy="278130"/>
                <wp:effectExtent l="0" t="0" r="0" b="7620"/>
                <wp:wrapNone/>
                <wp:docPr id="237" name="Zone de text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C08" w:rsidRPr="0046471D" w:rsidRDefault="00FF6C08" w:rsidP="002A670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  <w:lang w:val="fr-BE"/>
                              </w:rPr>
                              <w:t>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37" o:spid="_x0000_s1027" type="#_x0000_t202" style="position:absolute;left:0;text-align:left;margin-left:299.65pt;margin-top:52.6pt;width:34.6pt;height:21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" filled="f" fillcolor="#bbe0e3" stroked="f">
                <v:textbox>
                  <w:txbxContent>
                    <w:p w:rsidR="00FF6C08" w:rsidRPr="0046471D" w:rsidRDefault="00FF6C08" w:rsidP="002A670F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b/>
                          <w:bCs/>
                          <w:color w:val="B2DCC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B2DCC8"/>
                          <w:lang w:val="fr-BE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  <w:r w:rsidRPr="00E23E2D">
        <w:rPr>
          <w:rFonts w:ascii="Century Gothic" w:hAnsi="Century Gothic"/>
          <w:b/>
          <w:noProof/>
          <w:color w:val="66B9B9"/>
          <w:lang w:val="en-US"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8FCF136" wp14:editId="5ABE6547">
                <wp:simplePos x="0" y="0"/>
                <wp:positionH relativeFrom="column">
                  <wp:posOffset>3629396</wp:posOffset>
                </wp:positionH>
                <wp:positionV relativeFrom="paragraph">
                  <wp:posOffset>1984375</wp:posOffset>
                </wp:positionV>
                <wp:extent cx="451485" cy="278130"/>
                <wp:effectExtent l="0" t="0" r="0" b="762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C08" w:rsidRPr="0046471D" w:rsidRDefault="00FF6C08" w:rsidP="002A670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</w:rPr>
                            </w:pPr>
                            <w:r w:rsidRPr="0046471D"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  <w:lang w:val="fr-BE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" o:spid="_x0000_s1028" type="#_x0000_t202" style="position:absolute;left:0;text-align:left;margin-left:285.8pt;margin-top:156.25pt;width:35.55pt;height:21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" filled="f" fillcolor="#bbe0e3" stroked="f">
                <v:textbox>
                  <w:txbxContent>
                    <w:p w:rsidR="00FF6C08" w:rsidRPr="0046471D" w:rsidRDefault="00FF6C08" w:rsidP="002A670F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b/>
                          <w:bCs/>
                          <w:color w:val="B2DCC8"/>
                        </w:rPr>
                      </w:pPr>
                      <w:r w:rsidRPr="0046471D">
                        <w:rPr>
                          <w:rFonts w:ascii="Tahoma" w:hAnsi="Tahoma" w:cs="Tahoma"/>
                          <w:b/>
                          <w:bCs/>
                          <w:color w:val="B2DCC8"/>
                          <w:lang w:val="fr-BE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E23E2D">
        <w:rPr>
          <w:rFonts w:ascii="Century Gothic" w:hAnsi="Century Gothic"/>
          <w:b/>
          <w:noProof/>
          <w:color w:val="66B9B9"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5404BA1" wp14:editId="1EA23C7A">
                <wp:simplePos x="0" y="0"/>
                <wp:positionH relativeFrom="column">
                  <wp:posOffset>4231376</wp:posOffset>
                </wp:positionH>
                <wp:positionV relativeFrom="paragraph">
                  <wp:posOffset>872490</wp:posOffset>
                </wp:positionV>
                <wp:extent cx="438150" cy="278130"/>
                <wp:effectExtent l="0" t="0" r="0" b="7620"/>
                <wp:wrapNone/>
                <wp:docPr id="236" name="Zone de text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C08" w:rsidRPr="0046471D" w:rsidRDefault="00FF6C08" w:rsidP="002A670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</w:rPr>
                            </w:pPr>
                            <w:r w:rsidRPr="0046471D"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  <w:lang w:val="fr-BE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36" o:spid="_x0000_s1029" type="#_x0000_t202" style="position:absolute;left:0;text-align:left;margin-left:333.2pt;margin-top:68.7pt;width:34.5pt;height:21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" filled="f" fillcolor="#bbe0e3" stroked="f">
                <v:textbox>
                  <w:txbxContent>
                    <w:p w:rsidR="00FF6C08" w:rsidRPr="0046471D" w:rsidRDefault="00FF6C08" w:rsidP="002A670F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b/>
                          <w:bCs/>
                          <w:color w:val="B2DCC8"/>
                        </w:rPr>
                      </w:pPr>
                      <w:r w:rsidRPr="0046471D">
                        <w:rPr>
                          <w:rFonts w:ascii="Tahoma" w:hAnsi="Tahoma" w:cs="Tahoma"/>
                          <w:b/>
                          <w:bCs/>
                          <w:color w:val="B2DCC8"/>
                          <w:lang w:val="fr-BE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E23E2D">
        <w:rPr>
          <w:rFonts w:ascii="Century Gothic" w:hAnsi="Century Gothic"/>
          <w:b/>
          <w:noProof/>
          <w:color w:val="66B9B9"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F6D7C1" wp14:editId="28BFF33D">
                <wp:simplePos x="0" y="0"/>
                <wp:positionH relativeFrom="column">
                  <wp:posOffset>3537585</wp:posOffset>
                </wp:positionH>
                <wp:positionV relativeFrom="paragraph">
                  <wp:posOffset>169281</wp:posOffset>
                </wp:positionV>
                <wp:extent cx="397510" cy="278130"/>
                <wp:effectExtent l="0" t="0" r="0" b="762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C08" w:rsidRPr="0046471D" w:rsidRDefault="00FF6C08" w:rsidP="002A670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</w:rPr>
                            </w:pPr>
                            <w:r w:rsidRPr="0046471D"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  <w:lang w:val="fr-BE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9" o:spid="_x0000_s1030" type="#_x0000_t202" style="position:absolute;left:0;text-align:left;margin-left:278.55pt;margin-top:13.35pt;width:31.3pt;height:21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" filled="f" fillcolor="#bbe0e3" stroked="f">
                <v:textbox>
                  <w:txbxContent>
                    <w:p w:rsidR="00FF6C08" w:rsidRPr="0046471D" w:rsidRDefault="00FF6C08" w:rsidP="002A670F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b/>
                          <w:bCs/>
                          <w:color w:val="B2DCC8"/>
                        </w:rPr>
                      </w:pPr>
                      <w:r w:rsidRPr="0046471D">
                        <w:rPr>
                          <w:rFonts w:ascii="Tahoma" w:hAnsi="Tahoma" w:cs="Tahoma"/>
                          <w:b/>
                          <w:bCs/>
                          <w:color w:val="B2DCC8"/>
                          <w:lang w:val="fr-BE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Pr="00E23E2D">
        <w:rPr>
          <w:rFonts w:ascii="Century Gothic" w:hAnsi="Century Gothic"/>
          <w:b/>
          <w:noProof/>
          <w:color w:val="66B9B9"/>
          <w:lang w:val="en-US"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E322C1" wp14:editId="32B93DC6">
                <wp:simplePos x="0" y="0"/>
                <wp:positionH relativeFrom="column">
                  <wp:posOffset>2542911</wp:posOffset>
                </wp:positionH>
                <wp:positionV relativeFrom="paragraph">
                  <wp:posOffset>1268730</wp:posOffset>
                </wp:positionV>
                <wp:extent cx="568325" cy="278130"/>
                <wp:effectExtent l="0" t="0" r="0" b="762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C08" w:rsidRPr="0046471D" w:rsidRDefault="00FF6C08" w:rsidP="002A670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</w:rPr>
                            </w:pPr>
                            <w:r w:rsidRPr="0046471D"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  <w:lang w:val="fr-BE"/>
                              </w:rPr>
                              <w:t>7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  <w:lang w:val="fr-BE"/>
                              </w:rPr>
                              <w:t>92</w:t>
                            </w:r>
                            <w:r w:rsidRPr="0046471D"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  <w:lang w:val="fr-B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6" o:spid="_x0000_s1031" type="#_x0000_t202" style="position:absolute;left:0;text-align:left;margin-left:200.25pt;margin-top:99.9pt;width:44.75pt;height:21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" filled="f" fillcolor="#bbe0e3" stroked="f">
                <v:textbox>
                  <w:txbxContent>
                    <w:p w:rsidR="00FF6C08" w:rsidRPr="0046471D" w:rsidRDefault="00FF6C08" w:rsidP="002A670F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b/>
                          <w:bCs/>
                          <w:color w:val="B2DCC8"/>
                        </w:rPr>
                      </w:pPr>
                      <w:r w:rsidRPr="0046471D">
                        <w:rPr>
                          <w:rFonts w:ascii="Tahoma" w:hAnsi="Tahoma" w:cs="Tahoma"/>
                          <w:b/>
                          <w:bCs/>
                          <w:color w:val="B2DCC8"/>
                          <w:lang w:val="fr-BE"/>
                        </w:rPr>
                        <w:t>7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B2DCC8"/>
                          <w:lang w:val="fr-BE"/>
                        </w:rPr>
                        <w:t>92</w:t>
                      </w:r>
                      <w:r w:rsidRPr="0046471D">
                        <w:rPr>
                          <w:rFonts w:ascii="Tahoma" w:hAnsi="Tahoma" w:cs="Tahoma"/>
                          <w:b/>
                          <w:bCs/>
                          <w:color w:val="B2DCC8"/>
                          <w:lang w:val="fr-B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23E2D" w:rsidRPr="00E23E2D">
        <w:rPr>
          <w:rFonts w:ascii="Century Gothic" w:hAnsi="Century Gothic"/>
          <w:b/>
          <w:noProof/>
          <w:color w:val="66B9B9"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83B1D8" wp14:editId="624A67EF">
                <wp:simplePos x="0" y="0"/>
                <wp:positionH relativeFrom="column">
                  <wp:posOffset>2758440</wp:posOffset>
                </wp:positionH>
                <wp:positionV relativeFrom="paragraph">
                  <wp:posOffset>1727835</wp:posOffset>
                </wp:positionV>
                <wp:extent cx="398780" cy="278130"/>
                <wp:effectExtent l="0" t="0" r="0" b="7620"/>
                <wp:wrapNone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C08" w:rsidRPr="0046471D" w:rsidRDefault="00FF6C08" w:rsidP="002A670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  <w:lang w:val="fr-BE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0" o:spid="_x0000_s1032" type="#_x0000_t202" style="position:absolute;left:0;text-align:left;margin-left:217.2pt;margin-top:136.05pt;width:31.4pt;height:21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" filled="f" fillcolor="#bbe0e3" stroked="f">
                <v:textbox>
                  <w:txbxContent>
                    <w:p w:rsidR="00FF6C08" w:rsidRPr="0046471D" w:rsidRDefault="00FF6C08" w:rsidP="002A670F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b/>
                          <w:bCs/>
                          <w:color w:val="B2DCC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B2DCC8"/>
                          <w:lang w:val="fr-BE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E23E2D" w:rsidRPr="00E23E2D">
        <w:rPr>
          <w:rFonts w:ascii="Century Gothic" w:hAnsi="Century Gothic"/>
          <w:b/>
          <w:noProof/>
          <w:color w:val="66B9B9"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B822C11" wp14:editId="2BE165C3">
                <wp:simplePos x="0" y="0"/>
                <wp:positionH relativeFrom="column">
                  <wp:posOffset>4075430</wp:posOffset>
                </wp:positionH>
                <wp:positionV relativeFrom="paragraph">
                  <wp:posOffset>1628775</wp:posOffset>
                </wp:positionV>
                <wp:extent cx="568325" cy="278130"/>
                <wp:effectExtent l="0" t="0" r="0" b="7620"/>
                <wp:wrapNone/>
                <wp:docPr id="226" name="Zone de text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C08" w:rsidRPr="0046471D" w:rsidRDefault="00FF6C08" w:rsidP="002A670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</w:rPr>
                            </w:pPr>
                            <w:r w:rsidRPr="0046471D"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  <w:lang w:val="fr-B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26" o:spid="_x0000_s1033" type="#_x0000_t202" style="position:absolute;left:0;text-align:left;margin-left:320.9pt;margin-top:128.25pt;width:44.75pt;height:21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" filled="f" fillcolor="#bbe0e3" stroked="f">
                <v:textbox>
                  <w:txbxContent>
                    <w:p w:rsidR="00FF6C08" w:rsidRPr="0046471D" w:rsidRDefault="00FF6C08" w:rsidP="002A670F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b/>
                          <w:bCs/>
                          <w:color w:val="B2DCC8"/>
                        </w:rPr>
                      </w:pPr>
                      <w:r w:rsidRPr="0046471D">
                        <w:rPr>
                          <w:rFonts w:ascii="Tahoma" w:hAnsi="Tahoma" w:cs="Tahoma"/>
                          <w:b/>
                          <w:bCs/>
                          <w:color w:val="B2DCC8"/>
                          <w:lang w:val="fr-B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23E2D" w:rsidRPr="00E23E2D">
        <w:rPr>
          <w:rFonts w:ascii="Century Gothic" w:hAnsi="Century Gothic"/>
          <w:b/>
          <w:noProof/>
          <w:color w:val="66B9B9"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33A5530" wp14:editId="7FE3005B">
                <wp:simplePos x="0" y="0"/>
                <wp:positionH relativeFrom="column">
                  <wp:posOffset>3058795</wp:posOffset>
                </wp:positionH>
                <wp:positionV relativeFrom="paragraph">
                  <wp:posOffset>847725</wp:posOffset>
                </wp:positionV>
                <wp:extent cx="502285" cy="278130"/>
                <wp:effectExtent l="0" t="0" r="0" b="7620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6C08" w:rsidRPr="0046471D" w:rsidRDefault="00FF6C08" w:rsidP="002A670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</w:rPr>
                            </w:pPr>
                            <w:r w:rsidRPr="0046471D"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  <w:lang w:val="fr-BE"/>
                              </w:rPr>
                              <w:t>10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B2DCC8"/>
                                <w:lang w:val="fr-B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" o:spid="_x0000_s1034" type="#_x0000_t202" style="position:absolute;left:0;text-align:left;margin-left:240.85pt;margin-top:66.75pt;width:39.55pt;height:21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" filled="f" fillcolor="#bbe0e3" stroked="f">
                <v:textbox>
                  <w:txbxContent>
                    <w:p w:rsidR="00FF6C08" w:rsidRPr="0046471D" w:rsidRDefault="00FF6C08" w:rsidP="002A670F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b/>
                          <w:bCs/>
                          <w:color w:val="B2DCC8"/>
                        </w:rPr>
                      </w:pPr>
                      <w:r w:rsidRPr="0046471D">
                        <w:rPr>
                          <w:rFonts w:ascii="Tahoma" w:hAnsi="Tahoma" w:cs="Tahoma"/>
                          <w:b/>
                          <w:bCs/>
                          <w:color w:val="B2DCC8"/>
                          <w:lang w:val="fr-BE"/>
                        </w:rPr>
                        <w:t>10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B2DCC8"/>
                          <w:lang w:val="fr-B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23E2D" w:rsidRPr="00E23E2D">
        <w:rPr>
          <w:rFonts w:ascii="Century Gothic" w:hAnsi="Century Gothic"/>
          <w:b/>
          <w:color w:val="66B9B9"/>
          <w:lang w:val="fr-BE"/>
        </w:rPr>
        <w:br w:type="page"/>
      </w:r>
    </w:p>
    <w:p w:rsidR="00732E8F" w:rsidRPr="001B5552" w:rsidRDefault="001B5552" w:rsidP="00154965">
      <w:pPr>
        <w:pBdr>
          <w:top w:val="single" w:sz="4" w:space="1" w:color="00888A"/>
          <w:left w:val="single" w:sz="4" w:space="0" w:color="00888A"/>
          <w:bottom w:val="single" w:sz="4" w:space="1" w:color="00888A"/>
          <w:right w:val="single" w:sz="4" w:space="0" w:color="00888A"/>
        </w:pBdr>
        <w:jc w:val="both"/>
        <w:rPr>
          <w:rFonts w:ascii="Century Gothic" w:hAnsi="Century Gothic"/>
          <w:b/>
          <w:color w:val="00888A"/>
          <w:sz w:val="32"/>
          <w:szCs w:val="32"/>
          <w:lang w:val="fr-BE"/>
        </w:rPr>
      </w:pPr>
      <w:r>
        <w:rPr>
          <w:rFonts w:ascii="Century Gothic" w:hAnsi="Century Gothic"/>
          <w:b/>
          <w:color w:val="00888A"/>
          <w:sz w:val="32"/>
          <w:szCs w:val="32"/>
          <w:lang w:val="fr-BE"/>
        </w:rPr>
        <w:lastRenderedPageBreak/>
        <w:t>LOGEMENTS GERES pour le compte d’un tiers</w:t>
      </w:r>
      <w:r w:rsidR="0028433C" w:rsidRPr="001B5552">
        <w:rPr>
          <w:rFonts w:ascii="Century Gothic" w:hAnsi="Century Gothic"/>
          <w:b/>
          <w:color w:val="00888A"/>
          <w:sz w:val="32"/>
          <w:szCs w:val="32"/>
          <w:lang w:val="fr-BE"/>
        </w:rPr>
        <w:t xml:space="preserve"> (</w:t>
      </w:r>
      <w:r w:rsidR="0075550E">
        <w:rPr>
          <w:rFonts w:ascii="Century Gothic" w:hAnsi="Century Gothic"/>
          <w:b/>
          <w:color w:val="00888A"/>
          <w:sz w:val="32"/>
          <w:szCs w:val="32"/>
          <w:lang w:val="fr-BE"/>
        </w:rPr>
        <w:t>70</w:t>
      </w:r>
      <w:r w:rsidR="0028433C" w:rsidRPr="001B5552">
        <w:rPr>
          <w:rFonts w:ascii="Century Gothic" w:hAnsi="Century Gothic"/>
          <w:b/>
          <w:color w:val="00888A"/>
          <w:sz w:val="32"/>
          <w:szCs w:val="32"/>
          <w:lang w:val="fr-BE"/>
        </w:rPr>
        <w:t>)</w:t>
      </w:r>
    </w:p>
    <w:p w:rsidR="00732E8F" w:rsidRPr="003B4304" w:rsidRDefault="00732E8F" w:rsidP="00732E8F">
      <w:pPr>
        <w:jc w:val="center"/>
        <w:rPr>
          <w:rFonts w:ascii="Century Gothic" w:hAnsi="Century Gothic"/>
          <w:sz w:val="28"/>
          <w:szCs w:val="28"/>
          <w:u w:val="single"/>
          <w:lang w:val="fr-BE"/>
        </w:rPr>
      </w:pPr>
    </w:p>
    <w:p w:rsidR="00732E8F" w:rsidRDefault="001D240B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>
        <w:rPr>
          <w:rFonts w:ascii="Century Gothic" w:hAnsi="Century Gothic"/>
          <w:noProof/>
          <w:sz w:val="22"/>
          <w:szCs w:val="22"/>
          <w:lang w:val="en-US" w:eastAsia="en-US"/>
        </w:rPr>
        <mc:AlternateContent>
          <mc:Choice Requires="wpg">
            <w:drawing>
              <wp:anchor distT="0" distB="0" distL="114300" distR="114300" simplePos="0" relativeHeight="251694079" behindDoc="1" locked="0" layoutInCell="1" allowOverlap="1" wp14:anchorId="60A246AD" wp14:editId="4C7E42B3">
                <wp:simplePos x="0" y="0"/>
                <wp:positionH relativeFrom="column">
                  <wp:posOffset>4239895</wp:posOffset>
                </wp:positionH>
                <wp:positionV relativeFrom="paragraph">
                  <wp:posOffset>526415</wp:posOffset>
                </wp:positionV>
                <wp:extent cx="1594485" cy="6932295"/>
                <wp:effectExtent l="0" t="0" r="5715" b="1905"/>
                <wp:wrapTight wrapText="bothSides">
                  <wp:wrapPolygon edited="0">
                    <wp:start x="1290" y="0"/>
                    <wp:lineTo x="516" y="59"/>
                    <wp:lineTo x="0" y="415"/>
                    <wp:lineTo x="0" y="21487"/>
                    <wp:lineTo x="1032" y="21547"/>
                    <wp:lineTo x="20129" y="21547"/>
                    <wp:lineTo x="20645" y="21547"/>
                    <wp:lineTo x="21419" y="21190"/>
                    <wp:lineTo x="21419" y="119"/>
                    <wp:lineTo x="20387" y="0"/>
                    <wp:lineTo x="1290" y="0"/>
                  </wp:wrapPolygon>
                </wp:wrapTight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4485" cy="6932295"/>
                          <a:chOff x="0" y="0"/>
                          <a:chExt cx="1594883" cy="6932428"/>
                        </a:xfrm>
                      </wpg:grpSpPr>
                      <pic:pic xmlns:pic="http://schemas.openxmlformats.org/drawingml/2006/picture">
                        <pic:nvPicPr>
                          <pic:cNvPr id="90" name="Image 90" descr="rue grande 008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5638"/>
                            <a:ext cx="1584251" cy="106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" name="Image 93" descr="stree 011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28261"/>
                            <a:ext cx="1584251" cy="1052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" name="Image 94" descr="fevrier 2008 035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70252"/>
                            <a:ext cx="1584251" cy="1105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6" name="Image 96" descr="DSC03538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/>
                          <a:srcRect b="9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86670"/>
                            <a:ext cx="1584251" cy="1945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Image 3" descr="P:\CHANTIERS\LOGEMENTS VILLE\DSC08024.jpg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2" y="0"/>
                            <a:ext cx="1584251" cy="1775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8" o:spid="_x0000_s1026" style="position:absolute;margin-left:333.85pt;margin-top:41.45pt;width:125.55pt;height:545.85pt;z-index:-251622401" coordsize="15948,69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0" o:spid="_x0000_s1027" type="#_x0000_t75" alt="rue grande 008" style="position:absolute;top:17756;width:15842;height:10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PHxvGAAAA2wAAAA8AAABkcnMvZG93bnJldi54bWxEj01rwkAQhu8F/8MygjfdRFux0VWk0I9D&#10;KTQphd6G7JgEs7Mhu41pf33nIPQ4vPM+M8/uMLpWDdSHxrOBdJGAIi69bbgy8FE8zjegQkS22Hom&#10;Az8U4LCf3Owws/7C7zTksVIC4ZChgTrGLtM6lDU5DAvfEUt28r3DKGNfadvjReCu1cskWWuHDcuF&#10;Gjt6qKk8599OKF2afpV3n89veVH82uH16XYVl8bMpuNxCyrSGP+Xr+0Xa+BevhcX8QC9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8fG8YAAADbAAAADwAAAAAAAAAAAAAA&#10;AACfAgAAZHJzL2Rvd25yZXYueG1sUEsFBgAAAAAEAAQA9wAAAJIDAAAAAA==&#10;">
                  <v:imagedata r:id="rId85" o:title="rue grande 008"/>
                  <v:path arrowok="t"/>
                </v:shape>
                <v:shape id="Image 93" o:spid="_x0000_s1028" type="#_x0000_t75" alt="stree 011" style="position:absolute;top:28282;width:15842;height:10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8hJjDAAAA2wAAAA8AAABkcnMvZG93bnJldi54bWxEj0FrAjEUhO+F/ofwhF5Esyotuhqllgpe&#10;KlQF8fbYPDeLm5clSXX990YQehxm5htmtmhtLS7kQ+VYwaCfgSAunK64VLDfrXpjECEia6wdk4Ib&#10;BVjMX19mmGt35V+6bGMpEoRDjgpMjE0uZSgMWQx91xAn7+S8xZikL6X2eE1wW8thln1IixWnBYMN&#10;fRkqzts/q8AuN914/Pk2Y3rftT6YQzE8slJvnfZzCiJSG//Dz/ZaK5iM4PEl/Q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yEmMMAAADbAAAADwAAAAAAAAAAAAAAAACf&#10;AgAAZHJzL2Rvd25yZXYueG1sUEsFBgAAAAAEAAQA9wAAAI8DAAAAAA==&#10;">
                  <v:imagedata r:id="rId86" o:title="stree 011"/>
                  <v:path arrowok="t"/>
                </v:shape>
                <v:shape id="Image 94" o:spid="_x0000_s1029" type="#_x0000_t75" alt="fevrier 2008 035" style="position:absolute;top:38702;width:15842;height:11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242fFAAAA2wAAAA8AAABkcnMvZG93bnJldi54bWxEj09rAjEUxO+FfofwhN66WUsRXY1iSwUP&#10;pcU/F2/P5Lm7unnZblKN374pCB6HmfkNM5lF24gzdb52rKCf5SCItTM1lwq2m8XzEIQPyAYbx6Tg&#10;Sh5m08eHCRbGXXhF53UoRYKwL1BBFUJbSOl1RRZ95lri5B1cZzEk2ZXSdHhJcNvIlzwfSIs1p4UK&#10;W3qvSJ/Wv1bBsP7kfa7N93Gx/Fnt9CHGj683pZ56cT4GESiGe/jWXhoFo1f4/5J+gJ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9uNnxQAAANsAAAAPAAAAAAAAAAAAAAAA&#10;AJ8CAABkcnMvZG93bnJldi54bWxQSwUGAAAAAAQABAD3AAAAkQMAAAAA&#10;">
                  <v:imagedata r:id="rId87" o:title="fevrier 2008 035"/>
                  <v:path arrowok="t"/>
                </v:shape>
                <v:shape id="Image 96" o:spid="_x0000_s1030" type="#_x0000_t75" alt="DSC03538" style="position:absolute;top:49866;width:15842;height:19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m0OPBAAAA2wAAAA8AAABkcnMvZG93bnJldi54bWxEj9GKwjAURN8X/IdwBd/WVBFZq6mIIvho&#10;u/sBd5trW9vclCZq9euNIPg4zMwZZrXuTSOu1LnKsoLJOAJBnFtdcaHg73f//QPCeWSNjWVScCcH&#10;62TwtcJY2xundM18IQKEXYwKSu/bWEqXl2TQjW1LHLyT7Qz6ILtC6g5vAW4aOY2iuTRYcVgosaVt&#10;SXmdXYyCvH5YmZ7T6LGYTXdZZTeXf3dUajTsN0sQnnr/Cb/bB61gMYfXl/ADZPI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m0OPBAAAA2wAAAA8AAAAAAAAAAAAAAAAAnwIA&#10;AGRycy9kb3ducmV2LnhtbFBLBQYAAAAABAAEAPcAAACNAwAAAAA=&#10;">
                  <v:imagedata r:id="rId88" o:title="DSC03538" cropbottom="5915f"/>
                  <v:path arrowok="t"/>
                </v:shape>
                <v:shape id="Image 3" o:spid="_x0000_s1031" type="#_x0000_t75" style="position:absolute;left:106;width:15842;height:17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iyTCAAAA2gAAAA8AAABkcnMvZG93bnJldi54bWxEj0GLwjAUhO+C/yE8wYusqR5c6RplEQRP&#10;LnH1/miebdnmpSSxrf56s7Cwx2FmvmE2u8E2oiMfascKFvMMBHHhTM2lgsv34W0NIkRkg41jUvCg&#10;ALvteLTB3LieNXXnWIoE4ZCjgirGNpcyFBVZDHPXEifv5rzFmKQvpfHYJ7ht5DLLVtJizWmhwpb2&#10;FRU/57tV8DXzz+6mT/3RaT1c3x93vexPSk0nw+cHiEhD/A//tY9GwQp+r6QbIL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i4skwgAAANoAAAAPAAAAAAAAAAAAAAAAAJ8C&#10;AABkcnMvZG93bnJldi54bWxQSwUGAAAAAAQABAD3AAAAjgMAAAAA&#10;">
                  <v:imagedata r:id="rId89" o:title="DSC08024"/>
                  <v:path arrowok="t"/>
                </v:shape>
                <w10:wrap type="tight"/>
              </v:group>
            </w:pict>
          </mc:Fallback>
        </mc:AlternateContent>
      </w:r>
      <w:r w:rsidR="00732E8F">
        <w:rPr>
          <w:rFonts w:ascii="Century Gothic" w:hAnsi="Century Gothic"/>
          <w:sz w:val="22"/>
          <w:szCs w:val="22"/>
          <w:lang w:val="fr-BE"/>
        </w:rPr>
        <w:t xml:space="preserve">Les logements gérés pour le compte des Villes et Communes </w:t>
      </w:r>
      <w:r w:rsidR="00BA1AE4">
        <w:rPr>
          <w:rFonts w:ascii="Century Gothic" w:hAnsi="Century Gothic"/>
          <w:sz w:val="22"/>
          <w:szCs w:val="22"/>
          <w:lang w:val="fr-BE"/>
        </w:rPr>
        <w:t xml:space="preserve">et pour La Terrienne du Luxembourg sont des logements qui </w:t>
      </w:r>
      <w:r w:rsidR="00732E8F">
        <w:rPr>
          <w:rFonts w:ascii="Century Gothic" w:hAnsi="Century Gothic"/>
          <w:sz w:val="22"/>
          <w:szCs w:val="22"/>
          <w:lang w:val="fr-BE"/>
        </w:rPr>
        <w:t>sont administrés par notre société mais</w:t>
      </w:r>
      <w:r w:rsidR="00BA1AE4">
        <w:rPr>
          <w:rFonts w:ascii="Century Gothic" w:hAnsi="Century Gothic"/>
          <w:sz w:val="22"/>
          <w:szCs w:val="22"/>
          <w:lang w:val="fr-BE"/>
        </w:rPr>
        <w:t xml:space="preserve"> </w:t>
      </w:r>
      <w:r w:rsidR="009F1844">
        <w:rPr>
          <w:rFonts w:ascii="Century Gothic" w:hAnsi="Century Gothic"/>
          <w:sz w:val="22"/>
          <w:szCs w:val="22"/>
          <w:lang w:val="fr-BE"/>
        </w:rPr>
        <w:t xml:space="preserve">qui </w:t>
      </w:r>
      <w:r w:rsidR="00BA1AE4">
        <w:rPr>
          <w:rFonts w:ascii="Century Gothic" w:hAnsi="Century Gothic"/>
          <w:sz w:val="22"/>
          <w:szCs w:val="22"/>
          <w:lang w:val="fr-BE"/>
        </w:rPr>
        <w:t xml:space="preserve">ne </w:t>
      </w:r>
      <w:r w:rsidR="00360C2A">
        <w:rPr>
          <w:rFonts w:ascii="Century Gothic" w:hAnsi="Century Gothic"/>
          <w:sz w:val="22"/>
          <w:szCs w:val="22"/>
          <w:lang w:val="fr-BE"/>
        </w:rPr>
        <w:t>lui appartien</w:t>
      </w:r>
      <w:r>
        <w:rPr>
          <w:rFonts w:ascii="Century Gothic" w:hAnsi="Century Gothic"/>
          <w:sz w:val="22"/>
          <w:szCs w:val="22"/>
          <w:lang w:val="fr-BE"/>
        </w:rPr>
        <w:t>nen</w:t>
      </w:r>
      <w:r w:rsidR="00732E8F">
        <w:rPr>
          <w:rFonts w:ascii="Century Gothic" w:hAnsi="Century Gothic"/>
          <w:sz w:val="22"/>
          <w:szCs w:val="22"/>
          <w:lang w:val="fr-BE"/>
        </w:rPr>
        <w:t xml:space="preserve">t </w:t>
      </w:r>
      <w:r w:rsidR="00BA1AE4">
        <w:rPr>
          <w:rFonts w:ascii="Century Gothic" w:hAnsi="Century Gothic"/>
          <w:sz w:val="22"/>
          <w:szCs w:val="22"/>
          <w:lang w:val="fr-BE"/>
        </w:rPr>
        <w:t>pas</w:t>
      </w:r>
      <w:r w:rsidR="00732E8F">
        <w:rPr>
          <w:rFonts w:ascii="Century Gothic" w:hAnsi="Century Gothic"/>
          <w:sz w:val="22"/>
          <w:szCs w:val="22"/>
          <w:lang w:val="fr-BE"/>
        </w:rPr>
        <w:t>. Pour cette gestion, nous sommes rétribués par prélèvement de 15 % du montant du loyer de chaque logement.</w:t>
      </w:r>
    </w:p>
    <w:p w:rsidR="00732E8F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</w:p>
    <w:p w:rsidR="00173EC7" w:rsidRDefault="00173EC7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</w:p>
    <w:p w:rsidR="00732E8F" w:rsidRPr="003B4304" w:rsidRDefault="00732E8F" w:rsidP="00732E8F">
      <w:pPr>
        <w:jc w:val="both"/>
        <w:rPr>
          <w:rFonts w:ascii="Century Gothic" w:hAnsi="Century Gothic"/>
          <w:b/>
          <w:lang w:val="fr-BE"/>
        </w:rPr>
      </w:pPr>
      <w:r w:rsidRPr="003B4304">
        <w:rPr>
          <w:rFonts w:ascii="Century Gothic" w:hAnsi="Century Gothic"/>
          <w:b/>
          <w:lang w:val="fr-BE"/>
        </w:rPr>
        <w:t>VILLE DE MARCHE</w:t>
      </w:r>
      <w:r w:rsidR="0028433C">
        <w:rPr>
          <w:rFonts w:ascii="Century Gothic" w:hAnsi="Century Gothic"/>
          <w:b/>
          <w:lang w:val="fr-BE"/>
        </w:rPr>
        <w:t xml:space="preserve"> (</w:t>
      </w:r>
      <w:r w:rsidR="0075550E">
        <w:rPr>
          <w:rFonts w:ascii="Century Gothic" w:hAnsi="Century Gothic"/>
          <w:b/>
          <w:lang w:val="fr-BE"/>
        </w:rPr>
        <w:t>52</w:t>
      </w:r>
      <w:r w:rsidR="0028433C">
        <w:rPr>
          <w:rFonts w:ascii="Century Gothic" w:hAnsi="Century Gothic"/>
          <w:b/>
          <w:lang w:val="fr-BE"/>
        </w:rPr>
        <w:t>)</w:t>
      </w:r>
    </w:p>
    <w:p w:rsidR="00732E8F" w:rsidRPr="00A31F69" w:rsidRDefault="00732E8F" w:rsidP="00732E8F">
      <w:pPr>
        <w:jc w:val="both"/>
        <w:rPr>
          <w:rFonts w:ascii="Century Gothic" w:hAnsi="Century Gothic"/>
          <w:sz w:val="22"/>
          <w:szCs w:val="22"/>
          <w:u w:val="single"/>
          <w:lang w:val="fr-BE"/>
        </w:rPr>
      </w:pPr>
      <w:r w:rsidRPr="00A31F69">
        <w:rPr>
          <w:rFonts w:ascii="Century Gothic" w:hAnsi="Century Gothic"/>
          <w:sz w:val="22"/>
          <w:szCs w:val="22"/>
          <w:u w:val="single"/>
          <w:lang w:val="fr-BE"/>
        </w:rPr>
        <w:t>MARCHE</w:t>
      </w:r>
    </w:p>
    <w:p w:rsidR="00BB7571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 w:rsidRPr="00723332">
        <w:rPr>
          <w:rFonts w:ascii="Century Gothic" w:hAnsi="Century Gothic"/>
          <w:sz w:val="22"/>
          <w:szCs w:val="22"/>
          <w:lang w:val="fr-BE"/>
        </w:rPr>
        <w:t>Rempart des Jésuites</w:t>
      </w:r>
      <w:r w:rsidR="00BB7571">
        <w:rPr>
          <w:rFonts w:ascii="Century Gothic" w:hAnsi="Century Gothic"/>
          <w:sz w:val="22"/>
          <w:szCs w:val="22"/>
          <w:lang w:val="fr-BE"/>
        </w:rPr>
        <w:t> : 1 studio</w:t>
      </w:r>
    </w:p>
    <w:p w:rsidR="00732E8F" w:rsidRDefault="00BB7571" w:rsidP="00BB7571">
      <w:pPr>
        <w:ind w:left="2124"/>
        <w:jc w:val="both"/>
        <w:rPr>
          <w:rFonts w:ascii="Century Gothic" w:hAnsi="Century Gothic"/>
          <w:sz w:val="22"/>
          <w:szCs w:val="22"/>
          <w:lang w:val="fr-BE"/>
        </w:rPr>
      </w:pPr>
      <w:r>
        <w:rPr>
          <w:rFonts w:ascii="Century Gothic" w:hAnsi="Century Gothic"/>
          <w:sz w:val="22"/>
          <w:szCs w:val="22"/>
          <w:lang w:val="fr-BE"/>
        </w:rPr>
        <w:t xml:space="preserve">     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11 appartements (5 à 1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6E5312">
        <w:rPr>
          <w:rFonts w:ascii="Century Gothic" w:hAnsi="Century Gothic"/>
          <w:sz w:val="22"/>
          <w:szCs w:val="22"/>
          <w:lang w:val="fr-BE"/>
        </w:rPr>
        <w:t xml:space="preserve">, 6 à 2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732E8F">
        <w:rPr>
          <w:rFonts w:ascii="Century Gothic" w:hAnsi="Century Gothic"/>
          <w:sz w:val="22"/>
          <w:szCs w:val="22"/>
          <w:lang w:val="fr-BE"/>
        </w:rPr>
        <w:t>)</w:t>
      </w:r>
    </w:p>
    <w:p w:rsidR="00732E8F" w:rsidRPr="00723332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 w:rsidRPr="00723332">
        <w:rPr>
          <w:rFonts w:ascii="Century Gothic" w:hAnsi="Century Gothic"/>
          <w:sz w:val="22"/>
          <w:szCs w:val="22"/>
          <w:lang w:val="fr-BE"/>
        </w:rPr>
        <w:t>Rue des Tanneurs</w:t>
      </w:r>
      <w:r>
        <w:rPr>
          <w:rFonts w:ascii="Century Gothic" w:hAnsi="Century Gothic"/>
          <w:sz w:val="22"/>
          <w:szCs w:val="22"/>
          <w:lang w:val="fr-BE"/>
        </w:rPr>
        <w:t xml:space="preserve"> : 4 maisons </w:t>
      </w:r>
      <w:r w:rsidR="009F1844">
        <w:rPr>
          <w:rFonts w:ascii="Century Gothic" w:hAnsi="Century Gothic"/>
          <w:sz w:val="22"/>
          <w:szCs w:val="22"/>
          <w:lang w:val="fr-BE"/>
        </w:rPr>
        <w:t>(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à 3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9F1844">
        <w:rPr>
          <w:rFonts w:ascii="Century Gothic" w:hAnsi="Century Gothic"/>
          <w:sz w:val="22"/>
          <w:szCs w:val="22"/>
          <w:lang w:val="fr-BE"/>
        </w:rPr>
        <w:t>)</w:t>
      </w:r>
    </w:p>
    <w:p w:rsidR="00732E8F" w:rsidRPr="00723332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 w:rsidRPr="00723332">
        <w:rPr>
          <w:rFonts w:ascii="Century Gothic" w:hAnsi="Century Gothic"/>
          <w:sz w:val="22"/>
          <w:szCs w:val="22"/>
          <w:lang w:val="fr-BE"/>
        </w:rPr>
        <w:t>Rue St-Laurent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 : </w:t>
      </w:r>
      <w:r w:rsidR="0075550E">
        <w:rPr>
          <w:rFonts w:ascii="Century Gothic" w:hAnsi="Century Gothic"/>
          <w:sz w:val="22"/>
          <w:szCs w:val="22"/>
          <w:lang w:val="fr-BE"/>
        </w:rPr>
        <w:t>4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 appartements (</w:t>
      </w:r>
      <w:r w:rsidR="006A6A71">
        <w:rPr>
          <w:rFonts w:ascii="Century Gothic" w:hAnsi="Century Gothic"/>
          <w:sz w:val="22"/>
          <w:szCs w:val="22"/>
          <w:lang w:val="fr-BE"/>
        </w:rPr>
        <w:t>1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 à 1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6E5312">
        <w:rPr>
          <w:rFonts w:ascii="Century Gothic" w:hAnsi="Century Gothic"/>
          <w:sz w:val="22"/>
          <w:szCs w:val="22"/>
          <w:lang w:val="fr-BE"/>
        </w:rPr>
        <w:t xml:space="preserve">, 1 à 2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6E5312">
        <w:rPr>
          <w:rFonts w:ascii="Century Gothic" w:hAnsi="Century Gothic"/>
          <w:sz w:val="22"/>
          <w:szCs w:val="22"/>
          <w:lang w:val="fr-BE"/>
        </w:rPr>
        <w:t xml:space="preserve">, 2 à 3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>
        <w:rPr>
          <w:rFonts w:ascii="Century Gothic" w:hAnsi="Century Gothic"/>
          <w:sz w:val="22"/>
          <w:szCs w:val="22"/>
          <w:lang w:val="fr-BE"/>
        </w:rPr>
        <w:t>)</w:t>
      </w:r>
    </w:p>
    <w:p w:rsidR="00732E8F" w:rsidRPr="00723332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 w:rsidRPr="00723332">
        <w:rPr>
          <w:rFonts w:ascii="Century Gothic" w:hAnsi="Century Gothic"/>
          <w:sz w:val="22"/>
          <w:szCs w:val="22"/>
          <w:lang w:val="fr-BE"/>
        </w:rPr>
        <w:t xml:space="preserve">Rue </w:t>
      </w:r>
      <w:proofErr w:type="spellStart"/>
      <w:r w:rsidRPr="00723332">
        <w:rPr>
          <w:rFonts w:ascii="Century Gothic" w:hAnsi="Century Gothic"/>
          <w:sz w:val="22"/>
          <w:szCs w:val="22"/>
          <w:lang w:val="fr-BE"/>
        </w:rPr>
        <w:t>Chantraine</w:t>
      </w:r>
      <w:proofErr w:type="spellEnd"/>
      <w:r w:rsidRPr="00723332">
        <w:rPr>
          <w:rFonts w:ascii="Century Gothic" w:hAnsi="Century Gothic"/>
          <w:sz w:val="22"/>
          <w:szCs w:val="22"/>
          <w:lang w:val="fr-BE"/>
        </w:rPr>
        <w:t xml:space="preserve"> 1</w:t>
      </w:r>
      <w:r w:rsidR="008949EC">
        <w:rPr>
          <w:rFonts w:ascii="Century Gothic" w:hAnsi="Century Gothic"/>
          <w:sz w:val="22"/>
          <w:szCs w:val="22"/>
          <w:lang w:val="fr-BE"/>
        </w:rPr>
        <w:t>6</w:t>
      </w:r>
      <w:r>
        <w:rPr>
          <w:rFonts w:ascii="Century Gothic" w:hAnsi="Century Gothic"/>
          <w:sz w:val="22"/>
          <w:szCs w:val="22"/>
          <w:lang w:val="fr-BE"/>
        </w:rPr>
        <w:t xml:space="preserve"> : 1 maison </w:t>
      </w:r>
      <w:r w:rsidR="009F1844">
        <w:rPr>
          <w:rFonts w:ascii="Century Gothic" w:hAnsi="Century Gothic"/>
          <w:sz w:val="22"/>
          <w:szCs w:val="22"/>
          <w:lang w:val="fr-BE"/>
        </w:rPr>
        <w:t xml:space="preserve">(à 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2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9F1844">
        <w:rPr>
          <w:rFonts w:ascii="Century Gothic" w:hAnsi="Century Gothic"/>
          <w:sz w:val="22"/>
          <w:szCs w:val="22"/>
          <w:lang w:val="fr-BE"/>
        </w:rPr>
        <w:t>)</w:t>
      </w:r>
    </w:p>
    <w:p w:rsidR="00732E8F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 w:rsidRPr="00723332">
        <w:rPr>
          <w:rFonts w:ascii="Century Gothic" w:hAnsi="Century Gothic"/>
          <w:sz w:val="22"/>
          <w:szCs w:val="22"/>
          <w:lang w:val="fr-BE"/>
        </w:rPr>
        <w:t>Rue Dupont 35</w:t>
      </w:r>
      <w:r>
        <w:rPr>
          <w:rFonts w:ascii="Century Gothic" w:hAnsi="Century Gothic"/>
          <w:sz w:val="22"/>
          <w:szCs w:val="22"/>
          <w:lang w:val="fr-BE"/>
        </w:rPr>
        <w:t xml:space="preserve"> : 1 maison </w:t>
      </w:r>
      <w:r w:rsidR="009F1844">
        <w:rPr>
          <w:rFonts w:ascii="Century Gothic" w:hAnsi="Century Gothic"/>
          <w:sz w:val="22"/>
          <w:szCs w:val="22"/>
          <w:lang w:val="fr-BE"/>
        </w:rPr>
        <w:t xml:space="preserve">(à 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2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9F1844">
        <w:rPr>
          <w:rFonts w:ascii="Century Gothic" w:hAnsi="Century Gothic"/>
          <w:sz w:val="22"/>
          <w:szCs w:val="22"/>
          <w:lang w:val="fr-BE"/>
        </w:rPr>
        <w:t>)</w:t>
      </w:r>
    </w:p>
    <w:p w:rsidR="00732E8F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>
        <w:rPr>
          <w:rFonts w:ascii="Century Gothic" w:hAnsi="Century Gothic"/>
          <w:sz w:val="22"/>
          <w:szCs w:val="22"/>
          <w:lang w:val="fr-BE"/>
        </w:rPr>
        <w:t xml:space="preserve">Rue des Fours 9 : 1 maison </w:t>
      </w:r>
      <w:r w:rsidR="009F1844">
        <w:rPr>
          <w:rFonts w:ascii="Century Gothic" w:hAnsi="Century Gothic"/>
          <w:sz w:val="22"/>
          <w:szCs w:val="22"/>
          <w:lang w:val="fr-BE"/>
        </w:rPr>
        <w:t xml:space="preserve">(à 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3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9F1844">
        <w:rPr>
          <w:rFonts w:ascii="Century Gothic" w:hAnsi="Century Gothic"/>
          <w:sz w:val="22"/>
          <w:szCs w:val="22"/>
          <w:lang w:val="fr-BE"/>
        </w:rPr>
        <w:t>)</w:t>
      </w:r>
    </w:p>
    <w:p w:rsidR="00E62398" w:rsidRDefault="00E62398" w:rsidP="00732E8F">
      <w:pPr>
        <w:jc w:val="both"/>
        <w:rPr>
          <w:rFonts w:ascii="Century Gothic" w:hAnsi="Century Gothic"/>
          <w:color w:val="000000"/>
          <w:sz w:val="22"/>
          <w:szCs w:val="22"/>
          <w:lang w:val="fr-BE"/>
        </w:rPr>
      </w:pPr>
      <w:r w:rsidRPr="00363403">
        <w:rPr>
          <w:rFonts w:ascii="Century Gothic" w:hAnsi="Century Gothic"/>
          <w:color w:val="000000"/>
          <w:sz w:val="22"/>
          <w:szCs w:val="22"/>
          <w:lang w:val="fr-BE"/>
        </w:rPr>
        <w:t xml:space="preserve">Rue du </w:t>
      </w:r>
      <w:proofErr w:type="spellStart"/>
      <w:r w:rsidRPr="00363403">
        <w:rPr>
          <w:rFonts w:ascii="Century Gothic" w:hAnsi="Century Gothic"/>
          <w:color w:val="000000"/>
          <w:sz w:val="22"/>
          <w:szCs w:val="22"/>
          <w:lang w:val="fr-BE"/>
        </w:rPr>
        <w:t>Matouf</w:t>
      </w:r>
      <w:r w:rsidR="00C626B7">
        <w:rPr>
          <w:rFonts w:ascii="Century Gothic" w:hAnsi="Century Gothic"/>
          <w:color w:val="000000"/>
          <w:sz w:val="22"/>
          <w:szCs w:val="22"/>
          <w:lang w:val="fr-BE"/>
        </w:rPr>
        <w:t>è</w:t>
      </w:r>
      <w:proofErr w:type="spellEnd"/>
      <w:r w:rsidRPr="00363403">
        <w:rPr>
          <w:rFonts w:ascii="Century Gothic" w:hAnsi="Century Gothic"/>
          <w:color w:val="000000"/>
          <w:sz w:val="22"/>
          <w:szCs w:val="22"/>
          <w:lang w:val="fr-BE"/>
        </w:rPr>
        <w:t xml:space="preserve"> </w:t>
      </w:r>
      <w:r w:rsidR="00363403" w:rsidRPr="00363403">
        <w:rPr>
          <w:rFonts w:ascii="Century Gothic" w:hAnsi="Century Gothic"/>
          <w:color w:val="000000"/>
          <w:sz w:val="22"/>
          <w:szCs w:val="22"/>
          <w:lang w:val="fr-BE"/>
        </w:rPr>
        <w:t>1</w:t>
      </w:r>
      <w:r w:rsidR="005E3970">
        <w:rPr>
          <w:rFonts w:ascii="Century Gothic" w:hAnsi="Century Gothic"/>
          <w:color w:val="000000"/>
          <w:sz w:val="22"/>
          <w:szCs w:val="22"/>
          <w:lang w:val="fr-BE"/>
        </w:rPr>
        <w:t>5</w:t>
      </w:r>
      <w:r w:rsidRPr="00363403">
        <w:rPr>
          <w:rFonts w:ascii="Century Gothic" w:hAnsi="Century Gothic"/>
          <w:color w:val="000000"/>
          <w:sz w:val="22"/>
          <w:szCs w:val="22"/>
          <w:lang w:val="fr-BE"/>
        </w:rPr>
        <w:t xml:space="preserve"> : </w:t>
      </w:r>
      <w:r w:rsidR="00601026">
        <w:rPr>
          <w:rFonts w:ascii="Century Gothic" w:hAnsi="Century Gothic"/>
          <w:color w:val="000000"/>
          <w:sz w:val="22"/>
          <w:szCs w:val="22"/>
          <w:lang w:val="fr-BE"/>
        </w:rPr>
        <w:t xml:space="preserve">1 studio et 1 </w:t>
      </w:r>
      <w:r w:rsidRPr="00363403">
        <w:rPr>
          <w:rFonts w:ascii="Century Gothic" w:hAnsi="Century Gothic"/>
          <w:color w:val="000000"/>
          <w:sz w:val="22"/>
          <w:szCs w:val="22"/>
          <w:lang w:val="fr-BE"/>
        </w:rPr>
        <w:t>appartement</w:t>
      </w:r>
      <w:r w:rsidR="00601026">
        <w:rPr>
          <w:rFonts w:ascii="Century Gothic" w:hAnsi="Century Gothic"/>
          <w:color w:val="000000"/>
          <w:sz w:val="22"/>
          <w:szCs w:val="22"/>
          <w:lang w:val="fr-BE"/>
        </w:rPr>
        <w:t xml:space="preserve"> </w:t>
      </w:r>
      <w:r w:rsidR="009F1844">
        <w:rPr>
          <w:rFonts w:ascii="Century Gothic" w:hAnsi="Century Gothic"/>
          <w:color w:val="000000"/>
          <w:sz w:val="22"/>
          <w:szCs w:val="22"/>
          <w:lang w:val="fr-BE"/>
        </w:rPr>
        <w:t>(</w:t>
      </w:r>
      <w:r w:rsidRPr="00363403">
        <w:rPr>
          <w:rFonts w:ascii="Century Gothic" w:hAnsi="Century Gothic"/>
          <w:color w:val="000000"/>
          <w:sz w:val="22"/>
          <w:szCs w:val="22"/>
          <w:lang w:val="fr-BE"/>
        </w:rPr>
        <w:t xml:space="preserve">à </w:t>
      </w:r>
      <w:r w:rsidR="00363403" w:rsidRPr="00363403">
        <w:rPr>
          <w:rFonts w:ascii="Century Gothic" w:hAnsi="Century Gothic"/>
          <w:color w:val="000000"/>
          <w:sz w:val="22"/>
          <w:szCs w:val="22"/>
          <w:lang w:val="fr-BE"/>
        </w:rPr>
        <w:t>3</w:t>
      </w:r>
      <w:r w:rsidRPr="00363403">
        <w:rPr>
          <w:rFonts w:ascii="Century Gothic" w:hAnsi="Century Gothic"/>
          <w:color w:val="000000"/>
          <w:sz w:val="22"/>
          <w:szCs w:val="22"/>
          <w:lang w:val="fr-BE"/>
        </w:rPr>
        <w:t xml:space="preserve"> </w:t>
      </w:r>
      <w:proofErr w:type="spellStart"/>
      <w:r w:rsidRPr="00363403">
        <w:rPr>
          <w:rFonts w:ascii="Century Gothic" w:hAnsi="Century Gothic"/>
          <w:color w:val="000000"/>
          <w:sz w:val="22"/>
          <w:szCs w:val="22"/>
          <w:lang w:val="fr-BE"/>
        </w:rPr>
        <w:t>ch</w:t>
      </w:r>
      <w:proofErr w:type="spellEnd"/>
      <w:r w:rsidR="009F1844">
        <w:rPr>
          <w:rFonts w:ascii="Century Gothic" w:hAnsi="Century Gothic"/>
          <w:color w:val="000000"/>
          <w:sz w:val="22"/>
          <w:szCs w:val="22"/>
          <w:lang w:val="fr-BE"/>
        </w:rPr>
        <w:t xml:space="preserve">) – </w:t>
      </w:r>
      <w:r w:rsidR="00291A85">
        <w:rPr>
          <w:rFonts w:ascii="Century Gothic" w:hAnsi="Century Gothic"/>
          <w:color w:val="000000"/>
          <w:sz w:val="22"/>
          <w:szCs w:val="22"/>
          <w:lang w:val="fr-BE"/>
        </w:rPr>
        <w:t xml:space="preserve">Terrienne du </w:t>
      </w:r>
      <w:r w:rsidR="006E5312">
        <w:rPr>
          <w:rFonts w:ascii="Century Gothic" w:hAnsi="Century Gothic"/>
          <w:color w:val="000000"/>
          <w:sz w:val="22"/>
          <w:szCs w:val="22"/>
          <w:lang w:val="fr-BE"/>
        </w:rPr>
        <w:t>Luxembourg</w:t>
      </w:r>
    </w:p>
    <w:p w:rsidR="006E5312" w:rsidRDefault="006E5312" w:rsidP="00732E8F">
      <w:pPr>
        <w:jc w:val="both"/>
        <w:rPr>
          <w:rFonts w:ascii="Century Gothic" w:hAnsi="Century Gothic"/>
          <w:color w:val="000000"/>
          <w:sz w:val="22"/>
          <w:szCs w:val="22"/>
          <w:lang w:val="fr-BE"/>
        </w:rPr>
      </w:pPr>
      <w:r>
        <w:rPr>
          <w:rFonts w:ascii="Century Gothic" w:hAnsi="Century Gothic"/>
          <w:color w:val="000000"/>
          <w:sz w:val="22"/>
          <w:szCs w:val="22"/>
          <w:lang w:val="fr-BE"/>
        </w:rPr>
        <w:t xml:space="preserve">Rue du Commerce, </w:t>
      </w:r>
      <w:r w:rsidR="00BB7571">
        <w:rPr>
          <w:rFonts w:ascii="Century Gothic" w:hAnsi="Century Gothic"/>
          <w:color w:val="000000"/>
          <w:sz w:val="22"/>
          <w:szCs w:val="22"/>
          <w:lang w:val="fr-BE"/>
        </w:rPr>
        <w:t>« </w:t>
      </w:r>
      <w:proofErr w:type="spellStart"/>
      <w:r>
        <w:rPr>
          <w:rFonts w:ascii="Century Gothic" w:hAnsi="Century Gothic"/>
          <w:color w:val="000000"/>
          <w:sz w:val="22"/>
          <w:szCs w:val="22"/>
          <w:lang w:val="fr-BE"/>
        </w:rPr>
        <w:t>Ilôt</w:t>
      </w:r>
      <w:proofErr w:type="spellEnd"/>
      <w:r>
        <w:rPr>
          <w:rFonts w:ascii="Century Gothic" w:hAnsi="Century Gothic"/>
          <w:color w:val="000000"/>
          <w:sz w:val="22"/>
          <w:szCs w:val="22"/>
          <w:lang w:val="fr-BE"/>
        </w:rPr>
        <w:t xml:space="preserve"> Christian DOURT</w:t>
      </w:r>
      <w:r w:rsidR="00BB7571">
        <w:rPr>
          <w:rFonts w:ascii="Century Gothic" w:hAnsi="Century Gothic"/>
          <w:color w:val="000000"/>
          <w:sz w:val="22"/>
          <w:szCs w:val="22"/>
          <w:lang w:val="fr-BE"/>
        </w:rPr>
        <w:t> »</w:t>
      </w:r>
      <w:r>
        <w:rPr>
          <w:rFonts w:ascii="Century Gothic" w:hAnsi="Century Gothic"/>
          <w:color w:val="000000"/>
          <w:sz w:val="22"/>
          <w:szCs w:val="22"/>
          <w:lang w:val="fr-BE"/>
        </w:rPr>
        <w:t xml:space="preserve"> 2 à 7 : 13 appartements (1 à 1ch, 6 à 2 </w:t>
      </w:r>
      <w:proofErr w:type="spellStart"/>
      <w:r>
        <w:rPr>
          <w:rFonts w:ascii="Century Gothic" w:hAnsi="Century Gothic"/>
          <w:color w:val="000000"/>
          <w:sz w:val="22"/>
          <w:szCs w:val="22"/>
          <w:lang w:val="fr-BE"/>
        </w:rPr>
        <w:t>ch</w:t>
      </w:r>
      <w:proofErr w:type="spellEnd"/>
      <w:r>
        <w:rPr>
          <w:rFonts w:ascii="Century Gothic" w:hAnsi="Century Gothic"/>
          <w:color w:val="000000"/>
          <w:sz w:val="22"/>
          <w:szCs w:val="22"/>
          <w:lang w:val="fr-BE"/>
        </w:rPr>
        <w:t xml:space="preserve">, 4 à 3 </w:t>
      </w:r>
      <w:proofErr w:type="spellStart"/>
      <w:r>
        <w:rPr>
          <w:rFonts w:ascii="Century Gothic" w:hAnsi="Century Gothic"/>
          <w:color w:val="000000"/>
          <w:sz w:val="22"/>
          <w:szCs w:val="22"/>
          <w:lang w:val="fr-BE"/>
        </w:rPr>
        <w:t>ch</w:t>
      </w:r>
      <w:proofErr w:type="spellEnd"/>
      <w:r>
        <w:rPr>
          <w:rFonts w:ascii="Century Gothic" w:hAnsi="Century Gothic"/>
          <w:color w:val="000000"/>
          <w:sz w:val="22"/>
          <w:szCs w:val="22"/>
          <w:lang w:val="fr-BE"/>
        </w:rPr>
        <w:t xml:space="preserve">, 1 à 4 </w:t>
      </w:r>
      <w:proofErr w:type="spellStart"/>
      <w:r>
        <w:rPr>
          <w:rFonts w:ascii="Century Gothic" w:hAnsi="Century Gothic"/>
          <w:color w:val="000000"/>
          <w:sz w:val="22"/>
          <w:szCs w:val="22"/>
          <w:lang w:val="fr-BE"/>
        </w:rPr>
        <w:t>ch</w:t>
      </w:r>
      <w:proofErr w:type="spellEnd"/>
      <w:r>
        <w:rPr>
          <w:rFonts w:ascii="Century Gothic" w:hAnsi="Century Gothic"/>
          <w:color w:val="000000"/>
          <w:sz w:val="22"/>
          <w:szCs w:val="22"/>
          <w:lang w:val="fr-BE"/>
        </w:rPr>
        <w:t xml:space="preserve">, 1 à 5 </w:t>
      </w:r>
      <w:proofErr w:type="spellStart"/>
      <w:r>
        <w:rPr>
          <w:rFonts w:ascii="Century Gothic" w:hAnsi="Century Gothic"/>
          <w:color w:val="000000"/>
          <w:sz w:val="22"/>
          <w:szCs w:val="22"/>
          <w:lang w:val="fr-BE"/>
        </w:rPr>
        <w:t>ch</w:t>
      </w:r>
      <w:proofErr w:type="spellEnd"/>
      <w:r>
        <w:rPr>
          <w:rFonts w:ascii="Century Gothic" w:hAnsi="Century Gothic"/>
          <w:color w:val="000000"/>
          <w:sz w:val="22"/>
          <w:szCs w:val="22"/>
          <w:lang w:val="fr-BE"/>
        </w:rPr>
        <w:t>)</w:t>
      </w:r>
      <w:r w:rsidR="00411EA3" w:rsidRPr="00411EA3">
        <w:rPr>
          <w:rFonts w:ascii="Century Gothic" w:hAnsi="Century Gothic"/>
          <w:noProof/>
          <w:sz w:val="8"/>
          <w:szCs w:val="8"/>
        </w:rPr>
        <w:t xml:space="preserve"> </w:t>
      </w:r>
    </w:p>
    <w:p w:rsidR="00732E8F" w:rsidRPr="00723332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</w:p>
    <w:p w:rsidR="00732E8F" w:rsidRPr="00A31F69" w:rsidRDefault="00732E8F" w:rsidP="00732E8F">
      <w:pPr>
        <w:jc w:val="both"/>
        <w:rPr>
          <w:rFonts w:ascii="Century Gothic" w:hAnsi="Century Gothic"/>
          <w:sz w:val="22"/>
          <w:szCs w:val="22"/>
          <w:u w:val="single"/>
          <w:lang w:val="fr-BE"/>
        </w:rPr>
      </w:pPr>
      <w:r w:rsidRPr="00A31F69">
        <w:rPr>
          <w:rFonts w:ascii="Century Gothic" w:hAnsi="Century Gothic"/>
          <w:sz w:val="22"/>
          <w:szCs w:val="22"/>
          <w:u w:val="single"/>
          <w:lang w:val="fr-BE"/>
        </w:rPr>
        <w:t>MARLOIE</w:t>
      </w:r>
    </w:p>
    <w:p w:rsidR="00732E8F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 w:rsidRPr="00723332">
        <w:rPr>
          <w:rFonts w:ascii="Century Gothic" w:hAnsi="Century Gothic"/>
          <w:sz w:val="22"/>
          <w:szCs w:val="22"/>
          <w:lang w:val="fr-BE"/>
        </w:rPr>
        <w:t xml:space="preserve">Nouvelle </w:t>
      </w:r>
      <w:proofErr w:type="spellStart"/>
      <w:r w:rsidRPr="00723332">
        <w:rPr>
          <w:rFonts w:ascii="Century Gothic" w:hAnsi="Century Gothic"/>
          <w:sz w:val="22"/>
          <w:szCs w:val="22"/>
          <w:lang w:val="fr-BE"/>
        </w:rPr>
        <w:t>Cense</w:t>
      </w:r>
      <w:proofErr w:type="spellEnd"/>
      <w:r>
        <w:rPr>
          <w:rFonts w:ascii="Century Gothic" w:hAnsi="Century Gothic"/>
          <w:sz w:val="22"/>
          <w:szCs w:val="22"/>
          <w:lang w:val="fr-BE"/>
        </w:rPr>
        <w:t> 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: 4 appartements (1 à 2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6E5312">
        <w:rPr>
          <w:rFonts w:ascii="Century Gothic" w:hAnsi="Century Gothic"/>
          <w:sz w:val="22"/>
          <w:szCs w:val="22"/>
          <w:lang w:val="fr-BE"/>
        </w:rPr>
        <w:t xml:space="preserve">, 3 à 3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>
        <w:rPr>
          <w:rFonts w:ascii="Century Gothic" w:hAnsi="Century Gothic"/>
          <w:sz w:val="22"/>
          <w:szCs w:val="22"/>
          <w:lang w:val="fr-BE"/>
        </w:rPr>
        <w:t>)</w:t>
      </w:r>
    </w:p>
    <w:p w:rsidR="00BB7571" w:rsidRDefault="00BB7571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</w:p>
    <w:p w:rsidR="00732E8F" w:rsidRPr="00A31F69" w:rsidRDefault="00732E8F" w:rsidP="00732E8F">
      <w:pPr>
        <w:jc w:val="both"/>
        <w:rPr>
          <w:rFonts w:ascii="Century Gothic" w:hAnsi="Century Gothic"/>
          <w:sz w:val="22"/>
          <w:szCs w:val="22"/>
          <w:u w:val="single"/>
          <w:lang w:val="fr-BE"/>
        </w:rPr>
      </w:pPr>
      <w:r w:rsidRPr="00A31F69">
        <w:rPr>
          <w:rFonts w:ascii="Century Gothic" w:hAnsi="Century Gothic"/>
          <w:sz w:val="22"/>
          <w:szCs w:val="22"/>
          <w:u w:val="single"/>
          <w:lang w:val="fr-BE"/>
        </w:rPr>
        <w:t xml:space="preserve">ON </w:t>
      </w:r>
    </w:p>
    <w:p w:rsidR="00732E8F" w:rsidRDefault="00BB7571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>
        <w:rPr>
          <w:rFonts w:ascii="Century Gothic" w:hAnsi="Century Gothic"/>
          <w:sz w:val="22"/>
          <w:szCs w:val="22"/>
          <w:lang w:val="fr-BE"/>
        </w:rPr>
        <w:t>Place Cap.</w:t>
      </w:r>
      <w:r w:rsidR="00732E8F" w:rsidRPr="00723332">
        <w:rPr>
          <w:rFonts w:ascii="Century Gothic" w:hAnsi="Century Gothic"/>
          <w:sz w:val="22"/>
          <w:szCs w:val="22"/>
          <w:lang w:val="fr-BE"/>
        </w:rPr>
        <w:t xml:space="preserve"> </w:t>
      </w:r>
      <w:proofErr w:type="spellStart"/>
      <w:r w:rsidR="00732E8F" w:rsidRPr="00723332">
        <w:rPr>
          <w:rFonts w:ascii="Century Gothic" w:hAnsi="Century Gothic"/>
          <w:sz w:val="22"/>
          <w:szCs w:val="22"/>
          <w:lang w:val="fr-BE"/>
        </w:rPr>
        <w:t>Mostenne</w:t>
      </w:r>
      <w:proofErr w:type="spellEnd"/>
      <w:r w:rsidR="00732E8F">
        <w:rPr>
          <w:rFonts w:ascii="Century Gothic" w:hAnsi="Century Gothic"/>
          <w:sz w:val="22"/>
          <w:szCs w:val="22"/>
          <w:lang w:val="fr-BE"/>
        </w:rPr>
        <w:t> 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: 3 appartements (2 à 2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6E5312">
        <w:rPr>
          <w:rFonts w:ascii="Century Gothic" w:hAnsi="Century Gothic"/>
          <w:sz w:val="22"/>
          <w:szCs w:val="22"/>
          <w:lang w:val="fr-BE"/>
        </w:rPr>
        <w:t xml:space="preserve">, 1 à 3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732E8F">
        <w:rPr>
          <w:rFonts w:ascii="Century Gothic" w:hAnsi="Century Gothic"/>
          <w:sz w:val="22"/>
          <w:szCs w:val="22"/>
          <w:lang w:val="fr-BE"/>
        </w:rPr>
        <w:t>)</w:t>
      </w:r>
    </w:p>
    <w:p w:rsidR="00732E8F" w:rsidRPr="00723332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</w:p>
    <w:p w:rsidR="00732E8F" w:rsidRPr="00A31F69" w:rsidRDefault="00A31F69" w:rsidP="00732E8F">
      <w:pPr>
        <w:jc w:val="both"/>
        <w:rPr>
          <w:rFonts w:ascii="Century Gothic" w:hAnsi="Century Gothic"/>
          <w:sz w:val="22"/>
          <w:szCs w:val="22"/>
          <w:u w:val="single"/>
          <w:lang w:val="fr-BE"/>
        </w:rPr>
      </w:pPr>
      <w:r>
        <w:rPr>
          <w:rFonts w:ascii="Century Gothic" w:hAnsi="Century Gothic"/>
          <w:sz w:val="22"/>
          <w:szCs w:val="22"/>
          <w:u w:val="single"/>
          <w:lang w:val="fr-BE"/>
        </w:rPr>
        <w:t>AYE</w:t>
      </w:r>
    </w:p>
    <w:p w:rsidR="00732E8F" w:rsidRPr="00723332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 w:rsidRPr="00723332">
        <w:rPr>
          <w:rFonts w:ascii="Century Gothic" w:hAnsi="Century Gothic"/>
          <w:sz w:val="22"/>
          <w:szCs w:val="22"/>
          <w:lang w:val="fr-BE"/>
        </w:rPr>
        <w:t>Rue Grande</w:t>
      </w:r>
      <w:r>
        <w:rPr>
          <w:rFonts w:ascii="Century Gothic" w:hAnsi="Century Gothic"/>
          <w:sz w:val="22"/>
          <w:szCs w:val="22"/>
          <w:lang w:val="fr-BE"/>
        </w:rPr>
        <w:t> : 7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 appartements (2 à 1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6E5312">
        <w:rPr>
          <w:rFonts w:ascii="Century Gothic" w:hAnsi="Century Gothic"/>
          <w:sz w:val="22"/>
          <w:szCs w:val="22"/>
          <w:lang w:val="fr-BE"/>
        </w:rPr>
        <w:t xml:space="preserve">, 1 à 2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>
        <w:rPr>
          <w:rFonts w:ascii="Century Gothic" w:hAnsi="Century Gothic"/>
          <w:sz w:val="22"/>
          <w:szCs w:val="22"/>
          <w:lang w:val="fr-BE"/>
        </w:rPr>
        <w:t xml:space="preserve">, 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4 à 3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>
        <w:rPr>
          <w:rFonts w:ascii="Century Gothic" w:hAnsi="Century Gothic"/>
          <w:sz w:val="22"/>
          <w:szCs w:val="22"/>
          <w:lang w:val="fr-BE"/>
        </w:rPr>
        <w:t>)</w:t>
      </w:r>
    </w:p>
    <w:p w:rsidR="00732E8F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</w:p>
    <w:p w:rsidR="00732E8F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</w:p>
    <w:p w:rsidR="00732E8F" w:rsidRPr="003B4304" w:rsidRDefault="00732E8F" w:rsidP="00732E8F">
      <w:pPr>
        <w:jc w:val="both"/>
        <w:rPr>
          <w:rFonts w:ascii="Century Gothic" w:hAnsi="Century Gothic"/>
          <w:b/>
          <w:lang w:val="fr-BE"/>
        </w:rPr>
      </w:pPr>
      <w:r w:rsidRPr="003B4304">
        <w:rPr>
          <w:rFonts w:ascii="Century Gothic" w:hAnsi="Century Gothic"/>
          <w:b/>
          <w:lang w:val="fr-BE"/>
        </w:rPr>
        <w:t>COMMUNE DE HOTTON</w:t>
      </w:r>
      <w:r w:rsidR="0028433C">
        <w:rPr>
          <w:rFonts w:ascii="Century Gothic" w:hAnsi="Century Gothic"/>
          <w:b/>
          <w:lang w:val="fr-BE"/>
        </w:rPr>
        <w:t xml:space="preserve"> (9)</w:t>
      </w:r>
    </w:p>
    <w:p w:rsidR="00732E8F" w:rsidRPr="00A31F69" w:rsidRDefault="00732E8F" w:rsidP="00732E8F">
      <w:pPr>
        <w:jc w:val="both"/>
        <w:rPr>
          <w:rFonts w:ascii="Century Gothic" w:hAnsi="Century Gothic"/>
          <w:sz w:val="22"/>
          <w:szCs w:val="22"/>
          <w:u w:val="single"/>
          <w:lang w:val="fr-BE"/>
        </w:rPr>
      </w:pPr>
      <w:r w:rsidRPr="00A31F69">
        <w:rPr>
          <w:rFonts w:ascii="Century Gothic" w:hAnsi="Century Gothic"/>
          <w:sz w:val="22"/>
          <w:szCs w:val="22"/>
          <w:u w:val="single"/>
          <w:lang w:val="fr-BE"/>
        </w:rPr>
        <w:t>HOTTON</w:t>
      </w:r>
    </w:p>
    <w:p w:rsidR="00732E8F" w:rsidRPr="00723332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 w:rsidRPr="00723332">
        <w:rPr>
          <w:rFonts w:ascii="Century Gothic" w:hAnsi="Century Gothic"/>
          <w:sz w:val="22"/>
          <w:szCs w:val="22"/>
          <w:lang w:val="fr-BE"/>
        </w:rPr>
        <w:t xml:space="preserve">La </w:t>
      </w:r>
      <w:proofErr w:type="spellStart"/>
      <w:r w:rsidRPr="00723332">
        <w:rPr>
          <w:rFonts w:ascii="Century Gothic" w:hAnsi="Century Gothic"/>
          <w:sz w:val="22"/>
          <w:szCs w:val="22"/>
          <w:lang w:val="fr-BE"/>
        </w:rPr>
        <w:t>Strée</w:t>
      </w:r>
      <w:proofErr w:type="spellEnd"/>
      <w:r w:rsidR="006E5312">
        <w:rPr>
          <w:rFonts w:ascii="Century Gothic" w:hAnsi="Century Gothic"/>
          <w:sz w:val="22"/>
          <w:szCs w:val="22"/>
          <w:lang w:val="fr-BE"/>
        </w:rPr>
        <w:t xml:space="preserve"> : 9 maisons (2 à 1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6E5312">
        <w:rPr>
          <w:rFonts w:ascii="Century Gothic" w:hAnsi="Century Gothic"/>
          <w:sz w:val="22"/>
          <w:szCs w:val="22"/>
          <w:lang w:val="fr-BE"/>
        </w:rPr>
        <w:t xml:space="preserve">, 5 à 2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6E5312">
        <w:rPr>
          <w:rFonts w:ascii="Century Gothic" w:hAnsi="Century Gothic"/>
          <w:sz w:val="22"/>
          <w:szCs w:val="22"/>
          <w:lang w:val="fr-BE"/>
        </w:rPr>
        <w:t xml:space="preserve">, 2 à 3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>
        <w:rPr>
          <w:rFonts w:ascii="Century Gothic" w:hAnsi="Century Gothic"/>
          <w:sz w:val="22"/>
          <w:szCs w:val="22"/>
          <w:lang w:val="fr-BE"/>
        </w:rPr>
        <w:t>)</w:t>
      </w:r>
    </w:p>
    <w:p w:rsidR="00732E8F" w:rsidRDefault="00732E8F" w:rsidP="00732E8F">
      <w:pPr>
        <w:jc w:val="both"/>
        <w:rPr>
          <w:rFonts w:ascii="Century Gothic" w:hAnsi="Century Gothic"/>
          <w:b/>
          <w:lang w:val="fr-BE"/>
        </w:rPr>
      </w:pPr>
    </w:p>
    <w:p w:rsidR="00732E8F" w:rsidRDefault="00732E8F" w:rsidP="00732E8F">
      <w:pPr>
        <w:jc w:val="both"/>
        <w:rPr>
          <w:rFonts w:ascii="Century Gothic" w:hAnsi="Century Gothic"/>
          <w:b/>
          <w:lang w:val="fr-BE"/>
        </w:rPr>
      </w:pPr>
    </w:p>
    <w:p w:rsidR="00732E8F" w:rsidRPr="003B4304" w:rsidRDefault="00732E8F" w:rsidP="00732E8F">
      <w:pPr>
        <w:jc w:val="both"/>
        <w:rPr>
          <w:rFonts w:ascii="Century Gothic" w:hAnsi="Century Gothic"/>
          <w:b/>
          <w:lang w:val="fr-BE"/>
        </w:rPr>
      </w:pPr>
      <w:r w:rsidRPr="003B4304">
        <w:rPr>
          <w:rFonts w:ascii="Century Gothic" w:hAnsi="Century Gothic"/>
          <w:b/>
          <w:lang w:val="fr-BE"/>
        </w:rPr>
        <w:t xml:space="preserve">VILLE DE </w:t>
      </w:r>
      <w:r>
        <w:rPr>
          <w:rFonts w:ascii="Century Gothic" w:hAnsi="Century Gothic"/>
          <w:b/>
          <w:lang w:val="fr-BE"/>
        </w:rPr>
        <w:t>BURBUY</w:t>
      </w:r>
      <w:r w:rsidR="0028433C">
        <w:rPr>
          <w:rFonts w:ascii="Century Gothic" w:hAnsi="Century Gothic"/>
          <w:b/>
          <w:lang w:val="fr-BE"/>
        </w:rPr>
        <w:t xml:space="preserve"> (3)</w:t>
      </w:r>
    </w:p>
    <w:p w:rsidR="00732E8F" w:rsidRPr="00A31F69" w:rsidRDefault="00732E8F" w:rsidP="00732E8F">
      <w:pPr>
        <w:jc w:val="both"/>
        <w:rPr>
          <w:rFonts w:ascii="Century Gothic" w:hAnsi="Century Gothic"/>
          <w:sz w:val="22"/>
          <w:szCs w:val="22"/>
          <w:u w:val="single"/>
          <w:lang w:val="fr-BE"/>
        </w:rPr>
      </w:pPr>
      <w:r w:rsidRPr="00A31F69">
        <w:rPr>
          <w:rFonts w:ascii="Century Gothic" w:hAnsi="Century Gothic"/>
          <w:sz w:val="22"/>
          <w:szCs w:val="22"/>
          <w:u w:val="single"/>
          <w:lang w:val="fr-BE"/>
        </w:rPr>
        <w:t>BARVAUX</w:t>
      </w:r>
    </w:p>
    <w:p w:rsidR="00732E8F" w:rsidRDefault="00E26FBA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>
        <w:rPr>
          <w:rFonts w:ascii="Century Gothic" w:hAnsi="Century Gothic"/>
          <w:sz w:val="22"/>
          <w:szCs w:val="22"/>
          <w:lang w:val="fr-BE"/>
        </w:rPr>
        <w:t>Ruelle de l’</w:t>
      </w:r>
      <w:proofErr w:type="spellStart"/>
      <w:r>
        <w:rPr>
          <w:rFonts w:ascii="Century Gothic" w:hAnsi="Century Gothic"/>
          <w:sz w:val="22"/>
          <w:szCs w:val="22"/>
          <w:lang w:val="fr-BE"/>
        </w:rPr>
        <w:t>Aî</w:t>
      </w:r>
      <w:r w:rsidR="00732E8F" w:rsidRPr="00723332">
        <w:rPr>
          <w:rFonts w:ascii="Century Gothic" w:hAnsi="Century Gothic"/>
          <w:sz w:val="22"/>
          <w:szCs w:val="22"/>
          <w:lang w:val="fr-BE"/>
        </w:rPr>
        <w:t>te</w:t>
      </w:r>
      <w:proofErr w:type="spellEnd"/>
      <w:r w:rsidR="00732E8F">
        <w:rPr>
          <w:rFonts w:ascii="Century Gothic" w:hAnsi="Century Gothic"/>
          <w:sz w:val="22"/>
          <w:szCs w:val="22"/>
          <w:lang w:val="fr-BE"/>
        </w:rPr>
        <w:t xml:space="preserve"> : </w:t>
      </w:r>
      <w:r w:rsidR="009F1844">
        <w:rPr>
          <w:rFonts w:ascii="Century Gothic" w:hAnsi="Century Gothic"/>
          <w:sz w:val="22"/>
          <w:szCs w:val="22"/>
          <w:lang w:val="fr-BE"/>
        </w:rPr>
        <w:t>1 studio et 2 appartements (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à 2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732E8F">
        <w:rPr>
          <w:rFonts w:ascii="Century Gothic" w:hAnsi="Century Gothic"/>
          <w:sz w:val="22"/>
          <w:szCs w:val="22"/>
          <w:lang w:val="fr-BE"/>
        </w:rPr>
        <w:t>)</w:t>
      </w:r>
    </w:p>
    <w:p w:rsidR="00732E8F" w:rsidRPr="00723332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</w:p>
    <w:p w:rsidR="00732E8F" w:rsidRDefault="00732E8F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</w:p>
    <w:p w:rsidR="00E62398" w:rsidRPr="00E62398" w:rsidRDefault="00E62398" w:rsidP="00732E8F">
      <w:pPr>
        <w:jc w:val="both"/>
        <w:rPr>
          <w:rFonts w:ascii="Century Gothic" w:hAnsi="Century Gothic"/>
          <w:b/>
          <w:lang w:val="fr-BE"/>
        </w:rPr>
      </w:pPr>
      <w:r w:rsidRPr="00E62398">
        <w:rPr>
          <w:rFonts w:ascii="Century Gothic" w:hAnsi="Century Gothic"/>
          <w:b/>
          <w:lang w:val="fr-BE"/>
        </w:rPr>
        <w:t>COMMUNE DE MANHAY</w:t>
      </w:r>
      <w:r w:rsidR="0028433C">
        <w:rPr>
          <w:rFonts w:ascii="Century Gothic" w:hAnsi="Century Gothic"/>
          <w:b/>
          <w:lang w:val="fr-BE"/>
        </w:rPr>
        <w:t xml:space="preserve"> (6)</w:t>
      </w:r>
    </w:p>
    <w:p w:rsidR="00A31F69" w:rsidRPr="00BA1AE4" w:rsidRDefault="00AF5EA9" w:rsidP="00732E8F">
      <w:pPr>
        <w:jc w:val="both"/>
        <w:rPr>
          <w:rFonts w:ascii="Century Gothic" w:hAnsi="Century Gothic"/>
          <w:sz w:val="22"/>
          <w:szCs w:val="22"/>
          <w:u w:val="single"/>
          <w:lang w:val="fr-BE"/>
        </w:rPr>
      </w:pPr>
      <w:r w:rsidRPr="00BA1AE4">
        <w:rPr>
          <w:rFonts w:ascii="Century Gothic" w:hAnsi="Century Gothic"/>
          <w:sz w:val="22"/>
          <w:szCs w:val="22"/>
          <w:u w:val="single"/>
          <w:lang w:val="fr-BE"/>
        </w:rPr>
        <w:t>DOCHAMPS</w:t>
      </w:r>
    </w:p>
    <w:p w:rsidR="00E62398" w:rsidRDefault="00E62398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>
        <w:rPr>
          <w:rFonts w:ascii="Century Gothic" w:hAnsi="Century Gothic"/>
          <w:sz w:val="22"/>
          <w:szCs w:val="22"/>
          <w:lang w:val="fr-BE"/>
        </w:rPr>
        <w:t xml:space="preserve">Rue des </w:t>
      </w:r>
      <w:r w:rsidR="0028433C">
        <w:rPr>
          <w:rFonts w:ascii="Century Gothic" w:hAnsi="Century Gothic"/>
          <w:sz w:val="22"/>
          <w:szCs w:val="22"/>
          <w:lang w:val="fr-BE"/>
        </w:rPr>
        <w:t xml:space="preserve">Frères </w:t>
      </w:r>
      <w:proofErr w:type="spellStart"/>
      <w:r w:rsidR="0028433C">
        <w:rPr>
          <w:rFonts w:ascii="Century Gothic" w:hAnsi="Century Gothic"/>
          <w:sz w:val="22"/>
          <w:szCs w:val="22"/>
          <w:lang w:val="fr-BE"/>
        </w:rPr>
        <w:t>Germay</w:t>
      </w:r>
      <w:proofErr w:type="spellEnd"/>
      <w:r w:rsidR="0028433C">
        <w:rPr>
          <w:rFonts w:ascii="Century Gothic" w:hAnsi="Century Gothic"/>
          <w:sz w:val="22"/>
          <w:szCs w:val="22"/>
          <w:lang w:val="fr-BE"/>
        </w:rPr>
        <w:t xml:space="preserve"> : </w:t>
      </w:r>
      <w:r w:rsidR="001D240B">
        <w:rPr>
          <w:rFonts w:ascii="Century Gothic" w:hAnsi="Century Gothic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9504" behindDoc="0" locked="0" layoutInCell="1" allowOverlap="1" wp14:anchorId="77D4D28C" wp14:editId="3A9E437D">
            <wp:simplePos x="0" y="0"/>
            <wp:positionH relativeFrom="margin">
              <wp:posOffset>4229735</wp:posOffset>
            </wp:positionH>
            <wp:positionV relativeFrom="margin">
              <wp:posOffset>7952105</wp:posOffset>
            </wp:positionV>
            <wp:extent cx="1569720" cy="1318260"/>
            <wp:effectExtent l="0" t="0" r="0" b="0"/>
            <wp:wrapSquare wrapText="bothSides"/>
            <wp:docPr id="208" name="Image 1" descr="DSC0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SC03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/>
                    <a:srcRect l="11401"/>
                    <a:stretch/>
                  </pic:blipFill>
                  <pic:spPr bwMode="auto">
                    <a:xfrm>
                      <a:off x="0" y="0"/>
                      <a:ext cx="1569720" cy="13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571">
        <w:rPr>
          <w:rFonts w:ascii="Century Gothic" w:hAnsi="Century Gothic"/>
          <w:sz w:val="22"/>
          <w:szCs w:val="22"/>
          <w:lang w:val="fr-BE"/>
        </w:rPr>
        <w:t xml:space="preserve"> </w:t>
      </w:r>
      <w:r w:rsidR="0028433C">
        <w:rPr>
          <w:rFonts w:ascii="Century Gothic" w:hAnsi="Century Gothic"/>
          <w:sz w:val="22"/>
          <w:szCs w:val="22"/>
          <w:lang w:val="fr-BE"/>
        </w:rPr>
        <w:t xml:space="preserve">2 appartements </w:t>
      </w:r>
      <w:r w:rsidR="009F1844">
        <w:rPr>
          <w:rFonts w:ascii="Century Gothic" w:hAnsi="Century Gothic"/>
          <w:sz w:val="22"/>
          <w:szCs w:val="22"/>
          <w:lang w:val="fr-BE"/>
        </w:rPr>
        <w:t>(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à 2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9F1844">
        <w:rPr>
          <w:rFonts w:ascii="Century Gothic" w:hAnsi="Century Gothic"/>
          <w:sz w:val="22"/>
          <w:szCs w:val="22"/>
          <w:lang w:val="fr-BE"/>
        </w:rPr>
        <w:t>)</w:t>
      </w:r>
    </w:p>
    <w:p w:rsidR="00E62398" w:rsidRDefault="00E62398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</w:p>
    <w:p w:rsidR="00AF5EA9" w:rsidRPr="00BA1AE4" w:rsidRDefault="00AF5EA9" w:rsidP="00732E8F">
      <w:pPr>
        <w:jc w:val="both"/>
        <w:rPr>
          <w:rFonts w:ascii="Century Gothic" w:hAnsi="Century Gothic"/>
          <w:sz w:val="22"/>
          <w:szCs w:val="22"/>
          <w:u w:val="single"/>
          <w:lang w:val="fr-BE"/>
        </w:rPr>
      </w:pPr>
      <w:r w:rsidRPr="00BA1AE4">
        <w:rPr>
          <w:rFonts w:ascii="Century Gothic" w:hAnsi="Century Gothic"/>
          <w:sz w:val="22"/>
          <w:szCs w:val="22"/>
          <w:u w:val="single"/>
          <w:lang w:val="fr-BE"/>
        </w:rPr>
        <w:t>ODEIGNE</w:t>
      </w:r>
    </w:p>
    <w:p w:rsidR="00AF5EA9" w:rsidRDefault="00BA1AE4" w:rsidP="00732E8F">
      <w:pPr>
        <w:jc w:val="both"/>
        <w:rPr>
          <w:rFonts w:ascii="Century Gothic" w:hAnsi="Century Gothic"/>
          <w:sz w:val="22"/>
          <w:szCs w:val="22"/>
          <w:lang w:val="fr-BE"/>
        </w:rPr>
      </w:pPr>
      <w:r>
        <w:rPr>
          <w:rFonts w:ascii="Century Gothic" w:hAnsi="Century Gothic"/>
          <w:sz w:val="22"/>
          <w:szCs w:val="22"/>
          <w:lang w:val="fr-BE"/>
        </w:rPr>
        <w:t xml:space="preserve">Rue du Baron : </w:t>
      </w:r>
      <w:r w:rsidR="00AF5EA9">
        <w:rPr>
          <w:rFonts w:ascii="Century Gothic" w:hAnsi="Century Gothic"/>
          <w:sz w:val="22"/>
          <w:szCs w:val="22"/>
          <w:lang w:val="fr-BE"/>
        </w:rPr>
        <w:t>4 appartements</w:t>
      </w:r>
      <w:r w:rsidR="0028433C">
        <w:rPr>
          <w:rFonts w:ascii="Century Gothic" w:hAnsi="Century Gothic"/>
          <w:sz w:val="22"/>
          <w:szCs w:val="22"/>
          <w:lang w:val="fr-BE"/>
        </w:rPr>
        <w:t xml:space="preserve"> </w:t>
      </w:r>
      <w:r w:rsidR="009F1844">
        <w:rPr>
          <w:rFonts w:ascii="Century Gothic" w:hAnsi="Century Gothic"/>
          <w:sz w:val="22"/>
          <w:szCs w:val="22"/>
          <w:lang w:val="fr-BE"/>
        </w:rPr>
        <w:t>(1 à 1</w:t>
      </w:r>
      <w:r w:rsidR="006E5312">
        <w:rPr>
          <w:rFonts w:ascii="Century Gothic" w:hAnsi="Century Gothic"/>
          <w:sz w:val="22"/>
          <w:szCs w:val="22"/>
          <w:lang w:val="fr-BE"/>
        </w:rPr>
        <w:t xml:space="preserve">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6E5312">
        <w:rPr>
          <w:rFonts w:ascii="Century Gothic" w:hAnsi="Century Gothic"/>
          <w:sz w:val="22"/>
          <w:szCs w:val="22"/>
          <w:lang w:val="fr-BE"/>
        </w:rPr>
        <w:t xml:space="preserve">, 3 à 2 </w:t>
      </w:r>
      <w:proofErr w:type="spellStart"/>
      <w:r w:rsidR="006E5312">
        <w:rPr>
          <w:rFonts w:ascii="Century Gothic" w:hAnsi="Century Gothic"/>
          <w:sz w:val="22"/>
          <w:szCs w:val="22"/>
          <w:lang w:val="fr-BE"/>
        </w:rPr>
        <w:t>ch</w:t>
      </w:r>
      <w:proofErr w:type="spellEnd"/>
      <w:r w:rsidR="009F1844">
        <w:rPr>
          <w:rFonts w:ascii="Century Gothic" w:hAnsi="Century Gothic"/>
          <w:sz w:val="22"/>
          <w:szCs w:val="22"/>
          <w:lang w:val="fr-BE"/>
        </w:rPr>
        <w:t>)</w:t>
      </w:r>
    </w:p>
    <w:p w:rsidR="008517D8" w:rsidRDefault="008517D8" w:rsidP="00CE0E17">
      <w:pPr>
        <w:jc w:val="both"/>
        <w:rPr>
          <w:rFonts w:ascii="Century Gothic" w:hAnsi="Century Gothic"/>
          <w:lang w:val="fr-BE"/>
        </w:rPr>
      </w:pPr>
      <w:bookmarkStart w:id="0" w:name="_GoBack"/>
      <w:bookmarkEnd w:id="0"/>
    </w:p>
    <w:sectPr w:rsidR="008517D8" w:rsidSect="00F6039F">
      <w:headerReference w:type="default" r:id="rId91"/>
      <w:footerReference w:type="default" r:id="rId92"/>
      <w:pgSz w:w="11906" w:h="16838"/>
      <w:pgMar w:top="1440" w:right="1440" w:bottom="1440" w:left="1440" w:header="709" w:footer="43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C08" w:rsidRDefault="00FF6C08" w:rsidP="004A58B6">
      <w:r>
        <w:separator/>
      </w:r>
    </w:p>
  </w:endnote>
  <w:endnote w:type="continuationSeparator" w:id="0">
    <w:p w:rsidR="00FF6C08" w:rsidRDefault="00FF6C08" w:rsidP="004A5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sz w:val="20"/>
        <w:szCs w:val="20"/>
      </w:rPr>
      <w:id w:val="1299580402"/>
      <w:docPartObj>
        <w:docPartGallery w:val="Page Numbers (Bottom of Page)"/>
        <w:docPartUnique/>
      </w:docPartObj>
    </w:sdtPr>
    <w:sdtEndPr/>
    <w:sdtContent>
      <w:p w:rsidR="00FF6C08" w:rsidRPr="00DE77C5" w:rsidRDefault="00F6039F" w:rsidP="00DC1F16">
        <w:pPr>
          <w:pStyle w:val="Pieddepage"/>
          <w:jc w:val="center"/>
          <w:rPr>
            <w:rFonts w:ascii="Century Gothic" w:hAnsi="Century Gothic"/>
            <w:sz w:val="20"/>
            <w:szCs w:val="20"/>
          </w:rPr>
        </w:pPr>
        <w:r>
          <w:rPr>
            <w:rFonts w:ascii="Century Gothic" w:hAnsi="Century Gothic"/>
            <w:sz w:val="20"/>
            <w:szCs w:val="20"/>
          </w:rPr>
          <w:t xml:space="preserve">Liste </w:t>
        </w:r>
        <w:r w:rsidR="009E7B5E">
          <w:rPr>
            <w:rFonts w:ascii="Century Gothic" w:hAnsi="Century Gothic"/>
            <w:sz w:val="20"/>
            <w:szCs w:val="20"/>
          </w:rPr>
          <w:t xml:space="preserve">des </w:t>
        </w:r>
        <w:r>
          <w:rPr>
            <w:rFonts w:ascii="Century Gothic" w:hAnsi="Century Gothic"/>
            <w:sz w:val="20"/>
            <w:szCs w:val="20"/>
          </w:rPr>
          <w:t>logements</w:t>
        </w:r>
        <w:r w:rsidR="00FF6C08" w:rsidRPr="00DE77C5">
          <w:rPr>
            <w:rFonts w:ascii="Century Gothic" w:hAnsi="Century Gothic"/>
            <w:sz w:val="20"/>
            <w:szCs w:val="20"/>
          </w:rPr>
          <w:t xml:space="preserve"> </w:t>
        </w:r>
        <w:r>
          <w:rPr>
            <w:rFonts w:ascii="Century Gothic" w:hAnsi="Century Gothic"/>
            <w:sz w:val="20"/>
            <w:szCs w:val="20"/>
          </w:rPr>
          <w:t>au 01/</w:t>
        </w:r>
        <w:r w:rsidR="00B454DC">
          <w:rPr>
            <w:rFonts w:ascii="Century Gothic" w:hAnsi="Century Gothic"/>
            <w:sz w:val="20"/>
            <w:szCs w:val="20"/>
          </w:rPr>
          <w:t>05</w:t>
        </w:r>
        <w:r>
          <w:rPr>
            <w:rFonts w:ascii="Century Gothic" w:hAnsi="Century Gothic"/>
            <w:sz w:val="20"/>
            <w:szCs w:val="20"/>
          </w:rPr>
          <w:t xml:space="preserve">/2018 </w:t>
        </w:r>
        <w:r w:rsidR="00FF6C08" w:rsidRPr="00DE77C5">
          <w:rPr>
            <w:rFonts w:ascii="Century Gothic" w:hAnsi="Century Gothic"/>
            <w:sz w:val="20"/>
            <w:szCs w:val="20"/>
          </w:rPr>
          <w:t xml:space="preserve">- </w:t>
        </w:r>
        <w:r w:rsidR="00FF6C08" w:rsidRPr="00DE77C5">
          <w:rPr>
            <w:rFonts w:ascii="Century Gothic" w:hAnsi="Century Gothic"/>
            <w:sz w:val="20"/>
            <w:szCs w:val="20"/>
          </w:rPr>
          <w:fldChar w:fldCharType="begin"/>
        </w:r>
        <w:r w:rsidR="00FF6C08" w:rsidRPr="00DE77C5">
          <w:rPr>
            <w:rFonts w:ascii="Century Gothic" w:hAnsi="Century Gothic"/>
            <w:sz w:val="20"/>
            <w:szCs w:val="20"/>
          </w:rPr>
          <w:instrText>PAGE   \* MERGEFORMAT</w:instrText>
        </w:r>
        <w:r w:rsidR="00FF6C08" w:rsidRPr="00DE77C5">
          <w:rPr>
            <w:rFonts w:ascii="Century Gothic" w:hAnsi="Century Gothic"/>
            <w:sz w:val="20"/>
            <w:szCs w:val="20"/>
          </w:rPr>
          <w:fldChar w:fldCharType="separate"/>
        </w:r>
        <w:r w:rsidR="009E7B5E">
          <w:rPr>
            <w:rFonts w:ascii="Century Gothic" w:hAnsi="Century Gothic"/>
            <w:noProof/>
            <w:sz w:val="20"/>
            <w:szCs w:val="20"/>
          </w:rPr>
          <w:t>12</w:t>
        </w:r>
        <w:r w:rsidR="00FF6C08" w:rsidRPr="00DE77C5">
          <w:rPr>
            <w:rFonts w:ascii="Century Gothic" w:hAnsi="Century Gothic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C08" w:rsidRDefault="00FF6C08" w:rsidP="004A58B6">
      <w:r>
        <w:separator/>
      </w:r>
    </w:p>
  </w:footnote>
  <w:footnote w:type="continuationSeparator" w:id="0">
    <w:p w:rsidR="00FF6C08" w:rsidRDefault="00FF6C08" w:rsidP="004A58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C08" w:rsidRDefault="00FF6C08">
    <w:pPr>
      <w:pStyle w:val="En-tte"/>
      <w:rPr>
        <w:noProof/>
        <w:lang w:val="en-US" w:eastAsia="en-US"/>
      </w:rPr>
    </w:pPr>
    <w:r>
      <w:rPr>
        <w:rFonts w:ascii="Century Gothic" w:hAnsi="Century Gothic"/>
        <w:b/>
        <w:noProof/>
        <w:sz w:val="52"/>
        <w:szCs w:val="52"/>
        <w:lang w:val="en-US" w:eastAsia="en-US"/>
      </w:rPr>
      <w:drawing>
        <wp:anchor distT="0" distB="0" distL="114300" distR="114300" simplePos="0" relativeHeight="251659264" behindDoc="1" locked="1" layoutInCell="1" allowOverlap="1" wp14:anchorId="0EEF05D0" wp14:editId="02BEB0F1">
          <wp:simplePos x="0" y="0"/>
          <wp:positionH relativeFrom="column">
            <wp:posOffset>4536440</wp:posOffset>
          </wp:positionH>
          <wp:positionV relativeFrom="page">
            <wp:posOffset>215900</wp:posOffset>
          </wp:positionV>
          <wp:extent cx="1198800" cy="540000"/>
          <wp:effectExtent l="0" t="0" r="1905" b="0"/>
          <wp:wrapTight wrapText="bothSides">
            <wp:wrapPolygon edited="0">
              <wp:start x="0" y="0"/>
              <wp:lineTo x="0" y="20584"/>
              <wp:lineTo x="21291" y="20584"/>
              <wp:lineTo x="21291" y="0"/>
              <wp:lineTo x="0" y="0"/>
            </wp:wrapPolygon>
          </wp:wrapTight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423"/>
                  <a:stretch/>
                </pic:blipFill>
                <pic:spPr bwMode="auto">
                  <a:xfrm>
                    <a:off x="0" y="0"/>
                    <a:ext cx="11988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91398"/>
    <w:multiLevelType w:val="hybridMultilevel"/>
    <w:tmpl w:val="108E5FB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E2DBB"/>
    <w:multiLevelType w:val="hybridMultilevel"/>
    <w:tmpl w:val="1518A9CC"/>
    <w:lvl w:ilvl="0" w:tplc="B98E2028">
      <w:start w:val="1"/>
      <w:numFmt w:val="bullet"/>
      <w:lvlText w:val="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96031D"/>
    <w:multiLevelType w:val="hybridMultilevel"/>
    <w:tmpl w:val="603C53C4"/>
    <w:lvl w:ilvl="0" w:tplc="F1784EFA">
      <w:start w:val="2"/>
      <w:numFmt w:val="bullet"/>
      <w:lvlText w:val="-"/>
      <w:lvlJc w:val="left"/>
      <w:pPr>
        <w:ind w:left="644" w:hanging="360"/>
      </w:pPr>
      <w:rPr>
        <w:rFonts w:ascii="Century Gothic" w:eastAsia="Times New Roman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4DB3980"/>
    <w:multiLevelType w:val="hybridMultilevel"/>
    <w:tmpl w:val="45AEAFD4"/>
    <w:lvl w:ilvl="0" w:tplc="040C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1720623D"/>
    <w:multiLevelType w:val="hybridMultilevel"/>
    <w:tmpl w:val="D5025B7C"/>
    <w:lvl w:ilvl="0" w:tplc="28F6D46C">
      <w:numFmt w:val="bullet"/>
      <w:lvlText w:val=""/>
      <w:lvlJc w:val="left"/>
      <w:pPr>
        <w:ind w:left="51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5">
    <w:nsid w:val="1B4A2D3A"/>
    <w:multiLevelType w:val="hybridMultilevel"/>
    <w:tmpl w:val="8E18A8A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D62925"/>
    <w:multiLevelType w:val="hybridMultilevel"/>
    <w:tmpl w:val="6B68E9C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2D7455"/>
    <w:multiLevelType w:val="hybridMultilevel"/>
    <w:tmpl w:val="6EF40FEE"/>
    <w:lvl w:ilvl="0" w:tplc="342E24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2A6AAC"/>
    <w:multiLevelType w:val="hybridMultilevel"/>
    <w:tmpl w:val="6B68E9C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047F5F"/>
    <w:multiLevelType w:val="hybridMultilevel"/>
    <w:tmpl w:val="1124013C"/>
    <w:lvl w:ilvl="0" w:tplc="7452E49C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i w:val="0"/>
        <w:color w:val="auto"/>
        <w:effect w:val="none"/>
      </w:rPr>
    </w:lvl>
    <w:lvl w:ilvl="1" w:tplc="977CDB56">
      <w:start w:val="1"/>
      <w:numFmt w:val="lowerLetter"/>
      <w:lvlText w:val="%2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plc="EC8C640A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5C41C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 w:tplc="7806F020"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eastAsia="Times New Roman" w:hAnsi="Symbol" w:cs="Times New Roman" w:hint="default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352BB1"/>
    <w:multiLevelType w:val="multilevel"/>
    <w:tmpl w:val="BAB4060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2AA4054B"/>
    <w:multiLevelType w:val="hybridMultilevel"/>
    <w:tmpl w:val="108E5FB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668FD"/>
    <w:multiLevelType w:val="multilevel"/>
    <w:tmpl w:val="F4C84330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2F24406A"/>
    <w:multiLevelType w:val="hybridMultilevel"/>
    <w:tmpl w:val="087AB022"/>
    <w:lvl w:ilvl="0" w:tplc="3E246070">
      <w:numFmt w:val="bullet"/>
      <w:lvlText w:val=""/>
      <w:lvlJc w:val="left"/>
      <w:pPr>
        <w:ind w:left="720" w:hanging="360"/>
      </w:pPr>
      <w:rPr>
        <w:rFonts w:ascii="Symbol" w:eastAsia="Batang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CF7E3F"/>
    <w:multiLevelType w:val="hybridMultilevel"/>
    <w:tmpl w:val="F33AA1C6"/>
    <w:lvl w:ilvl="0" w:tplc="75D4C69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FC2760"/>
    <w:multiLevelType w:val="hybridMultilevel"/>
    <w:tmpl w:val="3A0E7AAE"/>
    <w:lvl w:ilvl="0" w:tplc="274E26BA">
      <w:numFmt w:val="bullet"/>
      <w:lvlText w:val=""/>
      <w:lvlJc w:val="left"/>
      <w:pPr>
        <w:ind w:left="1429" w:hanging="360"/>
      </w:pPr>
      <w:rPr>
        <w:rFonts w:ascii="Symbol" w:eastAsia="Batang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AC00FFD"/>
    <w:multiLevelType w:val="hybridMultilevel"/>
    <w:tmpl w:val="BBF065CC"/>
    <w:lvl w:ilvl="0" w:tplc="57387F8C">
      <w:start w:val="540"/>
      <w:numFmt w:val="bullet"/>
      <w:lvlText w:val="-"/>
      <w:lvlJc w:val="left"/>
      <w:pPr>
        <w:ind w:left="645" w:hanging="360"/>
      </w:pPr>
      <w:rPr>
        <w:rFonts w:ascii="Calibri" w:eastAsia="Calibr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7">
    <w:nsid w:val="3E4F1362"/>
    <w:multiLevelType w:val="hybridMultilevel"/>
    <w:tmpl w:val="B262FA90"/>
    <w:lvl w:ilvl="0" w:tplc="75D4C69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C73882"/>
    <w:multiLevelType w:val="hybridMultilevel"/>
    <w:tmpl w:val="E0F83F40"/>
    <w:lvl w:ilvl="0" w:tplc="B6E60504">
      <w:numFmt w:val="bullet"/>
      <w:lvlText w:val=""/>
      <w:lvlJc w:val="left"/>
      <w:pPr>
        <w:ind w:left="57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9">
    <w:nsid w:val="4C842E3F"/>
    <w:multiLevelType w:val="hybridMultilevel"/>
    <w:tmpl w:val="C00885A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527582"/>
    <w:multiLevelType w:val="hybridMultilevel"/>
    <w:tmpl w:val="9D6CC1EC"/>
    <w:lvl w:ilvl="0" w:tplc="7888565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F9D0CF1"/>
    <w:multiLevelType w:val="hybridMultilevel"/>
    <w:tmpl w:val="ADD44C00"/>
    <w:lvl w:ilvl="0" w:tplc="26362A4A">
      <w:start w:val="16"/>
      <w:numFmt w:val="bullet"/>
      <w:lvlText w:val="-"/>
      <w:lvlJc w:val="left"/>
      <w:pPr>
        <w:ind w:left="4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>
    <w:nsid w:val="513B1C9D"/>
    <w:multiLevelType w:val="hybridMultilevel"/>
    <w:tmpl w:val="7ECCF1DA"/>
    <w:lvl w:ilvl="0" w:tplc="4FDE5072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0B4CC4"/>
    <w:multiLevelType w:val="hybridMultilevel"/>
    <w:tmpl w:val="108E5FB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683C30"/>
    <w:multiLevelType w:val="hybridMultilevel"/>
    <w:tmpl w:val="108E5FB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7776F1"/>
    <w:multiLevelType w:val="hybridMultilevel"/>
    <w:tmpl w:val="DCECF8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835F18"/>
    <w:multiLevelType w:val="hybridMultilevel"/>
    <w:tmpl w:val="B552B182"/>
    <w:lvl w:ilvl="0" w:tplc="14CADF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955C7E"/>
    <w:multiLevelType w:val="hybridMultilevel"/>
    <w:tmpl w:val="DCECF8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EA560D"/>
    <w:multiLevelType w:val="hybridMultilevel"/>
    <w:tmpl w:val="A83CAEAE"/>
    <w:lvl w:ilvl="0" w:tplc="0BB6A5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40B4F1F"/>
    <w:multiLevelType w:val="hybridMultilevel"/>
    <w:tmpl w:val="719030B0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536"/>
        </w:tabs>
        <w:ind w:left="53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256"/>
        </w:tabs>
        <w:ind w:left="12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76"/>
        </w:tabs>
        <w:ind w:left="19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696"/>
        </w:tabs>
        <w:ind w:left="26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416"/>
        </w:tabs>
        <w:ind w:left="34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36"/>
        </w:tabs>
        <w:ind w:left="41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56"/>
        </w:tabs>
        <w:ind w:left="48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76"/>
        </w:tabs>
        <w:ind w:left="5576" w:hanging="360"/>
      </w:pPr>
      <w:rPr>
        <w:rFonts w:ascii="Wingdings" w:hAnsi="Wingdings" w:hint="default"/>
      </w:rPr>
    </w:lvl>
  </w:abstractNum>
  <w:abstractNum w:abstractNumId="30">
    <w:nsid w:val="67CD6E71"/>
    <w:multiLevelType w:val="hybridMultilevel"/>
    <w:tmpl w:val="DCECF8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262B6B"/>
    <w:multiLevelType w:val="hybridMultilevel"/>
    <w:tmpl w:val="4C32A9FC"/>
    <w:lvl w:ilvl="0" w:tplc="3C02987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  <w:b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C359AF"/>
    <w:multiLevelType w:val="hybridMultilevel"/>
    <w:tmpl w:val="DEDE8F54"/>
    <w:lvl w:ilvl="0" w:tplc="6F64B7F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4C879DE"/>
    <w:multiLevelType w:val="hybridMultilevel"/>
    <w:tmpl w:val="8E18A8A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0C0DA4"/>
    <w:multiLevelType w:val="hybridMultilevel"/>
    <w:tmpl w:val="DCECF8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183131"/>
    <w:multiLevelType w:val="hybridMultilevel"/>
    <w:tmpl w:val="6B68E9C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275067"/>
    <w:multiLevelType w:val="hybridMultilevel"/>
    <w:tmpl w:val="108E5FB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921CE0"/>
    <w:multiLevelType w:val="hybridMultilevel"/>
    <w:tmpl w:val="12A218E8"/>
    <w:lvl w:ilvl="0" w:tplc="E20C9F20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0"/>
  </w:num>
  <w:num w:numId="3">
    <w:abstractNumId w:val="27"/>
  </w:num>
  <w:num w:numId="4">
    <w:abstractNumId w:val="25"/>
  </w:num>
  <w:num w:numId="5">
    <w:abstractNumId w:val="10"/>
  </w:num>
  <w:num w:numId="6">
    <w:abstractNumId w:val="28"/>
  </w:num>
  <w:num w:numId="7">
    <w:abstractNumId w:val="19"/>
  </w:num>
  <w:num w:numId="8">
    <w:abstractNumId w:val="7"/>
  </w:num>
  <w:num w:numId="9">
    <w:abstractNumId w:val="11"/>
  </w:num>
  <w:num w:numId="10">
    <w:abstractNumId w:val="5"/>
  </w:num>
  <w:num w:numId="11">
    <w:abstractNumId w:val="14"/>
  </w:num>
  <w:num w:numId="12">
    <w:abstractNumId w:val="33"/>
  </w:num>
  <w:num w:numId="13">
    <w:abstractNumId w:val="2"/>
  </w:num>
  <w:num w:numId="14">
    <w:abstractNumId w:val="24"/>
  </w:num>
  <w:num w:numId="15">
    <w:abstractNumId w:val="6"/>
  </w:num>
  <w:num w:numId="16">
    <w:abstractNumId w:val="13"/>
  </w:num>
  <w:num w:numId="17">
    <w:abstractNumId w:val="0"/>
  </w:num>
  <w:num w:numId="18">
    <w:abstractNumId w:val="23"/>
  </w:num>
  <w:num w:numId="19">
    <w:abstractNumId w:val="36"/>
  </w:num>
  <w:num w:numId="20">
    <w:abstractNumId w:val="18"/>
  </w:num>
  <w:num w:numId="21">
    <w:abstractNumId w:val="17"/>
  </w:num>
  <w:num w:numId="22">
    <w:abstractNumId w:val="26"/>
  </w:num>
  <w:num w:numId="23">
    <w:abstractNumId w:val="22"/>
  </w:num>
  <w:num w:numId="24">
    <w:abstractNumId w:val="15"/>
  </w:num>
  <w:num w:numId="25">
    <w:abstractNumId w:val="29"/>
  </w:num>
  <w:num w:numId="26">
    <w:abstractNumId w:val="32"/>
  </w:num>
  <w:num w:numId="27">
    <w:abstractNumId w:val="3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12"/>
  </w:num>
  <w:num w:numId="30">
    <w:abstractNumId w:val="35"/>
  </w:num>
  <w:num w:numId="31">
    <w:abstractNumId w:val="9"/>
  </w:num>
  <w:num w:numId="32">
    <w:abstractNumId w:val="37"/>
  </w:num>
  <w:num w:numId="33">
    <w:abstractNumId w:val="21"/>
  </w:num>
  <w:num w:numId="34">
    <w:abstractNumId w:val="4"/>
  </w:num>
  <w:num w:numId="35">
    <w:abstractNumId w:val="20"/>
  </w:num>
  <w:num w:numId="36">
    <w:abstractNumId w:val="3"/>
  </w:num>
  <w:num w:numId="37">
    <w:abstractNumId w:val="16"/>
  </w:num>
  <w:num w:numId="38">
    <w:abstractNumId w:val="1"/>
  </w:num>
  <w:num w:numId="3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C10"/>
    <w:rsid w:val="000023C7"/>
    <w:rsid w:val="00007DBB"/>
    <w:rsid w:val="000104B6"/>
    <w:rsid w:val="00011AA7"/>
    <w:rsid w:val="0001211E"/>
    <w:rsid w:val="000123BD"/>
    <w:rsid w:val="0001731A"/>
    <w:rsid w:val="00021B64"/>
    <w:rsid w:val="00037E0A"/>
    <w:rsid w:val="00043CE3"/>
    <w:rsid w:val="00045071"/>
    <w:rsid w:val="000510BC"/>
    <w:rsid w:val="00057F5A"/>
    <w:rsid w:val="00063A78"/>
    <w:rsid w:val="00063FC8"/>
    <w:rsid w:val="00065400"/>
    <w:rsid w:val="00071F44"/>
    <w:rsid w:val="00074317"/>
    <w:rsid w:val="000815A3"/>
    <w:rsid w:val="00081738"/>
    <w:rsid w:val="000833D0"/>
    <w:rsid w:val="000853CD"/>
    <w:rsid w:val="0008551F"/>
    <w:rsid w:val="000863C2"/>
    <w:rsid w:val="000876DF"/>
    <w:rsid w:val="00093489"/>
    <w:rsid w:val="000A0B96"/>
    <w:rsid w:val="000A1445"/>
    <w:rsid w:val="000A3811"/>
    <w:rsid w:val="000A3CEC"/>
    <w:rsid w:val="000B1D79"/>
    <w:rsid w:val="000B788F"/>
    <w:rsid w:val="000C1591"/>
    <w:rsid w:val="000C6AF8"/>
    <w:rsid w:val="000D327B"/>
    <w:rsid w:val="000D44D4"/>
    <w:rsid w:val="000D5C1C"/>
    <w:rsid w:val="000D6C2A"/>
    <w:rsid w:val="000E0C7B"/>
    <w:rsid w:val="000E319B"/>
    <w:rsid w:val="000E4B05"/>
    <w:rsid w:val="000E52C5"/>
    <w:rsid w:val="000E70B3"/>
    <w:rsid w:val="000E78DD"/>
    <w:rsid w:val="000F27BA"/>
    <w:rsid w:val="000F379F"/>
    <w:rsid w:val="000F5860"/>
    <w:rsid w:val="000F653A"/>
    <w:rsid w:val="000F7E48"/>
    <w:rsid w:val="001000AA"/>
    <w:rsid w:val="0010225A"/>
    <w:rsid w:val="00102A0F"/>
    <w:rsid w:val="001071AB"/>
    <w:rsid w:val="001108F4"/>
    <w:rsid w:val="00114874"/>
    <w:rsid w:val="001155A1"/>
    <w:rsid w:val="00123FF4"/>
    <w:rsid w:val="00124564"/>
    <w:rsid w:val="00131889"/>
    <w:rsid w:val="0013289D"/>
    <w:rsid w:val="0014240B"/>
    <w:rsid w:val="00143E29"/>
    <w:rsid w:val="001518DC"/>
    <w:rsid w:val="00154965"/>
    <w:rsid w:val="00155DF3"/>
    <w:rsid w:val="00157021"/>
    <w:rsid w:val="00161DF8"/>
    <w:rsid w:val="00162C77"/>
    <w:rsid w:val="00165737"/>
    <w:rsid w:val="00167F69"/>
    <w:rsid w:val="00170517"/>
    <w:rsid w:val="00171B0F"/>
    <w:rsid w:val="00173EC7"/>
    <w:rsid w:val="001851E8"/>
    <w:rsid w:val="00190AAD"/>
    <w:rsid w:val="00191014"/>
    <w:rsid w:val="0019651D"/>
    <w:rsid w:val="001A1C19"/>
    <w:rsid w:val="001A36B8"/>
    <w:rsid w:val="001A70A2"/>
    <w:rsid w:val="001B3E5C"/>
    <w:rsid w:val="001B3F84"/>
    <w:rsid w:val="001B52AA"/>
    <w:rsid w:val="001B5552"/>
    <w:rsid w:val="001B779A"/>
    <w:rsid w:val="001C0079"/>
    <w:rsid w:val="001C1695"/>
    <w:rsid w:val="001C7E77"/>
    <w:rsid w:val="001D240B"/>
    <w:rsid w:val="001D3946"/>
    <w:rsid w:val="001D50F2"/>
    <w:rsid w:val="001E0015"/>
    <w:rsid w:val="001E34FF"/>
    <w:rsid w:val="001E4946"/>
    <w:rsid w:val="001E729B"/>
    <w:rsid w:val="001F5CAE"/>
    <w:rsid w:val="001F61C0"/>
    <w:rsid w:val="001F66DE"/>
    <w:rsid w:val="002038B5"/>
    <w:rsid w:val="00210E57"/>
    <w:rsid w:val="0021725F"/>
    <w:rsid w:val="00220247"/>
    <w:rsid w:val="0022125B"/>
    <w:rsid w:val="002227D3"/>
    <w:rsid w:val="0022310C"/>
    <w:rsid w:val="0022413C"/>
    <w:rsid w:val="00224283"/>
    <w:rsid w:val="002249A0"/>
    <w:rsid w:val="00224F63"/>
    <w:rsid w:val="00225B1D"/>
    <w:rsid w:val="00230921"/>
    <w:rsid w:val="00232FD0"/>
    <w:rsid w:val="0023798B"/>
    <w:rsid w:val="0024027C"/>
    <w:rsid w:val="0025204F"/>
    <w:rsid w:val="002540B2"/>
    <w:rsid w:val="0026264F"/>
    <w:rsid w:val="002707F3"/>
    <w:rsid w:val="002755D3"/>
    <w:rsid w:val="00280975"/>
    <w:rsid w:val="0028433C"/>
    <w:rsid w:val="00291A85"/>
    <w:rsid w:val="00292C0B"/>
    <w:rsid w:val="00297553"/>
    <w:rsid w:val="002A670F"/>
    <w:rsid w:val="002A7103"/>
    <w:rsid w:val="002B61F3"/>
    <w:rsid w:val="002C47AD"/>
    <w:rsid w:val="002C4E63"/>
    <w:rsid w:val="002D1964"/>
    <w:rsid w:val="002D308C"/>
    <w:rsid w:val="002D3D1E"/>
    <w:rsid w:val="002F0B97"/>
    <w:rsid w:val="00304A27"/>
    <w:rsid w:val="00307D0C"/>
    <w:rsid w:val="00320B9F"/>
    <w:rsid w:val="00332234"/>
    <w:rsid w:val="0034165D"/>
    <w:rsid w:val="00344B51"/>
    <w:rsid w:val="00350595"/>
    <w:rsid w:val="00352424"/>
    <w:rsid w:val="00355E82"/>
    <w:rsid w:val="00360C2A"/>
    <w:rsid w:val="003610A3"/>
    <w:rsid w:val="00363403"/>
    <w:rsid w:val="00366155"/>
    <w:rsid w:val="00374BDE"/>
    <w:rsid w:val="00375049"/>
    <w:rsid w:val="003802F1"/>
    <w:rsid w:val="003803F6"/>
    <w:rsid w:val="00386226"/>
    <w:rsid w:val="003A197F"/>
    <w:rsid w:val="003A4221"/>
    <w:rsid w:val="003A6014"/>
    <w:rsid w:val="003B1D2E"/>
    <w:rsid w:val="003B4AC4"/>
    <w:rsid w:val="003B4B05"/>
    <w:rsid w:val="003B568D"/>
    <w:rsid w:val="003C488D"/>
    <w:rsid w:val="003C55A5"/>
    <w:rsid w:val="003D492A"/>
    <w:rsid w:val="003E6B5F"/>
    <w:rsid w:val="003E7F3E"/>
    <w:rsid w:val="003F04B4"/>
    <w:rsid w:val="003F0EB7"/>
    <w:rsid w:val="004012DF"/>
    <w:rsid w:val="00402EB7"/>
    <w:rsid w:val="00402F06"/>
    <w:rsid w:val="00403276"/>
    <w:rsid w:val="004050AA"/>
    <w:rsid w:val="0040573F"/>
    <w:rsid w:val="00411EA3"/>
    <w:rsid w:val="00432B0D"/>
    <w:rsid w:val="00432D75"/>
    <w:rsid w:val="0043723D"/>
    <w:rsid w:val="0046085F"/>
    <w:rsid w:val="004627EB"/>
    <w:rsid w:val="0046345B"/>
    <w:rsid w:val="00463D7F"/>
    <w:rsid w:val="0046471D"/>
    <w:rsid w:val="00471C40"/>
    <w:rsid w:val="00476931"/>
    <w:rsid w:val="0048122C"/>
    <w:rsid w:val="00483E6D"/>
    <w:rsid w:val="00487C46"/>
    <w:rsid w:val="00497BB0"/>
    <w:rsid w:val="004A3071"/>
    <w:rsid w:val="004A45A5"/>
    <w:rsid w:val="004A4E2D"/>
    <w:rsid w:val="004A58B6"/>
    <w:rsid w:val="004A6F69"/>
    <w:rsid w:val="004A776D"/>
    <w:rsid w:val="004B373A"/>
    <w:rsid w:val="004B40E8"/>
    <w:rsid w:val="004B5A56"/>
    <w:rsid w:val="004C0E61"/>
    <w:rsid w:val="004E1DDE"/>
    <w:rsid w:val="004E27C3"/>
    <w:rsid w:val="004F7A5A"/>
    <w:rsid w:val="00501928"/>
    <w:rsid w:val="00502897"/>
    <w:rsid w:val="00506352"/>
    <w:rsid w:val="00513B74"/>
    <w:rsid w:val="00516A69"/>
    <w:rsid w:val="00521E1E"/>
    <w:rsid w:val="00523880"/>
    <w:rsid w:val="00524CFD"/>
    <w:rsid w:val="00536CAD"/>
    <w:rsid w:val="00541952"/>
    <w:rsid w:val="00550C10"/>
    <w:rsid w:val="00563E70"/>
    <w:rsid w:val="00565AD8"/>
    <w:rsid w:val="0057398C"/>
    <w:rsid w:val="005745B9"/>
    <w:rsid w:val="005754AC"/>
    <w:rsid w:val="00583CDC"/>
    <w:rsid w:val="00586539"/>
    <w:rsid w:val="00591EDF"/>
    <w:rsid w:val="00593D71"/>
    <w:rsid w:val="00595158"/>
    <w:rsid w:val="00595F6B"/>
    <w:rsid w:val="00596E07"/>
    <w:rsid w:val="005A4D15"/>
    <w:rsid w:val="005B1459"/>
    <w:rsid w:val="005B3884"/>
    <w:rsid w:val="005B747F"/>
    <w:rsid w:val="005B7C25"/>
    <w:rsid w:val="005C282A"/>
    <w:rsid w:val="005D0958"/>
    <w:rsid w:val="005D144E"/>
    <w:rsid w:val="005D1E17"/>
    <w:rsid w:val="005D280E"/>
    <w:rsid w:val="005E0824"/>
    <w:rsid w:val="005E2F7E"/>
    <w:rsid w:val="005E3970"/>
    <w:rsid w:val="005E3A39"/>
    <w:rsid w:val="005E72E5"/>
    <w:rsid w:val="005F04ED"/>
    <w:rsid w:val="005F20A2"/>
    <w:rsid w:val="005F278F"/>
    <w:rsid w:val="005F3AC4"/>
    <w:rsid w:val="005F4994"/>
    <w:rsid w:val="005F5D2F"/>
    <w:rsid w:val="005F66AA"/>
    <w:rsid w:val="005F7277"/>
    <w:rsid w:val="00601026"/>
    <w:rsid w:val="00603128"/>
    <w:rsid w:val="0060425D"/>
    <w:rsid w:val="006055B1"/>
    <w:rsid w:val="00606B85"/>
    <w:rsid w:val="00607540"/>
    <w:rsid w:val="00610372"/>
    <w:rsid w:val="00610C06"/>
    <w:rsid w:val="00611DA8"/>
    <w:rsid w:val="006121B3"/>
    <w:rsid w:val="006138AC"/>
    <w:rsid w:val="00614069"/>
    <w:rsid w:val="00614D9D"/>
    <w:rsid w:val="00615A4B"/>
    <w:rsid w:val="006220D5"/>
    <w:rsid w:val="00625421"/>
    <w:rsid w:val="006259AE"/>
    <w:rsid w:val="00634DB3"/>
    <w:rsid w:val="00641204"/>
    <w:rsid w:val="00645BAE"/>
    <w:rsid w:val="00650B77"/>
    <w:rsid w:val="00652732"/>
    <w:rsid w:val="00654DEC"/>
    <w:rsid w:val="00656041"/>
    <w:rsid w:val="00656666"/>
    <w:rsid w:val="00666250"/>
    <w:rsid w:val="0067130F"/>
    <w:rsid w:val="006713B9"/>
    <w:rsid w:val="00686127"/>
    <w:rsid w:val="006869DA"/>
    <w:rsid w:val="006900CA"/>
    <w:rsid w:val="00694C6E"/>
    <w:rsid w:val="006957FD"/>
    <w:rsid w:val="006A0643"/>
    <w:rsid w:val="006A66F4"/>
    <w:rsid w:val="006A6A71"/>
    <w:rsid w:val="006A76C2"/>
    <w:rsid w:val="006B0855"/>
    <w:rsid w:val="006B368D"/>
    <w:rsid w:val="006B3952"/>
    <w:rsid w:val="006B589E"/>
    <w:rsid w:val="006B7EC1"/>
    <w:rsid w:val="006D02FA"/>
    <w:rsid w:val="006D38C7"/>
    <w:rsid w:val="006D5674"/>
    <w:rsid w:val="006E18C6"/>
    <w:rsid w:val="006E2E7F"/>
    <w:rsid w:val="006E4DF8"/>
    <w:rsid w:val="006E5312"/>
    <w:rsid w:val="006E565E"/>
    <w:rsid w:val="006E5EE8"/>
    <w:rsid w:val="006E6AFE"/>
    <w:rsid w:val="006F064C"/>
    <w:rsid w:val="00707720"/>
    <w:rsid w:val="00722416"/>
    <w:rsid w:val="00726407"/>
    <w:rsid w:val="00726F43"/>
    <w:rsid w:val="007313E6"/>
    <w:rsid w:val="00732E8F"/>
    <w:rsid w:val="00740577"/>
    <w:rsid w:val="0075512C"/>
    <w:rsid w:val="0075550E"/>
    <w:rsid w:val="00755F50"/>
    <w:rsid w:val="00763613"/>
    <w:rsid w:val="007650CB"/>
    <w:rsid w:val="0077465F"/>
    <w:rsid w:val="007752F4"/>
    <w:rsid w:val="00775A5F"/>
    <w:rsid w:val="007761AE"/>
    <w:rsid w:val="00776BD5"/>
    <w:rsid w:val="0078160B"/>
    <w:rsid w:val="00792599"/>
    <w:rsid w:val="007929CC"/>
    <w:rsid w:val="007A0C4B"/>
    <w:rsid w:val="007A2204"/>
    <w:rsid w:val="007A23AA"/>
    <w:rsid w:val="007A735E"/>
    <w:rsid w:val="007A78D0"/>
    <w:rsid w:val="007B2E42"/>
    <w:rsid w:val="007B4E22"/>
    <w:rsid w:val="007C0B23"/>
    <w:rsid w:val="007C3ECD"/>
    <w:rsid w:val="007C6B22"/>
    <w:rsid w:val="007D628C"/>
    <w:rsid w:val="007E25CC"/>
    <w:rsid w:val="007E3214"/>
    <w:rsid w:val="007F1DE1"/>
    <w:rsid w:val="007F26BA"/>
    <w:rsid w:val="007F5E18"/>
    <w:rsid w:val="007F6629"/>
    <w:rsid w:val="00803CC6"/>
    <w:rsid w:val="008073B5"/>
    <w:rsid w:val="00811999"/>
    <w:rsid w:val="00812BEB"/>
    <w:rsid w:val="00815751"/>
    <w:rsid w:val="00817821"/>
    <w:rsid w:val="00830857"/>
    <w:rsid w:val="00831A22"/>
    <w:rsid w:val="00833FB2"/>
    <w:rsid w:val="00834988"/>
    <w:rsid w:val="00834C3F"/>
    <w:rsid w:val="008464D4"/>
    <w:rsid w:val="008517D8"/>
    <w:rsid w:val="00851ECB"/>
    <w:rsid w:val="00857C47"/>
    <w:rsid w:val="00866E53"/>
    <w:rsid w:val="00874C89"/>
    <w:rsid w:val="00875427"/>
    <w:rsid w:val="008759BB"/>
    <w:rsid w:val="00875CC0"/>
    <w:rsid w:val="00881905"/>
    <w:rsid w:val="008830B4"/>
    <w:rsid w:val="00884013"/>
    <w:rsid w:val="00885A9C"/>
    <w:rsid w:val="00890366"/>
    <w:rsid w:val="008918DD"/>
    <w:rsid w:val="008949EC"/>
    <w:rsid w:val="008A2B8C"/>
    <w:rsid w:val="008B6AB4"/>
    <w:rsid w:val="008C46EB"/>
    <w:rsid w:val="008C7113"/>
    <w:rsid w:val="008D02C3"/>
    <w:rsid w:val="008D4500"/>
    <w:rsid w:val="008E066B"/>
    <w:rsid w:val="008E3ABD"/>
    <w:rsid w:val="008E4DB2"/>
    <w:rsid w:val="008F2D15"/>
    <w:rsid w:val="008F4CE2"/>
    <w:rsid w:val="00901134"/>
    <w:rsid w:val="00902950"/>
    <w:rsid w:val="00904DAB"/>
    <w:rsid w:val="00906889"/>
    <w:rsid w:val="00907E12"/>
    <w:rsid w:val="00915106"/>
    <w:rsid w:val="009151D6"/>
    <w:rsid w:val="00915C84"/>
    <w:rsid w:val="00920A23"/>
    <w:rsid w:val="00921D17"/>
    <w:rsid w:val="00922AD4"/>
    <w:rsid w:val="00923700"/>
    <w:rsid w:val="00925EC6"/>
    <w:rsid w:val="00931FA3"/>
    <w:rsid w:val="00934025"/>
    <w:rsid w:val="009363E2"/>
    <w:rsid w:val="00937E45"/>
    <w:rsid w:val="00941334"/>
    <w:rsid w:val="0094270D"/>
    <w:rsid w:val="0094357D"/>
    <w:rsid w:val="00953E61"/>
    <w:rsid w:val="00954E6F"/>
    <w:rsid w:val="009565A9"/>
    <w:rsid w:val="00964DDB"/>
    <w:rsid w:val="00965534"/>
    <w:rsid w:val="00971C44"/>
    <w:rsid w:val="00972EBA"/>
    <w:rsid w:val="00980745"/>
    <w:rsid w:val="00984F9E"/>
    <w:rsid w:val="00987DD9"/>
    <w:rsid w:val="009926CB"/>
    <w:rsid w:val="00994589"/>
    <w:rsid w:val="009A0EF7"/>
    <w:rsid w:val="009B0647"/>
    <w:rsid w:val="009B0D80"/>
    <w:rsid w:val="009B1EC1"/>
    <w:rsid w:val="009B316C"/>
    <w:rsid w:val="009B31DA"/>
    <w:rsid w:val="009D114B"/>
    <w:rsid w:val="009D41D4"/>
    <w:rsid w:val="009D5D16"/>
    <w:rsid w:val="009D6EA0"/>
    <w:rsid w:val="009D714D"/>
    <w:rsid w:val="009D7AF7"/>
    <w:rsid w:val="009E2F81"/>
    <w:rsid w:val="009E4FEA"/>
    <w:rsid w:val="009E6FA3"/>
    <w:rsid w:val="009E7B5E"/>
    <w:rsid w:val="009F1844"/>
    <w:rsid w:val="009F40DA"/>
    <w:rsid w:val="009F5B14"/>
    <w:rsid w:val="009F6296"/>
    <w:rsid w:val="009F76C5"/>
    <w:rsid w:val="00A114F4"/>
    <w:rsid w:val="00A1258C"/>
    <w:rsid w:val="00A12C7E"/>
    <w:rsid w:val="00A15306"/>
    <w:rsid w:val="00A171B7"/>
    <w:rsid w:val="00A223FB"/>
    <w:rsid w:val="00A25F7C"/>
    <w:rsid w:val="00A31F69"/>
    <w:rsid w:val="00A40F5A"/>
    <w:rsid w:val="00A4168F"/>
    <w:rsid w:val="00A53B62"/>
    <w:rsid w:val="00A5416A"/>
    <w:rsid w:val="00A561FD"/>
    <w:rsid w:val="00A60EA3"/>
    <w:rsid w:val="00A6587A"/>
    <w:rsid w:val="00A6690D"/>
    <w:rsid w:val="00A70920"/>
    <w:rsid w:val="00A72F4D"/>
    <w:rsid w:val="00A75B36"/>
    <w:rsid w:val="00A85A50"/>
    <w:rsid w:val="00AA4F3A"/>
    <w:rsid w:val="00AA69CB"/>
    <w:rsid w:val="00AB5AC7"/>
    <w:rsid w:val="00AB67C1"/>
    <w:rsid w:val="00AC0EC4"/>
    <w:rsid w:val="00AC42BB"/>
    <w:rsid w:val="00AD1E8D"/>
    <w:rsid w:val="00AD6601"/>
    <w:rsid w:val="00AD6EC1"/>
    <w:rsid w:val="00AD74B0"/>
    <w:rsid w:val="00AE19B2"/>
    <w:rsid w:val="00AE4C6B"/>
    <w:rsid w:val="00AE63E0"/>
    <w:rsid w:val="00AF3D85"/>
    <w:rsid w:val="00AF4854"/>
    <w:rsid w:val="00AF4CB4"/>
    <w:rsid w:val="00AF5EA9"/>
    <w:rsid w:val="00AF6EC5"/>
    <w:rsid w:val="00B00339"/>
    <w:rsid w:val="00B008C0"/>
    <w:rsid w:val="00B03472"/>
    <w:rsid w:val="00B101DB"/>
    <w:rsid w:val="00B108AC"/>
    <w:rsid w:val="00B16A36"/>
    <w:rsid w:val="00B20141"/>
    <w:rsid w:val="00B20B2C"/>
    <w:rsid w:val="00B3446C"/>
    <w:rsid w:val="00B36832"/>
    <w:rsid w:val="00B40551"/>
    <w:rsid w:val="00B44FC5"/>
    <w:rsid w:val="00B454DC"/>
    <w:rsid w:val="00B6348F"/>
    <w:rsid w:val="00B64CEB"/>
    <w:rsid w:val="00B76D62"/>
    <w:rsid w:val="00B808D5"/>
    <w:rsid w:val="00B84596"/>
    <w:rsid w:val="00B846DD"/>
    <w:rsid w:val="00B855BC"/>
    <w:rsid w:val="00B933DF"/>
    <w:rsid w:val="00B95BE4"/>
    <w:rsid w:val="00B978EE"/>
    <w:rsid w:val="00BA1AE4"/>
    <w:rsid w:val="00BA2DEA"/>
    <w:rsid w:val="00BA4DC5"/>
    <w:rsid w:val="00BB2E58"/>
    <w:rsid w:val="00BB7571"/>
    <w:rsid w:val="00BC5086"/>
    <w:rsid w:val="00BD0825"/>
    <w:rsid w:val="00BD0850"/>
    <w:rsid w:val="00BD1F55"/>
    <w:rsid w:val="00BD2924"/>
    <w:rsid w:val="00BE6729"/>
    <w:rsid w:val="00BE67A7"/>
    <w:rsid w:val="00BE7906"/>
    <w:rsid w:val="00BF0555"/>
    <w:rsid w:val="00C0464D"/>
    <w:rsid w:val="00C10CA0"/>
    <w:rsid w:val="00C11AF5"/>
    <w:rsid w:val="00C14961"/>
    <w:rsid w:val="00C17331"/>
    <w:rsid w:val="00C21D80"/>
    <w:rsid w:val="00C253D1"/>
    <w:rsid w:val="00C26C4A"/>
    <w:rsid w:val="00C34902"/>
    <w:rsid w:val="00C377B3"/>
    <w:rsid w:val="00C40436"/>
    <w:rsid w:val="00C4532D"/>
    <w:rsid w:val="00C47CBE"/>
    <w:rsid w:val="00C50DA5"/>
    <w:rsid w:val="00C532C1"/>
    <w:rsid w:val="00C60CFE"/>
    <w:rsid w:val="00C61558"/>
    <w:rsid w:val="00C626B7"/>
    <w:rsid w:val="00C630FC"/>
    <w:rsid w:val="00C642BC"/>
    <w:rsid w:val="00C67785"/>
    <w:rsid w:val="00C7216D"/>
    <w:rsid w:val="00C94B3A"/>
    <w:rsid w:val="00CA3162"/>
    <w:rsid w:val="00CA4166"/>
    <w:rsid w:val="00CA57C8"/>
    <w:rsid w:val="00CA5DEA"/>
    <w:rsid w:val="00CB40F7"/>
    <w:rsid w:val="00CB6DE2"/>
    <w:rsid w:val="00CB7286"/>
    <w:rsid w:val="00CC10A8"/>
    <w:rsid w:val="00CC2022"/>
    <w:rsid w:val="00CC3C21"/>
    <w:rsid w:val="00CE01DA"/>
    <w:rsid w:val="00CE0E17"/>
    <w:rsid w:val="00CE0EDC"/>
    <w:rsid w:val="00CE4B9B"/>
    <w:rsid w:val="00CE7CAC"/>
    <w:rsid w:val="00CF44E0"/>
    <w:rsid w:val="00CF691C"/>
    <w:rsid w:val="00D00A8B"/>
    <w:rsid w:val="00D01397"/>
    <w:rsid w:val="00D046FD"/>
    <w:rsid w:val="00D04E22"/>
    <w:rsid w:val="00D05789"/>
    <w:rsid w:val="00D06021"/>
    <w:rsid w:val="00D06AD1"/>
    <w:rsid w:val="00D20E32"/>
    <w:rsid w:val="00D20E71"/>
    <w:rsid w:val="00D23983"/>
    <w:rsid w:val="00D2423F"/>
    <w:rsid w:val="00D24B11"/>
    <w:rsid w:val="00D24CEC"/>
    <w:rsid w:val="00D32A84"/>
    <w:rsid w:val="00D32DCC"/>
    <w:rsid w:val="00D50778"/>
    <w:rsid w:val="00D53BC9"/>
    <w:rsid w:val="00D618CF"/>
    <w:rsid w:val="00D63185"/>
    <w:rsid w:val="00D67034"/>
    <w:rsid w:val="00D6739D"/>
    <w:rsid w:val="00D70863"/>
    <w:rsid w:val="00D76ADE"/>
    <w:rsid w:val="00D7783C"/>
    <w:rsid w:val="00D8145C"/>
    <w:rsid w:val="00D85CE2"/>
    <w:rsid w:val="00D90B04"/>
    <w:rsid w:val="00D93212"/>
    <w:rsid w:val="00D9383F"/>
    <w:rsid w:val="00D9671D"/>
    <w:rsid w:val="00D9725D"/>
    <w:rsid w:val="00DA71C7"/>
    <w:rsid w:val="00DB1F7F"/>
    <w:rsid w:val="00DB2511"/>
    <w:rsid w:val="00DB2686"/>
    <w:rsid w:val="00DC1F16"/>
    <w:rsid w:val="00DD4C95"/>
    <w:rsid w:val="00DF1E0A"/>
    <w:rsid w:val="00DF326F"/>
    <w:rsid w:val="00DF476B"/>
    <w:rsid w:val="00DF7538"/>
    <w:rsid w:val="00E006E6"/>
    <w:rsid w:val="00E0089D"/>
    <w:rsid w:val="00E0329E"/>
    <w:rsid w:val="00E05F36"/>
    <w:rsid w:val="00E114E7"/>
    <w:rsid w:val="00E2071A"/>
    <w:rsid w:val="00E23E2D"/>
    <w:rsid w:val="00E26FBA"/>
    <w:rsid w:val="00E32E24"/>
    <w:rsid w:val="00E33738"/>
    <w:rsid w:val="00E345C8"/>
    <w:rsid w:val="00E37B0A"/>
    <w:rsid w:val="00E400F4"/>
    <w:rsid w:val="00E41D79"/>
    <w:rsid w:val="00E42D11"/>
    <w:rsid w:val="00E45F31"/>
    <w:rsid w:val="00E471F2"/>
    <w:rsid w:val="00E519E7"/>
    <w:rsid w:val="00E52C83"/>
    <w:rsid w:val="00E62398"/>
    <w:rsid w:val="00E71163"/>
    <w:rsid w:val="00E732C5"/>
    <w:rsid w:val="00E74BDB"/>
    <w:rsid w:val="00E75C5A"/>
    <w:rsid w:val="00E84611"/>
    <w:rsid w:val="00E96238"/>
    <w:rsid w:val="00E96DCD"/>
    <w:rsid w:val="00E96EE9"/>
    <w:rsid w:val="00EA0EED"/>
    <w:rsid w:val="00EA1CD4"/>
    <w:rsid w:val="00EA2A99"/>
    <w:rsid w:val="00EA3189"/>
    <w:rsid w:val="00EB27AA"/>
    <w:rsid w:val="00EB63B5"/>
    <w:rsid w:val="00EB71D8"/>
    <w:rsid w:val="00EC0E24"/>
    <w:rsid w:val="00EC1DD2"/>
    <w:rsid w:val="00EC693F"/>
    <w:rsid w:val="00ED110A"/>
    <w:rsid w:val="00ED2419"/>
    <w:rsid w:val="00ED7DAC"/>
    <w:rsid w:val="00EE1A15"/>
    <w:rsid w:val="00EE20F5"/>
    <w:rsid w:val="00EE23BA"/>
    <w:rsid w:val="00EE2E1C"/>
    <w:rsid w:val="00EF1B97"/>
    <w:rsid w:val="00EF543E"/>
    <w:rsid w:val="00EF5E13"/>
    <w:rsid w:val="00EF6F15"/>
    <w:rsid w:val="00F01181"/>
    <w:rsid w:val="00F0199D"/>
    <w:rsid w:val="00F02267"/>
    <w:rsid w:val="00F10AA4"/>
    <w:rsid w:val="00F12A4F"/>
    <w:rsid w:val="00F12BD4"/>
    <w:rsid w:val="00F152BB"/>
    <w:rsid w:val="00F169E5"/>
    <w:rsid w:val="00F16CF2"/>
    <w:rsid w:val="00F2305D"/>
    <w:rsid w:val="00F3206B"/>
    <w:rsid w:val="00F320FF"/>
    <w:rsid w:val="00F34C78"/>
    <w:rsid w:val="00F373B1"/>
    <w:rsid w:val="00F37C9B"/>
    <w:rsid w:val="00F43710"/>
    <w:rsid w:val="00F465D8"/>
    <w:rsid w:val="00F50CF9"/>
    <w:rsid w:val="00F55AAC"/>
    <w:rsid w:val="00F57E2B"/>
    <w:rsid w:val="00F6039F"/>
    <w:rsid w:val="00F662B9"/>
    <w:rsid w:val="00F77870"/>
    <w:rsid w:val="00F9320D"/>
    <w:rsid w:val="00F972AF"/>
    <w:rsid w:val="00FB0A38"/>
    <w:rsid w:val="00FB151E"/>
    <w:rsid w:val="00FC2B72"/>
    <w:rsid w:val="00FC2EE2"/>
    <w:rsid w:val="00FC5DC2"/>
    <w:rsid w:val="00FC5E1D"/>
    <w:rsid w:val="00FD4733"/>
    <w:rsid w:val="00FD59F9"/>
    <w:rsid w:val="00FD721B"/>
    <w:rsid w:val="00FE0AA3"/>
    <w:rsid w:val="00FE7216"/>
    <w:rsid w:val="00FF6AC9"/>
    <w:rsid w:val="00FF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407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171B7"/>
    <w:pPr>
      <w:spacing w:before="400" w:after="60"/>
      <w:ind w:left="2160"/>
      <w:contextualSpacing/>
      <w:outlineLvl w:val="0"/>
    </w:pPr>
    <w:rPr>
      <w:rFonts w:ascii="Arial" w:hAnsi="Arial"/>
      <w:smallCaps/>
      <w:color w:val="0F243E"/>
      <w:spacing w:val="20"/>
      <w:sz w:val="32"/>
      <w:szCs w:val="32"/>
      <w:lang w:val="en-US" w:eastAsia="en-US" w:bidi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171B7"/>
    <w:pPr>
      <w:spacing w:before="120" w:after="60"/>
      <w:ind w:left="2160"/>
      <w:contextualSpacing/>
      <w:outlineLvl w:val="1"/>
    </w:pPr>
    <w:rPr>
      <w:rFonts w:ascii="Arial" w:hAnsi="Arial"/>
      <w:smallCaps/>
      <w:color w:val="17365D"/>
      <w:spacing w:val="20"/>
      <w:sz w:val="28"/>
      <w:szCs w:val="28"/>
      <w:lang w:val="en-US" w:eastAsia="en-US" w:bidi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171B7"/>
    <w:pPr>
      <w:spacing w:before="120" w:after="60"/>
      <w:ind w:left="2160"/>
      <w:contextualSpacing/>
      <w:outlineLvl w:val="2"/>
    </w:pPr>
    <w:rPr>
      <w:rFonts w:ascii="Arial" w:hAnsi="Arial"/>
      <w:smallCaps/>
      <w:color w:val="1F497D"/>
      <w:spacing w:val="20"/>
      <w:lang w:val="en-US" w:eastAsia="en-US" w:bidi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171B7"/>
    <w:pPr>
      <w:pBdr>
        <w:bottom w:val="single" w:sz="4" w:space="1" w:color="71A0DC"/>
      </w:pBdr>
      <w:spacing w:before="200" w:after="100"/>
      <w:ind w:left="2160"/>
      <w:contextualSpacing/>
      <w:outlineLvl w:val="3"/>
    </w:pPr>
    <w:rPr>
      <w:rFonts w:ascii="Arial" w:hAnsi="Arial"/>
      <w:b/>
      <w:bCs/>
      <w:smallCaps/>
      <w:color w:val="3071C3"/>
      <w:spacing w:val="20"/>
      <w:sz w:val="20"/>
      <w:szCs w:val="20"/>
      <w:lang w:val="en-US" w:eastAsia="en-US" w:bidi="en-US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171B7"/>
    <w:pPr>
      <w:pBdr>
        <w:bottom w:val="single" w:sz="4" w:space="1" w:color="548DD4"/>
      </w:pBdr>
      <w:spacing w:before="200" w:after="100"/>
      <w:ind w:left="2160"/>
      <w:contextualSpacing/>
      <w:outlineLvl w:val="4"/>
    </w:pPr>
    <w:rPr>
      <w:rFonts w:ascii="Arial" w:hAnsi="Arial"/>
      <w:smallCaps/>
      <w:color w:val="3071C3"/>
      <w:spacing w:val="20"/>
      <w:sz w:val="20"/>
      <w:szCs w:val="20"/>
      <w:lang w:val="en-US" w:eastAsia="en-US" w:bidi="en-US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A171B7"/>
    <w:pPr>
      <w:pBdr>
        <w:bottom w:val="dotted" w:sz="8" w:space="1" w:color="938953"/>
      </w:pBdr>
      <w:spacing w:before="200" w:after="100" w:line="288" w:lineRule="auto"/>
      <w:ind w:left="2160"/>
      <w:contextualSpacing/>
      <w:outlineLvl w:val="5"/>
    </w:pPr>
    <w:rPr>
      <w:rFonts w:ascii="Arial" w:hAnsi="Arial"/>
      <w:smallCaps/>
      <w:color w:val="938953"/>
      <w:spacing w:val="20"/>
      <w:sz w:val="20"/>
      <w:szCs w:val="20"/>
      <w:lang w:val="en-US" w:eastAsia="en-US" w:bidi="en-US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A171B7"/>
    <w:pPr>
      <w:pBdr>
        <w:bottom w:val="dotted" w:sz="8" w:space="1" w:color="938953"/>
      </w:pBdr>
      <w:spacing w:before="200" w:after="100"/>
      <w:ind w:left="2160"/>
      <w:contextualSpacing/>
      <w:outlineLvl w:val="6"/>
    </w:pPr>
    <w:rPr>
      <w:rFonts w:ascii="Arial" w:hAnsi="Arial"/>
      <w:b/>
      <w:bCs/>
      <w:smallCaps/>
      <w:color w:val="938953"/>
      <w:spacing w:val="20"/>
      <w:sz w:val="16"/>
      <w:szCs w:val="16"/>
      <w:lang w:val="en-US" w:eastAsia="en-US" w:bidi="en-US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A171B7"/>
    <w:pPr>
      <w:spacing w:before="200" w:after="60"/>
      <w:ind w:left="2160"/>
      <w:contextualSpacing/>
      <w:outlineLvl w:val="7"/>
    </w:pPr>
    <w:rPr>
      <w:rFonts w:ascii="Arial" w:hAnsi="Arial"/>
      <w:b/>
      <w:smallCaps/>
      <w:color w:val="938953"/>
      <w:spacing w:val="20"/>
      <w:sz w:val="16"/>
      <w:szCs w:val="16"/>
      <w:lang w:val="en-US" w:eastAsia="en-US" w:bidi="en-US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A171B7"/>
    <w:pPr>
      <w:spacing w:before="200" w:after="60"/>
      <w:ind w:left="2160"/>
      <w:contextualSpacing/>
      <w:outlineLvl w:val="8"/>
    </w:pPr>
    <w:rPr>
      <w:rFonts w:ascii="Arial" w:hAnsi="Arial"/>
      <w:smallCaps/>
      <w:color w:val="938953"/>
      <w:spacing w:val="20"/>
      <w:sz w:val="16"/>
      <w:szCs w:val="16"/>
      <w:lang w:val="en-US" w:eastAsia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171B7"/>
    <w:rPr>
      <w:rFonts w:ascii="Arial" w:eastAsia="Times New Roman" w:hAnsi="Arial" w:cs="Times New Roman"/>
      <w:smallCaps/>
      <w:color w:val="0F243E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171B7"/>
    <w:rPr>
      <w:rFonts w:ascii="Arial" w:eastAsia="Times New Roman" w:hAnsi="Arial" w:cs="Times New Roman"/>
      <w:smallCaps/>
      <w:color w:val="17365D"/>
      <w:spacing w:val="2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A171B7"/>
    <w:rPr>
      <w:rFonts w:ascii="Arial" w:eastAsia="Times New Roman" w:hAnsi="Arial" w:cs="Times New Roman"/>
      <w:smallCaps/>
      <w:color w:val="1F497D"/>
      <w:spacing w:val="2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A171B7"/>
    <w:rPr>
      <w:rFonts w:ascii="Arial" w:eastAsia="Times New Roman" w:hAnsi="Arial" w:cs="Times New Roman"/>
      <w:b/>
      <w:bCs/>
      <w:smallCaps/>
      <w:color w:val="3071C3"/>
      <w:spacing w:val="20"/>
    </w:rPr>
  </w:style>
  <w:style w:type="character" w:customStyle="1" w:styleId="Titre5Car">
    <w:name w:val="Titre 5 Car"/>
    <w:basedOn w:val="Policepardfaut"/>
    <w:link w:val="Titre5"/>
    <w:uiPriority w:val="9"/>
    <w:rsid w:val="00A171B7"/>
    <w:rPr>
      <w:rFonts w:ascii="Arial" w:eastAsia="Times New Roman" w:hAnsi="Arial" w:cs="Times New Roman"/>
      <w:smallCaps/>
      <w:color w:val="3071C3"/>
      <w:spacing w:val="20"/>
    </w:rPr>
  </w:style>
  <w:style w:type="character" w:customStyle="1" w:styleId="Titre6Car">
    <w:name w:val="Titre 6 Car"/>
    <w:basedOn w:val="Policepardfaut"/>
    <w:link w:val="Titre6"/>
    <w:uiPriority w:val="9"/>
    <w:rsid w:val="00A171B7"/>
    <w:rPr>
      <w:rFonts w:ascii="Arial" w:eastAsia="Times New Roman" w:hAnsi="Arial" w:cs="Times New Roman"/>
      <w:smallCaps/>
      <w:color w:val="938953"/>
      <w:spacing w:val="20"/>
    </w:rPr>
  </w:style>
  <w:style w:type="character" w:customStyle="1" w:styleId="Titre7Car">
    <w:name w:val="Titre 7 Car"/>
    <w:basedOn w:val="Policepardfaut"/>
    <w:link w:val="Titre7"/>
    <w:uiPriority w:val="9"/>
    <w:rsid w:val="00A171B7"/>
    <w:rPr>
      <w:rFonts w:ascii="Arial" w:eastAsia="Times New Roman" w:hAnsi="Arial" w:cs="Times New Roman"/>
      <w:b/>
      <w:bCs/>
      <w:smallCaps/>
      <w:color w:val="938953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rsid w:val="00A171B7"/>
    <w:rPr>
      <w:rFonts w:ascii="Arial" w:eastAsia="Times New Roman" w:hAnsi="Arial" w:cs="Times New Roman"/>
      <w:b/>
      <w:smallCaps/>
      <w:color w:val="938953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rsid w:val="00A171B7"/>
    <w:rPr>
      <w:rFonts w:ascii="Arial" w:eastAsia="Times New Roman" w:hAnsi="Arial" w:cs="Times New Roman"/>
      <w:smallCaps/>
      <w:color w:val="938953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171B7"/>
    <w:pPr>
      <w:spacing w:after="160" w:line="288" w:lineRule="auto"/>
      <w:ind w:left="2160"/>
    </w:pPr>
    <w:rPr>
      <w:b/>
      <w:bCs/>
      <w:smallCaps/>
      <w:color w:val="1F497D"/>
      <w:spacing w:val="10"/>
      <w:sz w:val="18"/>
      <w:szCs w:val="18"/>
      <w:lang w:val="en-US" w:eastAsia="en-US" w:bidi="en-US"/>
    </w:rPr>
  </w:style>
  <w:style w:type="paragraph" w:styleId="Titre">
    <w:name w:val="Title"/>
    <w:next w:val="Normal"/>
    <w:link w:val="TitreCar"/>
    <w:uiPriority w:val="10"/>
    <w:qFormat/>
    <w:rsid w:val="00A171B7"/>
    <w:pPr>
      <w:spacing w:after="160"/>
      <w:contextualSpacing/>
    </w:pPr>
    <w:rPr>
      <w:rFonts w:ascii="Arial" w:hAnsi="Arial"/>
      <w:smallCaps/>
      <w:color w:val="17365D"/>
      <w:spacing w:val="5"/>
      <w:sz w:val="72"/>
      <w:szCs w:val="72"/>
      <w:lang w:val="en-US" w:eastAsia="en-US" w:bidi="en-US"/>
    </w:rPr>
  </w:style>
  <w:style w:type="character" w:customStyle="1" w:styleId="TitreCar">
    <w:name w:val="Titre Car"/>
    <w:basedOn w:val="Policepardfaut"/>
    <w:link w:val="Titre"/>
    <w:uiPriority w:val="10"/>
    <w:rsid w:val="00A171B7"/>
    <w:rPr>
      <w:rFonts w:ascii="Arial" w:hAnsi="Arial"/>
      <w:smallCaps/>
      <w:color w:val="17365D"/>
      <w:spacing w:val="5"/>
      <w:sz w:val="72"/>
      <w:szCs w:val="72"/>
      <w:lang w:val="en-US" w:eastAsia="en-US" w:bidi="en-US"/>
    </w:rPr>
  </w:style>
  <w:style w:type="paragraph" w:styleId="Sous-titre">
    <w:name w:val="Subtitle"/>
    <w:next w:val="Normal"/>
    <w:link w:val="Sous-titreCar"/>
    <w:uiPriority w:val="11"/>
    <w:qFormat/>
    <w:rsid w:val="00A171B7"/>
    <w:pPr>
      <w:spacing w:after="600"/>
    </w:pPr>
    <w:rPr>
      <w:smallCaps/>
      <w:color w:val="938953"/>
      <w:spacing w:val="5"/>
      <w:sz w:val="28"/>
      <w:szCs w:val="28"/>
      <w:lang w:val="en-US" w:eastAsia="en-US" w:bidi="en-US"/>
    </w:rPr>
  </w:style>
  <w:style w:type="character" w:customStyle="1" w:styleId="Sous-titreCar">
    <w:name w:val="Sous-titre Car"/>
    <w:basedOn w:val="Policepardfaut"/>
    <w:link w:val="Sous-titre"/>
    <w:uiPriority w:val="11"/>
    <w:rsid w:val="00A171B7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lev">
    <w:name w:val="Strong"/>
    <w:uiPriority w:val="22"/>
    <w:qFormat/>
    <w:rsid w:val="00A171B7"/>
    <w:rPr>
      <w:b/>
      <w:bCs/>
      <w:spacing w:val="0"/>
    </w:rPr>
  </w:style>
  <w:style w:type="character" w:styleId="Accentuation">
    <w:name w:val="Emphasis"/>
    <w:uiPriority w:val="20"/>
    <w:qFormat/>
    <w:rsid w:val="00A171B7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Sansinterligne">
    <w:name w:val="No Spacing"/>
    <w:basedOn w:val="Normal"/>
    <w:link w:val="SansinterligneCar"/>
    <w:uiPriority w:val="1"/>
    <w:qFormat/>
    <w:rsid w:val="00A171B7"/>
    <w:rPr>
      <w:color w:val="5A5A5A"/>
    </w:rPr>
  </w:style>
  <w:style w:type="paragraph" w:styleId="Paragraphedeliste">
    <w:name w:val="List Paragraph"/>
    <w:basedOn w:val="Normal"/>
    <w:uiPriority w:val="34"/>
    <w:qFormat/>
    <w:rsid w:val="00A171B7"/>
    <w:pPr>
      <w:ind w:left="720"/>
      <w:contextualSpacing/>
    </w:pPr>
    <w:rPr>
      <w:color w:val="5A5A5A"/>
    </w:rPr>
  </w:style>
  <w:style w:type="paragraph" w:styleId="Citation">
    <w:name w:val="Quote"/>
    <w:basedOn w:val="Normal"/>
    <w:next w:val="Normal"/>
    <w:link w:val="CitationCar"/>
    <w:uiPriority w:val="29"/>
    <w:qFormat/>
    <w:rsid w:val="00A171B7"/>
    <w:rPr>
      <w:i/>
      <w:iCs/>
      <w:color w:val="5A5A5A"/>
    </w:rPr>
  </w:style>
  <w:style w:type="character" w:customStyle="1" w:styleId="CitationCar">
    <w:name w:val="Citation Car"/>
    <w:basedOn w:val="Policepardfaut"/>
    <w:link w:val="Citation"/>
    <w:uiPriority w:val="29"/>
    <w:rsid w:val="00A171B7"/>
    <w:rPr>
      <w:i/>
      <w:iCs/>
      <w:color w:val="5A5A5A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171B7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Arial" w:hAnsi="Arial"/>
      <w:smallCaps/>
      <w:color w:val="365F9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171B7"/>
    <w:rPr>
      <w:rFonts w:ascii="Arial" w:eastAsia="Times New Roman" w:hAnsi="Arial" w:cs="Times New Roman"/>
      <w:smallCaps/>
      <w:color w:val="365F91"/>
      <w:sz w:val="20"/>
      <w:szCs w:val="20"/>
    </w:rPr>
  </w:style>
  <w:style w:type="character" w:styleId="Emphaseple">
    <w:name w:val="Subtle Emphasis"/>
    <w:uiPriority w:val="19"/>
    <w:qFormat/>
    <w:rsid w:val="00A171B7"/>
    <w:rPr>
      <w:smallCaps/>
      <w:dstrike w:val="0"/>
      <w:color w:val="5A5A5A"/>
      <w:vertAlign w:val="baseline"/>
    </w:rPr>
  </w:style>
  <w:style w:type="character" w:styleId="Emphaseintense">
    <w:name w:val="Intense Emphasis"/>
    <w:uiPriority w:val="21"/>
    <w:qFormat/>
    <w:rsid w:val="00A171B7"/>
    <w:rPr>
      <w:b/>
      <w:bCs/>
      <w:smallCaps/>
      <w:color w:val="4F81BD"/>
      <w:spacing w:val="40"/>
    </w:rPr>
  </w:style>
  <w:style w:type="character" w:styleId="Rfrenceple">
    <w:name w:val="Subtle Reference"/>
    <w:uiPriority w:val="31"/>
    <w:qFormat/>
    <w:rsid w:val="00A171B7"/>
    <w:rPr>
      <w:rFonts w:ascii="Arial" w:eastAsia="Times New Roman" w:hAnsi="Arial" w:cs="Times New Roman"/>
      <w:i/>
      <w:iCs/>
      <w:smallCaps/>
      <w:color w:val="5A5A5A"/>
      <w:spacing w:val="20"/>
    </w:rPr>
  </w:style>
  <w:style w:type="character" w:styleId="Rfrenceintense">
    <w:name w:val="Intense Reference"/>
    <w:uiPriority w:val="32"/>
    <w:qFormat/>
    <w:rsid w:val="00A171B7"/>
    <w:rPr>
      <w:rFonts w:ascii="Arial" w:eastAsia="Times New Roman" w:hAnsi="Arial" w:cs="Times New Roman"/>
      <w:b/>
      <w:bCs/>
      <w:i/>
      <w:iCs/>
      <w:smallCaps/>
      <w:color w:val="17365D"/>
      <w:spacing w:val="20"/>
    </w:rPr>
  </w:style>
  <w:style w:type="character" w:styleId="Titredulivre">
    <w:name w:val="Book Title"/>
    <w:uiPriority w:val="33"/>
    <w:qFormat/>
    <w:rsid w:val="00A171B7"/>
    <w:rPr>
      <w:rFonts w:ascii="Arial" w:eastAsia="Times New Roman" w:hAnsi="Arial" w:cs="Times New Roman"/>
      <w:b/>
      <w:bCs/>
      <w:smallCaps/>
      <w:color w:val="17365D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171B7"/>
    <w:pPr>
      <w:outlineLvl w:val="9"/>
    </w:pPr>
  </w:style>
  <w:style w:type="table" w:styleId="Grilledutableau">
    <w:name w:val="Table Grid"/>
    <w:basedOn w:val="TableauNormal"/>
    <w:uiPriority w:val="59"/>
    <w:rsid w:val="00550C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-tte">
    <w:name w:val="header"/>
    <w:basedOn w:val="Normal"/>
    <w:link w:val="En-tteCar"/>
    <w:uiPriority w:val="99"/>
    <w:unhideWhenUsed/>
    <w:rsid w:val="004A58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58B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A58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58B6"/>
    <w:rPr>
      <w:sz w:val="24"/>
      <w:szCs w:val="24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A58B6"/>
    <w:rPr>
      <w:color w:val="5A5A5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13B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13B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0573F"/>
    <w:pPr>
      <w:spacing w:before="100" w:beforeAutospacing="1" w:after="100" w:afterAutospacing="1"/>
    </w:pPr>
  </w:style>
  <w:style w:type="paragraph" w:customStyle="1" w:styleId="para-artnum11">
    <w:name w:val="para-artnum11"/>
    <w:basedOn w:val="Normal"/>
    <w:rsid w:val="00497BB0"/>
    <w:pPr>
      <w:spacing w:before="100" w:after="80" w:line="260" w:lineRule="atLeast"/>
    </w:pPr>
  </w:style>
  <w:style w:type="character" w:customStyle="1" w:styleId="mod-beg-end1">
    <w:name w:val="mod-beg-end1"/>
    <w:basedOn w:val="Policepardfaut"/>
    <w:rsid w:val="00497BB0"/>
    <w:rPr>
      <w:rFonts w:ascii="Times New Roman" w:hAnsi="Times New Roman" w:cs="Times New Roman" w:hint="default"/>
      <w:b w:val="0"/>
      <w:bCs w:val="0"/>
      <w:i/>
      <w:iCs/>
      <w:sz w:val="22"/>
      <w:szCs w:val="22"/>
    </w:rPr>
  </w:style>
  <w:style w:type="character" w:customStyle="1" w:styleId="modif1">
    <w:name w:val="modif1"/>
    <w:basedOn w:val="Policepardfaut"/>
    <w:rsid w:val="00497BB0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note-mod-end1">
    <w:name w:val="note-mod-end1"/>
    <w:basedOn w:val="Policepardfaut"/>
    <w:rsid w:val="00497BB0"/>
    <w:rPr>
      <w:rFonts w:ascii="Times New Roman" w:hAnsi="Times New Roman" w:cs="Times New Roman" w:hint="default"/>
      <w:b w:val="0"/>
      <w:bCs w:val="0"/>
      <w:i w:val="0"/>
      <w:iCs w:val="0"/>
      <w:color w:val="343434"/>
      <w:sz w:val="22"/>
      <w:szCs w:val="22"/>
    </w:rPr>
  </w:style>
  <w:style w:type="paragraph" w:customStyle="1" w:styleId="Corpsdetexte31">
    <w:name w:val="Corps de texte 31"/>
    <w:basedOn w:val="Normal"/>
    <w:rsid w:val="008073B5"/>
    <w:pPr>
      <w:tabs>
        <w:tab w:val="left" w:pos="-720"/>
        <w:tab w:val="left" w:pos="567"/>
        <w:tab w:val="left" w:pos="1560"/>
        <w:tab w:val="left" w:pos="2835"/>
      </w:tabs>
      <w:suppressAutoHyphens/>
      <w:overflowPunct w:val="0"/>
      <w:autoSpaceDE w:val="0"/>
      <w:autoSpaceDN w:val="0"/>
      <w:adjustRightInd w:val="0"/>
      <w:ind w:right="141"/>
      <w:textAlignment w:val="baseline"/>
    </w:pPr>
    <w:rPr>
      <w:rFonts w:ascii="Garamond" w:hAnsi="Garamond"/>
      <w:sz w:val="26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752F4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752F4"/>
  </w:style>
  <w:style w:type="character" w:styleId="Appelnotedebasdep">
    <w:name w:val="footnote reference"/>
    <w:basedOn w:val="Policepardfaut"/>
    <w:uiPriority w:val="99"/>
    <w:semiHidden/>
    <w:unhideWhenUsed/>
    <w:rsid w:val="007752F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407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171B7"/>
    <w:pPr>
      <w:spacing w:before="400" w:after="60"/>
      <w:ind w:left="2160"/>
      <w:contextualSpacing/>
      <w:outlineLvl w:val="0"/>
    </w:pPr>
    <w:rPr>
      <w:rFonts w:ascii="Arial" w:hAnsi="Arial"/>
      <w:smallCaps/>
      <w:color w:val="0F243E"/>
      <w:spacing w:val="20"/>
      <w:sz w:val="32"/>
      <w:szCs w:val="32"/>
      <w:lang w:val="en-US" w:eastAsia="en-US" w:bidi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171B7"/>
    <w:pPr>
      <w:spacing w:before="120" w:after="60"/>
      <w:ind w:left="2160"/>
      <w:contextualSpacing/>
      <w:outlineLvl w:val="1"/>
    </w:pPr>
    <w:rPr>
      <w:rFonts w:ascii="Arial" w:hAnsi="Arial"/>
      <w:smallCaps/>
      <w:color w:val="17365D"/>
      <w:spacing w:val="20"/>
      <w:sz w:val="28"/>
      <w:szCs w:val="28"/>
      <w:lang w:val="en-US" w:eastAsia="en-US" w:bidi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171B7"/>
    <w:pPr>
      <w:spacing w:before="120" w:after="60"/>
      <w:ind w:left="2160"/>
      <w:contextualSpacing/>
      <w:outlineLvl w:val="2"/>
    </w:pPr>
    <w:rPr>
      <w:rFonts w:ascii="Arial" w:hAnsi="Arial"/>
      <w:smallCaps/>
      <w:color w:val="1F497D"/>
      <w:spacing w:val="20"/>
      <w:lang w:val="en-US" w:eastAsia="en-US" w:bidi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171B7"/>
    <w:pPr>
      <w:pBdr>
        <w:bottom w:val="single" w:sz="4" w:space="1" w:color="71A0DC"/>
      </w:pBdr>
      <w:spacing w:before="200" w:after="100"/>
      <w:ind w:left="2160"/>
      <w:contextualSpacing/>
      <w:outlineLvl w:val="3"/>
    </w:pPr>
    <w:rPr>
      <w:rFonts w:ascii="Arial" w:hAnsi="Arial"/>
      <w:b/>
      <w:bCs/>
      <w:smallCaps/>
      <w:color w:val="3071C3"/>
      <w:spacing w:val="20"/>
      <w:sz w:val="20"/>
      <w:szCs w:val="20"/>
      <w:lang w:val="en-US" w:eastAsia="en-US" w:bidi="en-US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171B7"/>
    <w:pPr>
      <w:pBdr>
        <w:bottom w:val="single" w:sz="4" w:space="1" w:color="548DD4"/>
      </w:pBdr>
      <w:spacing w:before="200" w:after="100"/>
      <w:ind w:left="2160"/>
      <w:contextualSpacing/>
      <w:outlineLvl w:val="4"/>
    </w:pPr>
    <w:rPr>
      <w:rFonts w:ascii="Arial" w:hAnsi="Arial"/>
      <w:smallCaps/>
      <w:color w:val="3071C3"/>
      <w:spacing w:val="20"/>
      <w:sz w:val="20"/>
      <w:szCs w:val="20"/>
      <w:lang w:val="en-US" w:eastAsia="en-US" w:bidi="en-US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A171B7"/>
    <w:pPr>
      <w:pBdr>
        <w:bottom w:val="dotted" w:sz="8" w:space="1" w:color="938953"/>
      </w:pBdr>
      <w:spacing w:before="200" w:after="100" w:line="288" w:lineRule="auto"/>
      <w:ind w:left="2160"/>
      <w:contextualSpacing/>
      <w:outlineLvl w:val="5"/>
    </w:pPr>
    <w:rPr>
      <w:rFonts w:ascii="Arial" w:hAnsi="Arial"/>
      <w:smallCaps/>
      <w:color w:val="938953"/>
      <w:spacing w:val="20"/>
      <w:sz w:val="20"/>
      <w:szCs w:val="20"/>
      <w:lang w:val="en-US" w:eastAsia="en-US" w:bidi="en-US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A171B7"/>
    <w:pPr>
      <w:pBdr>
        <w:bottom w:val="dotted" w:sz="8" w:space="1" w:color="938953"/>
      </w:pBdr>
      <w:spacing w:before="200" w:after="100"/>
      <w:ind w:left="2160"/>
      <w:contextualSpacing/>
      <w:outlineLvl w:val="6"/>
    </w:pPr>
    <w:rPr>
      <w:rFonts w:ascii="Arial" w:hAnsi="Arial"/>
      <w:b/>
      <w:bCs/>
      <w:smallCaps/>
      <w:color w:val="938953"/>
      <w:spacing w:val="20"/>
      <w:sz w:val="16"/>
      <w:szCs w:val="16"/>
      <w:lang w:val="en-US" w:eastAsia="en-US" w:bidi="en-US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A171B7"/>
    <w:pPr>
      <w:spacing w:before="200" w:after="60"/>
      <w:ind w:left="2160"/>
      <w:contextualSpacing/>
      <w:outlineLvl w:val="7"/>
    </w:pPr>
    <w:rPr>
      <w:rFonts w:ascii="Arial" w:hAnsi="Arial"/>
      <w:b/>
      <w:smallCaps/>
      <w:color w:val="938953"/>
      <w:spacing w:val="20"/>
      <w:sz w:val="16"/>
      <w:szCs w:val="16"/>
      <w:lang w:val="en-US" w:eastAsia="en-US" w:bidi="en-US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A171B7"/>
    <w:pPr>
      <w:spacing w:before="200" w:after="60"/>
      <w:ind w:left="2160"/>
      <w:contextualSpacing/>
      <w:outlineLvl w:val="8"/>
    </w:pPr>
    <w:rPr>
      <w:rFonts w:ascii="Arial" w:hAnsi="Arial"/>
      <w:smallCaps/>
      <w:color w:val="938953"/>
      <w:spacing w:val="20"/>
      <w:sz w:val="16"/>
      <w:szCs w:val="16"/>
      <w:lang w:val="en-US" w:eastAsia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171B7"/>
    <w:rPr>
      <w:rFonts w:ascii="Arial" w:eastAsia="Times New Roman" w:hAnsi="Arial" w:cs="Times New Roman"/>
      <w:smallCaps/>
      <w:color w:val="0F243E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171B7"/>
    <w:rPr>
      <w:rFonts w:ascii="Arial" w:eastAsia="Times New Roman" w:hAnsi="Arial" w:cs="Times New Roman"/>
      <w:smallCaps/>
      <w:color w:val="17365D"/>
      <w:spacing w:val="2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A171B7"/>
    <w:rPr>
      <w:rFonts w:ascii="Arial" w:eastAsia="Times New Roman" w:hAnsi="Arial" w:cs="Times New Roman"/>
      <w:smallCaps/>
      <w:color w:val="1F497D"/>
      <w:spacing w:val="2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A171B7"/>
    <w:rPr>
      <w:rFonts w:ascii="Arial" w:eastAsia="Times New Roman" w:hAnsi="Arial" w:cs="Times New Roman"/>
      <w:b/>
      <w:bCs/>
      <w:smallCaps/>
      <w:color w:val="3071C3"/>
      <w:spacing w:val="20"/>
    </w:rPr>
  </w:style>
  <w:style w:type="character" w:customStyle="1" w:styleId="Titre5Car">
    <w:name w:val="Titre 5 Car"/>
    <w:basedOn w:val="Policepardfaut"/>
    <w:link w:val="Titre5"/>
    <w:uiPriority w:val="9"/>
    <w:rsid w:val="00A171B7"/>
    <w:rPr>
      <w:rFonts w:ascii="Arial" w:eastAsia="Times New Roman" w:hAnsi="Arial" w:cs="Times New Roman"/>
      <w:smallCaps/>
      <w:color w:val="3071C3"/>
      <w:spacing w:val="20"/>
    </w:rPr>
  </w:style>
  <w:style w:type="character" w:customStyle="1" w:styleId="Titre6Car">
    <w:name w:val="Titre 6 Car"/>
    <w:basedOn w:val="Policepardfaut"/>
    <w:link w:val="Titre6"/>
    <w:uiPriority w:val="9"/>
    <w:rsid w:val="00A171B7"/>
    <w:rPr>
      <w:rFonts w:ascii="Arial" w:eastAsia="Times New Roman" w:hAnsi="Arial" w:cs="Times New Roman"/>
      <w:smallCaps/>
      <w:color w:val="938953"/>
      <w:spacing w:val="20"/>
    </w:rPr>
  </w:style>
  <w:style w:type="character" w:customStyle="1" w:styleId="Titre7Car">
    <w:name w:val="Titre 7 Car"/>
    <w:basedOn w:val="Policepardfaut"/>
    <w:link w:val="Titre7"/>
    <w:uiPriority w:val="9"/>
    <w:rsid w:val="00A171B7"/>
    <w:rPr>
      <w:rFonts w:ascii="Arial" w:eastAsia="Times New Roman" w:hAnsi="Arial" w:cs="Times New Roman"/>
      <w:b/>
      <w:bCs/>
      <w:smallCaps/>
      <w:color w:val="938953"/>
      <w:spacing w:val="20"/>
      <w:sz w:val="16"/>
      <w:szCs w:val="16"/>
    </w:rPr>
  </w:style>
  <w:style w:type="character" w:customStyle="1" w:styleId="Titre8Car">
    <w:name w:val="Titre 8 Car"/>
    <w:basedOn w:val="Policepardfaut"/>
    <w:link w:val="Titre8"/>
    <w:uiPriority w:val="9"/>
    <w:rsid w:val="00A171B7"/>
    <w:rPr>
      <w:rFonts w:ascii="Arial" w:eastAsia="Times New Roman" w:hAnsi="Arial" w:cs="Times New Roman"/>
      <w:b/>
      <w:smallCaps/>
      <w:color w:val="938953"/>
      <w:spacing w:val="20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"/>
    <w:rsid w:val="00A171B7"/>
    <w:rPr>
      <w:rFonts w:ascii="Arial" w:eastAsia="Times New Roman" w:hAnsi="Arial" w:cs="Times New Roman"/>
      <w:smallCaps/>
      <w:color w:val="938953"/>
      <w:spacing w:val="20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171B7"/>
    <w:pPr>
      <w:spacing w:after="160" w:line="288" w:lineRule="auto"/>
      <w:ind w:left="2160"/>
    </w:pPr>
    <w:rPr>
      <w:b/>
      <w:bCs/>
      <w:smallCaps/>
      <w:color w:val="1F497D"/>
      <w:spacing w:val="10"/>
      <w:sz w:val="18"/>
      <w:szCs w:val="18"/>
      <w:lang w:val="en-US" w:eastAsia="en-US" w:bidi="en-US"/>
    </w:rPr>
  </w:style>
  <w:style w:type="paragraph" w:styleId="Titre">
    <w:name w:val="Title"/>
    <w:next w:val="Normal"/>
    <w:link w:val="TitreCar"/>
    <w:uiPriority w:val="10"/>
    <w:qFormat/>
    <w:rsid w:val="00A171B7"/>
    <w:pPr>
      <w:spacing w:after="160"/>
      <w:contextualSpacing/>
    </w:pPr>
    <w:rPr>
      <w:rFonts w:ascii="Arial" w:hAnsi="Arial"/>
      <w:smallCaps/>
      <w:color w:val="17365D"/>
      <w:spacing w:val="5"/>
      <w:sz w:val="72"/>
      <w:szCs w:val="72"/>
      <w:lang w:val="en-US" w:eastAsia="en-US" w:bidi="en-US"/>
    </w:rPr>
  </w:style>
  <w:style w:type="character" w:customStyle="1" w:styleId="TitreCar">
    <w:name w:val="Titre Car"/>
    <w:basedOn w:val="Policepardfaut"/>
    <w:link w:val="Titre"/>
    <w:uiPriority w:val="10"/>
    <w:rsid w:val="00A171B7"/>
    <w:rPr>
      <w:rFonts w:ascii="Arial" w:hAnsi="Arial"/>
      <w:smallCaps/>
      <w:color w:val="17365D"/>
      <w:spacing w:val="5"/>
      <w:sz w:val="72"/>
      <w:szCs w:val="72"/>
      <w:lang w:val="en-US" w:eastAsia="en-US" w:bidi="en-US"/>
    </w:rPr>
  </w:style>
  <w:style w:type="paragraph" w:styleId="Sous-titre">
    <w:name w:val="Subtitle"/>
    <w:next w:val="Normal"/>
    <w:link w:val="Sous-titreCar"/>
    <w:uiPriority w:val="11"/>
    <w:qFormat/>
    <w:rsid w:val="00A171B7"/>
    <w:pPr>
      <w:spacing w:after="600"/>
    </w:pPr>
    <w:rPr>
      <w:smallCaps/>
      <w:color w:val="938953"/>
      <w:spacing w:val="5"/>
      <w:sz w:val="28"/>
      <w:szCs w:val="28"/>
      <w:lang w:val="en-US" w:eastAsia="en-US" w:bidi="en-US"/>
    </w:rPr>
  </w:style>
  <w:style w:type="character" w:customStyle="1" w:styleId="Sous-titreCar">
    <w:name w:val="Sous-titre Car"/>
    <w:basedOn w:val="Policepardfaut"/>
    <w:link w:val="Sous-titre"/>
    <w:uiPriority w:val="11"/>
    <w:rsid w:val="00A171B7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lev">
    <w:name w:val="Strong"/>
    <w:uiPriority w:val="22"/>
    <w:qFormat/>
    <w:rsid w:val="00A171B7"/>
    <w:rPr>
      <w:b/>
      <w:bCs/>
      <w:spacing w:val="0"/>
    </w:rPr>
  </w:style>
  <w:style w:type="character" w:styleId="Accentuation">
    <w:name w:val="Emphasis"/>
    <w:uiPriority w:val="20"/>
    <w:qFormat/>
    <w:rsid w:val="00A171B7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Sansinterligne">
    <w:name w:val="No Spacing"/>
    <w:basedOn w:val="Normal"/>
    <w:link w:val="SansinterligneCar"/>
    <w:uiPriority w:val="1"/>
    <w:qFormat/>
    <w:rsid w:val="00A171B7"/>
    <w:rPr>
      <w:color w:val="5A5A5A"/>
    </w:rPr>
  </w:style>
  <w:style w:type="paragraph" w:styleId="Paragraphedeliste">
    <w:name w:val="List Paragraph"/>
    <w:basedOn w:val="Normal"/>
    <w:uiPriority w:val="34"/>
    <w:qFormat/>
    <w:rsid w:val="00A171B7"/>
    <w:pPr>
      <w:ind w:left="720"/>
      <w:contextualSpacing/>
    </w:pPr>
    <w:rPr>
      <w:color w:val="5A5A5A"/>
    </w:rPr>
  </w:style>
  <w:style w:type="paragraph" w:styleId="Citation">
    <w:name w:val="Quote"/>
    <w:basedOn w:val="Normal"/>
    <w:next w:val="Normal"/>
    <w:link w:val="CitationCar"/>
    <w:uiPriority w:val="29"/>
    <w:qFormat/>
    <w:rsid w:val="00A171B7"/>
    <w:rPr>
      <w:i/>
      <w:iCs/>
      <w:color w:val="5A5A5A"/>
    </w:rPr>
  </w:style>
  <w:style w:type="character" w:customStyle="1" w:styleId="CitationCar">
    <w:name w:val="Citation Car"/>
    <w:basedOn w:val="Policepardfaut"/>
    <w:link w:val="Citation"/>
    <w:uiPriority w:val="29"/>
    <w:rsid w:val="00A171B7"/>
    <w:rPr>
      <w:i/>
      <w:iCs/>
      <w:color w:val="5A5A5A"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171B7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Arial" w:hAnsi="Arial"/>
      <w:smallCaps/>
      <w:color w:val="365F9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171B7"/>
    <w:rPr>
      <w:rFonts w:ascii="Arial" w:eastAsia="Times New Roman" w:hAnsi="Arial" w:cs="Times New Roman"/>
      <w:smallCaps/>
      <w:color w:val="365F91"/>
      <w:sz w:val="20"/>
      <w:szCs w:val="20"/>
    </w:rPr>
  </w:style>
  <w:style w:type="character" w:styleId="Emphaseple">
    <w:name w:val="Subtle Emphasis"/>
    <w:uiPriority w:val="19"/>
    <w:qFormat/>
    <w:rsid w:val="00A171B7"/>
    <w:rPr>
      <w:smallCaps/>
      <w:dstrike w:val="0"/>
      <w:color w:val="5A5A5A"/>
      <w:vertAlign w:val="baseline"/>
    </w:rPr>
  </w:style>
  <w:style w:type="character" w:styleId="Emphaseintense">
    <w:name w:val="Intense Emphasis"/>
    <w:uiPriority w:val="21"/>
    <w:qFormat/>
    <w:rsid w:val="00A171B7"/>
    <w:rPr>
      <w:b/>
      <w:bCs/>
      <w:smallCaps/>
      <w:color w:val="4F81BD"/>
      <w:spacing w:val="40"/>
    </w:rPr>
  </w:style>
  <w:style w:type="character" w:styleId="Rfrenceple">
    <w:name w:val="Subtle Reference"/>
    <w:uiPriority w:val="31"/>
    <w:qFormat/>
    <w:rsid w:val="00A171B7"/>
    <w:rPr>
      <w:rFonts w:ascii="Arial" w:eastAsia="Times New Roman" w:hAnsi="Arial" w:cs="Times New Roman"/>
      <w:i/>
      <w:iCs/>
      <w:smallCaps/>
      <w:color w:val="5A5A5A"/>
      <w:spacing w:val="20"/>
    </w:rPr>
  </w:style>
  <w:style w:type="character" w:styleId="Rfrenceintense">
    <w:name w:val="Intense Reference"/>
    <w:uiPriority w:val="32"/>
    <w:qFormat/>
    <w:rsid w:val="00A171B7"/>
    <w:rPr>
      <w:rFonts w:ascii="Arial" w:eastAsia="Times New Roman" w:hAnsi="Arial" w:cs="Times New Roman"/>
      <w:b/>
      <w:bCs/>
      <w:i/>
      <w:iCs/>
      <w:smallCaps/>
      <w:color w:val="17365D"/>
      <w:spacing w:val="20"/>
    </w:rPr>
  </w:style>
  <w:style w:type="character" w:styleId="Titredulivre">
    <w:name w:val="Book Title"/>
    <w:uiPriority w:val="33"/>
    <w:qFormat/>
    <w:rsid w:val="00A171B7"/>
    <w:rPr>
      <w:rFonts w:ascii="Arial" w:eastAsia="Times New Roman" w:hAnsi="Arial" w:cs="Times New Roman"/>
      <w:b/>
      <w:bCs/>
      <w:smallCaps/>
      <w:color w:val="17365D"/>
      <w:spacing w:val="10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171B7"/>
    <w:pPr>
      <w:outlineLvl w:val="9"/>
    </w:pPr>
  </w:style>
  <w:style w:type="table" w:styleId="Grilledutableau">
    <w:name w:val="Table Grid"/>
    <w:basedOn w:val="TableauNormal"/>
    <w:uiPriority w:val="59"/>
    <w:rsid w:val="00550C1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-tte">
    <w:name w:val="header"/>
    <w:basedOn w:val="Normal"/>
    <w:link w:val="En-tteCar"/>
    <w:uiPriority w:val="99"/>
    <w:unhideWhenUsed/>
    <w:rsid w:val="004A58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58B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A58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58B6"/>
    <w:rPr>
      <w:sz w:val="24"/>
      <w:szCs w:val="24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A58B6"/>
    <w:rPr>
      <w:color w:val="5A5A5A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13B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13B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0573F"/>
    <w:pPr>
      <w:spacing w:before="100" w:beforeAutospacing="1" w:after="100" w:afterAutospacing="1"/>
    </w:pPr>
  </w:style>
  <w:style w:type="paragraph" w:customStyle="1" w:styleId="para-artnum11">
    <w:name w:val="para-artnum11"/>
    <w:basedOn w:val="Normal"/>
    <w:rsid w:val="00497BB0"/>
    <w:pPr>
      <w:spacing w:before="100" w:after="80" w:line="260" w:lineRule="atLeast"/>
    </w:pPr>
  </w:style>
  <w:style w:type="character" w:customStyle="1" w:styleId="mod-beg-end1">
    <w:name w:val="mod-beg-end1"/>
    <w:basedOn w:val="Policepardfaut"/>
    <w:rsid w:val="00497BB0"/>
    <w:rPr>
      <w:rFonts w:ascii="Times New Roman" w:hAnsi="Times New Roman" w:cs="Times New Roman" w:hint="default"/>
      <w:b w:val="0"/>
      <w:bCs w:val="0"/>
      <w:i/>
      <w:iCs/>
      <w:sz w:val="22"/>
      <w:szCs w:val="22"/>
    </w:rPr>
  </w:style>
  <w:style w:type="character" w:customStyle="1" w:styleId="modif1">
    <w:name w:val="modif1"/>
    <w:basedOn w:val="Policepardfaut"/>
    <w:rsid w:val="00497BB0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note-mod-end1">
    <w:name w:val="note-mod-end1"/>
    <w:basedOn w:val="Policepardfaut"/>
    <w:rsid w:val="00497BB0"/>
    <w:rPr>
      <w:rFonts w:ascii="Times New Roman" w:hAnsi="Times New Roman" w:cs="Times New Roman" w:hint="default"/>
      <w:b w:val="0"/>
      <w:bCs w:val="0"/>
      <w:i w:val="0"/>
      <w:iCs w:val="0"/>
      <w:color w:val="343434"/>
      <w:sz w:val="22"/>
      <w:szCs w:val="22"/>
    </w:rPr>
  </w:style>
  <w:style w:type="paragraph" w:customStyle="1" w:styleId="Corpsdetexte31">
    <w:name w:val="Corps de texte 31"/>
    <w:basedOn w:val="Normal"/>
    <w:rsid w:val="008073B5"/>
    <w:pPr>
      <w:tabs>
        <w:tab w:val="left" w:pos="-720"/>
        <w:tab w:val="left" w:pos="567"/>
        <w:tab w:val="left" w:pos="1560"/>
        <w:tab w:val="left" w:pos="2835"/>
      </w:tabs>
      <w:suppressAutoHyphens/>
      <w:overflowPunct w:val="0"/>
      <w:autoSpaceDE w:val="0"/>
      <w:autoSpaceDN w:val="0"/>
      <w:adjustRightInd w:val="0"/>
      <w:ind w:right="141"/>
      <w:textAlignment w:val="baseline"/>
    </w:pPr>
    <w:rPr>
      <w:rFonts w:ascii="Garamond" w:hAnsi="Garamond"/>
      <w:sz w:val="26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752F4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752F4"/>
  </w:style>
  <w:style w:type="character" w:styleId="Appelnotedebasdep">
    <w:name w:val="footnote reference"/>
    <w:basedOn w:val="Policepardfaut"/>
    <w:uiPriority w:val="99"/>
    <w:semiHidden/>
    <w:unhideWhenUsed/>
    <w:rsid w:val="007752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2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64842">
          <w:marLeft w:val="125"/>
          <w:marRight w:val="125"/>
          <w:marTop w:val="125"/>
          <w:marBottom w:val="18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641">
              <w:marLeft w:val="0"/>
              <w:marRight w:val="0"/>
              <w:marTop w:val="320"/>
              <w:marBottom w:val="31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96681">
                  <w:marLeft w:val="0"/>
                  <w:marRight w:val="0"/>
                  <w:marTop w:val="3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52644">
                      <w:marLeft w:val="0"/>
                      <w:marRight w:val="0"/>
                      <w:marTop w:val="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86090">
                          <w:marLeft w:val="0"/>
                          <w:marRight w:val="0"/>
                          <w:marTop w:val="2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71177">
                              <w:marLeft w:val="0"/>
                              <w:marRight w:val="0"/>
                              <w:marTop w:val="2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691230">
                                  <w:marLeft w:val="0"/>
                                  <w:marRight w:val="0"/>
                                  <w:marTop w:val="1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9" Type="http://schemas.openxmlformats.org/officeDocument/2006/relationships/image" Target="media/image710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87" Type="http://schemas.openxmlformats.org/officeDocument/2006/relationships/image" Target="media/image690.jpe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90" Type="http://schemas.openxmlformats.org/officeDocument/2006/relationships/image" Target="media/image69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5" Type="http://schemas.openxmlformats.org/officeDocument/2006/relationships/image" Target="media/image670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8" Type="http://schemas.openxmlformats.org/officeDocument/2006/relationships/image" Target="media/image700.jpe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86" Type="http://schemas.openxmlformats.org/officeDocument/2006/relationships/image" Target="media/image680.jpeg"/><Relationship Id="rId9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7F93C6-F65E-43B4-ACA5-E91A29FD7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49018B4E</Template>
  <TotalTime>0</TotalTime>
  <Pages>13</Pages>
  <Words>2204</Words>
  <Characters>12567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SystematCloud</Company>
  <LinksUpToDate>false</LinksUpToDate>
  <CharactersWithSpaces>14742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GOFFIN</dc:creator>
  <cp:lastModifiedBy>Céline GOFFIN</cp:lastModifiedBy>
  <cp:revision>4</cp:revision>
  <cp:lastPrinted>2018-04-24T09:59:00Z</cp:lastPrinted>
  <dcterms:created xsi:type="dcterms:W3CDTF">2018-04-24T13:26:00Z</dcterms:created>
  <dcterms:modified xsi:type="dcterms:W3CDTF">2018-04-24T13:31:00Z</dcterms:modified>
</cp:coreProperties>
</file>